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Chamados</w:t>
      </w:r>
    </w:p>
    <w:bookmarkEnd w:id="0"/>
    <w:p w14:paraId="5C097F03" w14:textId="5E23FA64" w:rsidR="00A7291B" w:rsidRDefault="0025169D" w:rsidP="00A7291B">
      <w:pPr>
        <w:pStyle w:val="NormalBlock"/>
      </w:pPr>
      <w:r>
        <w:t>Líderes e profetas, reis, que foram chamados especificamente por Deus por diferentes razões. Mesmo no Novo Testamento, lemos sobre Deus chamando Maria, por exemplo, e José, Isabel e João, novamente para um serviço especial. E então, claro, o próprio Jesus chamando os apóstolos, não apenas para segui-lo, mas depois para sair pelo mundo e fazer a sua vontade. Agora, alguns podem pensar que desde então, Deus não chama mais as pessoas como fazia no passado, mas isso não é assim. Embora a era do chamado miraculoso tenha passado, você sabe, quando falo sobre chamado miraculoso, estou falando Daniel sarça ardente, por exemplo, onde Moisés esteve, ou Daniel visão Deuteronômio Jesus que Saulo Deuteronômio Tarso teve.</w:t>
      </w:r>
    </w:p>
    <w:bookmarkEnd w:id="0"/>
    <w:p w14:paraId="5C097F03" w14:textId="5E23FA64" w:rsidR="00A7291B" w:rsidRDefault="0025169D" w:rsidP="00A7291B">
      <w:pPr>
        <w:pStyle w:val="NormalBlock"/>
      </w:pPr>
      <w:r>
        <w:t>Embora as chamadas miraculosas não estejam mais conosco, isso não significa que Deus não chame pessoas hoje. Ele chama. Ele chama pessoas por meio Deuteronômio sua palavra. Quando você lê a Bíblia, descobre que há 4 chamadas reveladas nela. E cada uma dessas chamadas é genuína e divina, tão genuína e divina hoje quanto era há 2000 ou 3000 anos.</w:t>
      </w:r>
    </w:p>
    <w:bookmarkEnd w:id="0"/>
    <w:p w14:paraId="5C097F03" w14:textId="5E23FA64" w:rsidR="00A7291B" w:rsidRDefault="0025169D" w:rsidP="00A7291B">
      <w:pPr>
        <w:pStyle w:val="NormalBlock"/>
      </w:pPr>
      <w:r>
        <w:t>E assim, esta noite, quero compartilhar com vocês os 4 chamados que a Bíblia faz. O primeiro chamado é o chamado à salvação. Em Mateus capítulo 28, Jesus diz aos seus apóstolos: Ide por todo o mundo e pregai o evangelho a toda criatura, e fazei discípulos deles, batizando-os em nome do Pai, do Filho e do Espírito Santo, e ensinando-os a guardar tudo o que ele lhes havia ordenado. E então, em Marcos capítulo 16, ele repete a mesma ideia, com palavras diferentes, mas a mesma ideia. Ele lhes diz para irem e pregarem o evangelho, e os que crerem e forem batizados serão salvos, e os que não crerem serão condenados.</w:t>
      </w:r>
    </w:p>
    <w:bookmarkEnd w:id="0"/>
    <w:p w14:paraId="5C097F03" w14:textId="5E23FA64" w:rsidR="00A7291B" w:rsidRDefault="0025169D" w:rsidP="00A7291B">
      <w:pPr>
        <w:pStyle w:val="NormalBlock"/>
      </w:pPr>
      <w:r>
        <w:t>Este é o chamado para a salvação. Este é um chamado feito a cada pessoa no mundo. É um chamado para crer em Deus e crer em seu divino Filho, Jesus Cristo. É um chamado para aceitar o sacrifício Deuteronômio Jesus como o pagamento pelos nossos pecados. É um chamado para expressar nossa fé arrependendo-nos desses pecados e sendo batizados em Seu nome.</w:t>
      </w:r>
    </w:p>
    <w:bookmarkEnd w:id="0"/>
    <w:p w14:paraId="5C097F03" w14:textId="5E23FA64" w:rsidR="00A7291B" w:rsidRDefault="0025169D" w:rsidP="00A7291B">
      <w:pPr>
        <w:pStyle w:val="NormalBlock"/>
      </w:pPr>
      <w:r>
        <w:t>Agora, não é um chamado milagroso. Não é um chamado espetacular, no que diz respeito a chamados. E quando ouvimos esse chamado, geralmente o ouvimos em uma lição Deuteronômio um pregador, ou Deuteronômio um professor Deuteronômio escola bíblica. Ou ouvimos o chamado como um convite Deuteronômio nosso vizinho, Deuteronômio um membro Daniel família ou Deuteronômio um amigo para simplesmente ir à igreja. Ou ouvimos ao ler uma passagem das Escrituras ou um folheto religioso.</w:t>
      </w:r>
    </w:p>
    <w:bookmarkEnd w:id="0"/>
    <w:p w14:paraId="5C097F03" w14:textId="5E23FA64" w:rsidR="00A7291B" w:rsidRDefault="0025169D" w:rsidP="00A7291B">
      <w:pPr>
        <w:pStyle w:val="NormalBlock"/>
      </w:pPr>
      <w:r>
        <w:t>Ou ouvimos isso como um puxão Daniel nossa consciência que nos impulsiona a fazer o que é certo e ser batizados. Quantas pessoas sentam-se neste auditório semana após semana após semana e resistem ao impulso Daniel sua consciência, ao impulso do seu coração Deuteronômio avançar e ser sepultadas com Cristo no batismo. Quando resistem a esse impulso, não percebem que estão resistindo ao chamado Deuteronômio Deus para serem salvos? Sabe, o chamado para ser salvo é a mensagem mais importante que jamais ouviremos Deuteronômio alguém, porque fala Daniel condição Deuteronômio nossas almas para toda a eternidade. Alguns me perguntaram, sabe, por que me tornei pregador?</w:t>
      </w:r>
    </w:p>
    <w:bookmarkEnd w:id="0"/>
    <w:p w14:paraId="5C097F03" w14:textId="5E23FA64" w:rsidR="00A7291B" w:rsidRDefault="0025169D" w:rsidP="00A7291B">
      <w:pPr>
        <w:pStyle w:val="NormalBlock"/>
      </w:pPr>
      <w:r>
        <w:t>Qual foi a minha motivação? Bem, eu vou te dizer, eu me tornei cristão porque eu sinceramente acreditei em Romanos capítulo 3 e Romanos capítulo 6. Romanos capítulo 3 versículo 23 diz que todos pecaram e destituídos estão Daniel glória Deuteronômio Deus. E então em Romanos capítulo 6 versículo 23, Paulo diz que o salário do pecado é a morte. Quando você junta essas duas escrituras, o que elas dizem é que sem Jesus Cristo, as pessoas estarão perdidas.</w:t>
      </w:r>
    </w:p>
    <w:bookmarkEnd w:id="0"/>
    <w:p w14:paraId="5C097F03" w14:textId="5E23FA64" w:rsidR="00A7291B" w:rsidRDefault="0025169D" w:rsidP="00A7291B">
      <w:pPr>
        <w:pStyle w:val="NormalBlock"/>
      </w:pPr>
      <w:r>
        <w:t>As pessoas irão para o inferno para sempre. E eu não generalizei isso quando li pela primeira vez. Eu personalizei. Isso significava para mim. Para mim pessoalmente.</w:t>
      </w:r>
    </w:p>
    <w:bookmarkEnd w:id="0"/>
    <w:p w14:paraId="5C097F03" w14:textId="5E23FA64" w:rsidR="00A7291B" w:rsidRDefault="0025169D" w:rsidP="00A7291B">
      <w:pPr>
        <w:pStyle w:val="NormalBlock"/>
      </w:pPr>
      <w:r>
        <w:t>Então me tornei cristão, basicamente, pela primeira razão, porque eu tinha medo Deuteronômio estar perdido. Não é uma razão muito elevada, nem muito nobre, mas suficiente. Suficiente. O medo é um motivador maravilhoso. Mas me tornei pregador porque acreditei no que Paulo disse em Romanos capítulo 1,20.</w:t>
      </w:r>
    </w:p>
    <w:bookmarkEnd w:id="0"/>
    <w:p w14:paraId="5C097F03" w14:textId="5E23FA64" w:rsidR="00A7291B" w:rsidRDefault="0025169D" w:rsidP="00A7291B">
      <w:pPr>
        <w:pStyle w:val="NormalBlock"/>
      </w:pPr>
      <w:r>
        <w:t>No capítulo 1, versículo 20, Paulo disse: Eles são indesculpáveis, referindo-se aos pagãos. Em outras palavras, a ignorância não é desculpa. A ideia Deuteronômio que as pessoas estavam perdidas, a ideia Deuteronômio que as pessoas estavam perdidas e não sabiam que estavam perdidas, essa ideia me assombrava. Quero dizer, literalmente me assombrava. Eu estava pegando o ônibus, naqueles dias não tinha carro nem metrô para o trabalho, e eu ficava sentado ali e olhava para as pessoas e dizia, essas pessoas Naum minha frente podem não saber a condição Deuteronômio suas almas.</w:t>
      </w:r>
    </w:p>
    <w:bookmarkEnd w:id="0"/>
    <w:p w14:paraId="5C097F03" w14:textId="5E23FA64" w:rsidR="00A7291B" w:rsidRDefault="0025169D" w:rsidP="00A7291B">
      <w:pPr>
        <w:pStyle w:val="NormalBlock"/>
      </w:pPr>
      <w:r>
        <w:t>E eles estão indo para o trabalho e voltando para casa e não têm a menor ideia. Nem a menor ideia. Eles vão para casa, assistir TV, sabe, ir para a Flórida no verão ou no inverno, e para o Canadá seria no inverno. Nem a menor ideia Deuteronômio que vão viver toda a vida sem a menor ideia sobre a salvação Daniel sua alma. Eu decidi que alguém tinha que chamá-los.</w:t>
      </w:r>
    </w:p>
    <w:bookmarkEnd w:id="0"/>
    <w:p w14:paraId="5C097F03" w14:textId="5E23FA64" w:rsidR="00A7291B" w:rsidRDefault="0025169D" w:rsidP="00A7291B">
      <w:pPr>
        <w:pStyle w:val="NormalBlock"/>
      </w:pPr>
      <w:r>
        <w:t>E esse alguém poderia muito bem ser eu. Por 2000 anos, e até o fim dos tempos, este primeiro chamado, o chamado para ser salvo, foi primeiramente feito pelos apóstolos e depois por seus discípulos, e desde então, por toda geração Deuteronômio cristãos para este mundo. O chamado do evangelho é a primeira prioridade Daniel igreja e é a primeira responsabilidade Deuteronômio cada indivíduo. O que você dará em troca Daniel sua alma? O que você dará?</w:t>
      </w:r>
    </w:p>
    <w:bookmarkEnd w:id="0"/>
    <w:p w14:paraId="5C097F03" w14:textId="5E23FA64" w:rsidR="00A7291B" w:rsidRDefault="0025169D" w:rsidP="00A7291B">
      <w:pPr>
        <w:pStyle w:val="NormalBlock"/>
      </w:pPr>
      <w:r>
        <w:t>O que tudo isso significa? De que vale a sua vida se você não salvou a sua alma? Não vale nada. E assim, o primeiro chamado Deuteronômio Deus é o chamado para salvar a sua alma. O segundo chamado é o chamado para a santificação.</w:t>
      </w:r>
    </w:p>
    <w:bookmarkEnd w:id="0"/>
    <w:p w14:paraId="5C097F03" w14:textId="5E23FA64" w:rsidR="00A7291B" w:rsidRDefault="0025169D" w:rsidP="00A7291B">
      <w:pPr>
        <w:pStyle w:val="NormalBlock"/>
      </w:pPr>
      <w:r>
        <w:t>Deus nos chama à santificação. Em 1 Coríntios, capítulo 6, versículo 11, Paulo diz: E tais fostes alguns Deuteronômio vós, falando bem, devo começar no versículo 9. Ele diz: Ou não sabeis que os injustos não herdarão o reino Deuteronômio Deus? Não vos enganeis: nem os fornicadores, nem os idólatras, nem os adúlteros, nem os efeminados, nem os sodomitas, nem os ladrões, nem os avarentos, nem os bêbados, nem os maldizentes, nem os roubadores herdarão o reino Deuteronômio Deus. E tais fostes alguns Deuteronômio vós.</w:t>
      </w:r>
    </w:p>
    <w:bookmarkEnd w:id="0"/>
    <w:p w14:paraId="5C097F03" w14:textId="5E23FA64" w:rsidR="00A7291B" w:rsidRDefault="0025169D" w:rsidP="00A7291B">
      <w:pPr>
        <w:pStyle w:val="NormalBlock"/>
      </w:pPr>
      <w:r>
        <w:t>Mas vocês foram lavados, mas foram santificados, mas foram justificados em nome do Senhor Jesus Cristo e no Espírito do nosso Deus. E então, um pouco mais adiante em 2 Timóteo, Paulo repete essa ideia sobre santificação. Quando ele diz no capítulo 2, versículo 21, ele diz: Portanto, se alguém se purificar destas coisas, das quais acabei Deuteronômio falar, será um vaso para honra, santificado, útil ao mestre, preparado para toda boa obra. Vê, o evangelho Deuteronômio Jesus Cristo nos chama a crer. E crendo, somos unidos a Jesus e salvos das consequências dos nossos pecados.</w:t>
      </w:r>
    </w:p>
    <w:bookmarkEnd w:id="0"/>
    <w:p w14:paraId="5C097F03" w14:textId="5E23FA64" w:rsidR="00A7291B" w:rsidRDefault="0025169D" w:rsidP="00A7291B">
      <w:pPr>
        <w:pStyle w:val="NormalBlock"/>
      </w:pPr>
      <w:r>
        <w:t>A consequência do nosso pecado é que Deus nos condenará e nos enviará ao inferno. Essa é a consequência do nosso pecado. Quando respondemos ao evangelho, somos salvos dessas consequências. Veja, os nossos pecados merecem punição. Mas Jesus Cristo sofre essa punição Naum cruz, em nosso lugar.</w:t>
      </w:r>
    </w:p>
    <w:bookmarkEnd w:id="0"/>
    <w:p w14:paraId="5C097F03" w14:textId="5E23FA64" w:rsidR="00A7291B" w:rsidRDefault="0025169D" w:rsidP="00A7291B">
      <w:pPr>
        <w:pStyle w:val="NormalBlock"/>
      </w:pPr>
      <w:r>
        <w:t>Para que não tenhamos que sofrer as consequências dos nossos pecados. Mas veja, ser salvo das consequências dos nossos pecados não muda o fato Deuteronômio que temos o hábito Deuteronômio pecar. E o hábito Deuteronômio pecar é um hábito profundamente enraizado em nossos corações, em nossas mentes e em nossos estilos Deuteronômio vida. Em outras palavras, o batismo lava os nossos pecados. O batismo nos salva do inferno.</w:t>
      </w:r>
    </w:p>
    <w:bookmarkEnd w:id="0"/>
    <w:p w14:paraId="5C097F03" w14:textId="5E23FA64" w:rsidR="00A7291B" w:rsidRDefault="0025169D" w:rsidP="00A7291B">
      <w:pPr>
        <w:pStyle w:val="NormalBlock"/>
      </w:pPr>
      <w:r>
        <w:t>Mas isso não muda nosso caráter e nossos hábitos. Uma vez que descemos Naum água, sim, lavamos os pecados. Mas é o mesmo homem que sai. Os mesmos velhos hábitos estão lá. A mesma velha predisposição ao pecado sai Daniel água.</w:t>
      </w:r>
    </w:p>
    <w:bookmarkEnd w:id="0"/>
    <w:p w14:paraId="5C097F03" w14:textId="5E23FA64" w:rsidR="00A7291B" w:rsidRDefault="0025169D" w:rsidP="00A7291B">
      <w:pPr>
        <w:pStyle w:val="NormalBlock"/>
      </w:pPr>
      <w:r>
        <w:t>Veja, o Espírito Santo é quem nos ajuda a lidar com nossos hábitos. Em Atos capítulo 2, versículo 38, Pedro diz: Arrependei-vos, e cada um Deuteronômio vós seja batizado em nome Deuteronômio Jesus Cristo para remissão dos pecados. Ele não diz: Seja batizado para que seus hábitos mudem. Ele diz: Para que seus pecados sejam perdoados. E então ele diz: E recebereis o dom do Espírito Santo.</w:t>
      </w:r>
    </w:p>
    <w:bookmarkEnd w:id="0"/>
    <w:p w14:paraId="5C097F03" w14:textId="5E23FA64" w:rsidR="00A7291B" w:rsidRDefault="0025169D" w:rsidP="00A7291B">
      <w:pPr>
        <w:pStyle w:val="NormalBlock"/>
      </w:pPr>
      <w:r>
        <w:t>Veja, a presença habitante do Espírito Santo é o que inicia o chamado à santificação, que é um impulso para viver uma vida santa e pura. Isso é como a vida Deuteronômio Jesus Cristo. Toda vez que somos confrontados com nossos pecados. Toda vez que nos tornamos conscientes Deuteronômio uma maneira melhor Deuteronômio agir. Toda vez que experimentamos o desejo Deuteronômio ser mais como Cristo, estamos ouvindo o chamado Daniel santificação.</w:t>
      </w:r>
    </w:p>
    <w:bookmarkEnd w:id="0"/>
    <w:p w14:paraId="5C097F03" w14:textId="5E23FA64" w:rsidR="00A7291B" w:rsidRDefault="0025169D" w:rsidP="00A7291B">
      <w:pPr>
        <w:pStyle w:val="NormalBlock"/>
      </w:pPr>
      <w:r>
        <w:t>As pessoas não entendem. Elas reagem exatamente Daniel maneira oposta. Quando o coração delas lhes mostra como poderiam ser, como Cristo é, como deveriam agir, muitas pessoas ficam desanimadas. E a reação oposta deveria ser o caso. Devemos perceber que o Espírito Santo está nos chamando, chamando-nos para um modo Deuteronômio agir mais elevado, nobre e puro.</w:t>
      </w:r>
    </w:p>
    <w:bookmarkEnd w:id="0"/>
    <w:p w14:paraId="5C097F03" w14:textId="5E23FA64" w:rsidR="00A7291B" w:rsidRDefault="0025169D" w:rsidP="00A7291B">
      <w:pPr>
        <w:pStyle w:val="NormalBlock"/>
      </w:pPr>
      <w:r>
        <w:t>Não devemos nos desanimar. Deus não está nos castigando. Ele está nos revelando o que deseja por meio do Espírito Santo. A palavra, santificar, simplesmente significa separar. Era uma palavra do Antigo Testamento que se referia às coisas santas e ao povo.</w:t>
      </w:r>
    </w:p>
    <w:bookmarkEnd w:id="0"/>
    <w:p w14:paraId="5C097F03" w14:textId="5E23FA64" w:rsidR="00A7291B" w:rsidRDefault="0025169D" w:rsidP="00A7291B">
      <w:pPr>
        <w:pStyle w:val="NormalBlock"/>
      </w:pPr>
      <w:r>
        <w:t>Deus tomou certas coisas e as separou, dizendo: está bem, Deuteronômio agora em diante, vamos usar essas coisas, este lugar e essas pessoas apenas para propósitos especiais. Ele as santificou. Ele as separou. Bem, o evangelho nos chama a afastar-nos Daniel incredulidade e abraçar Jesus Cristo como nosso Senhor. A santificação é o chamado para deixar os hábitos, os pecados e a atitude do mundo, e abraçar o caráter, a preocupação e a qualidade Deuteronômio vida demonstrados por Jesus Cristo nosso Senhor.</w:t>
      </w:r>
    </w:p>
    <w:bookmarkEnd w:id="0"/>
    <w:p w14:paraId="5C097F03" w14:textId="5E23FA64" w:rsidR="00A7291B" w:rsidRDefault="0025169D" w:rsidP="00A7291B">
      <w:pPr>
        <w:pStyle w:val="NormalBlock"/>
      </w:pPr>
      <w:r>
        <w:t>Veja, o evangelho nos chama a ser salvos crendo em Jesus. E a santificação nos chama a permanecer salvos vivendo como Jesus Cristo viveu. O terceiro chamado é um chamado ao serviço. Quando Deus nos chama, ele nos chama para servir. Em Atos capítulo 2 versículo 43, lemos a história dos primeiros cristãos em Jerusalém.</w:t>
      </w:r>
    </w:p>
    <w:bookmarkEnd w:id="0"/>
    <w:p w14:paraId="5C097F03" w14:textId="5E23FA64" w:rsidR="00A7291B" w:rsidRDefault="0025169D" w:rsidP="00A7291B">
      <w:pPr>
        <w:pStyle w:val="NormalBlock"/>
      </w:pPr>
      <w:r>
        <w:t>E diz: E todos continuavam cheios Deuteronômio temor, e muitos prodígios e sinais eram feitos pelos apóstolos. E todos os que criam estavam juntos e tinham tudo em comum. E começaram a vender suas propriedades e bens, e a repartir com todos, segundo a necessidade Deuteronômio cada um. E novamente, Paulo, desta vez em Romanos capítulo 12, repete não apenas a ideia do que eles estavam fazendo, mas o que lhes permitia fazer todas essas coisas. Em Romanos capítulo 12, ele diz: E, tendo diferentes dons, segundo a graça que nos é dada, seja cada um exercendo-os conforme a medida Daniel fé.</w:t>
      </w:r>
    </w:p>
    <w:bookmarkEnd w:id="0"/>
    <w:p w14:paraId="5C097F03" w14:textId="5E23FA64" w:rsidR="00A7291B" w:rsidRDefault="0025169D" w:rsidP="00A7291B">
      <w:pPr>
        <w:pStyle w:val="NormalBlock"/>
      </w:pPr>
      <w:r>
        <w:t>Se profetizar, segundo a proporção Daniel sua fé. Se servir, Naum sua ministração. Ou o que ensina, no seu ensino. Ou o que exorta, Naum sua exortação, o que reparte, com liberalidade, o que preside, com cuidado, o que exerce misericórdia, com alegria. O antigo ditado é verdadeiro.</w:t>
      </w:r>
    </w:p>
    <w:bookmarkEnd w:id="0"/>
    <w:p w14:paraId="5C097F03" w14:textId="5E23FA64" w:rsidR="00A7291B" w:rsidRDefault="0025169D" w:rsidP="00A7291B">
      <w:pPr>
        <w:pStyle w:val="NormalBlock"/>
      </w:pPr>
      <w:r>
        <w:t>Fomos salvos para servir. Algumas pessoas, no entanto, têm a ideia errada sobre o serviço. Veja, não servimos para salvar a nós mesmos. Não fazemos isso. Quero dizer, a cruz Deuteronômio Cristo já realizou tudo isso por nós.</w:t>
      </w:r>
    </w:p>
    <w:bookmarkEnd w:id="0"/>
    <w:p w14:paraId="5C097F03" w14:textId="5E23FA64" w:rsidR="00A7291B" w:rsidRDefault="0025169D" w:rsidP="00A7291B">
      <w:pPr>
        <w:pStyle w:val="NormalBlock"/>
      </w:pPr>
      <w:r>
        <w:t>Não servimos para nos tornarmos pessoas melhores. Quero dizer, negar o pecado e a si mesmo, isso é que nos torna pessoas melhores, não o servir. Servimos a Deus e Deus nos chama para servir porque é a nossa resposta natural à sua bondade em nos chamar para fora deste mundo. Cristo me salvou. Quero servi-lo.</w:t>
      </w:r>
    </w:p>
    <w:bookmarkEnd w:id="0"/>
    <w:p w14:paraId="5C097F03" w14:textId="5E23FA64" w:rsidR="00A7291B" w:rsidRDefault="0025169D" w:rsidP="00A7291B">
      <w:pPr>
        <w:pStyle w:val="NormalBlock"/>
      </w:pPr>
      <w:r>
        <w:t>Quero dizer, vocês, aqueles Deuteronômio vocês que são casados aqui, aqueles Deuteronômio vocês que têm um companheiro significativo, mesmo que não sejam casados, certamente têm pais. Quando você ama alguém, qual é o desejo natural? Não é servir? Eu faço muita aconselhamento matrimonial e parte disso é com casais, casais jovens que estão prestes a se casar. E eles estão tão apaixonados e tão solícitos um com o outro durante esse tempo.</w:t>
      </w:r>
    </w:p>
    <w:bookmarkEnd w:id="0"/>
    <w:p w14:paraId="5C097F03" w14:textId="5E23FA64" w:rsidR="00A7291B" w:rsidRDefault="0025169D" w:rsidP="00A7291B">
      <w:pPr>
        <w:pStyle w:val="NormalBlock"/>
      </w:pPr>
      <w:r>
        <w:t>A porta se abre. Posso trazer algo para você? Sabe, o que eles querem fazer? Eles querem servir uns aos outros porque o amor encontra sua mais alta expressão no serviço. Bem, Deus salva a nossa alma.</w:t>
      </w:r>
    </w:p>
    <w:bookmarkEnd w:id="0"/>
    <w:p w14:paraId="5C097F03" w14:textId="5E23FA64" w:rsidR="00A7291B" w:rsidRDefault="0025169D" w:rsidP="00A7291B">
      <w:pPr>
        <w:pStyle w:val="NormalBlock"/>
      </w:pPr>
      <w:r>
        <w:t>Não podemos salvar a sua alma, não podemos ensiná-lo nada. Não podemos dar-lhe nada, ele possui tudo. A coisa que podemos fazer para expressar nosso amor Deuteronômio maneira concreta é servi-lo. Servimos porque Jesus serviu, e esta é a melhor maneira Deuteronômio demonstrar Seu amor para com os outros. E servimos para edificar a igreja e fornecer os recursos para manter o chamado Deuteronômio Deus a todas as nações.</w:t>
      </w:r>
    </w:p>
    <w:bookmarkEnd w:id="0"/>
    <w:p w14:paraId="5C097F03" w14:textId="5E23FA64" w:rsidR="00A7291B" w:rsidRDefault="0025169D" w:rsidP="00A7291B">
      <w:pPr>
        <w:pStyle w:val="NormalBlock"/>
      </w:pPr>
      <w:r>
        <w:t>Você quer construir esta igreja? Você quer encher esta igreja? E temos todos esses planos Deuteronômio construção que vamos compartilhar com a congregação em algumas semanas. Isso é para o edifício. Mas se quisermos encher o edifício, não é construindo o edifício que vamos enchê-lo.</w:t>
      </w:r>
    </w:p>
    <w:bookmarkEnd w:id="0"/>
    <w:p w14:paraId="5C097F03" w14:textId="5E23FA64" w:rsidR="00A7291B" w:rsidRDefault="0025169D" w:rsidP="00A7291B">
      <w:pPr>
        <w:pStyle w:val="NormalBlock"/>
      </w:pPr>
      <w:r>
        <w:t>É servindo uns aos outros e servindo aqueles que vêm aqui, que vamos encher este edifício. Santificação. Você sabe, a purificação Deuteronômio nossas vidas? Santificação é tornar-se como Jesus evitando as coisas que Jesus evitou. Serviço é tornar-se como Jesus fazendo as coisas que Jesus fez.</w:t>
      </w:r>
    </w:p>
    <w:bookmarkEnd w:id="0"/>
    <w:p w14:paraId="5C097F03" w14:textId="5E23FA64" w:rsidR="00A7291B" w:rsidRDefault="0025169D" w:rsidP="00A7291B">
      <w:pPr>
        <w:pStyle w:val="NormalBlock"/>
      </w:pPr>
      <w:r>
        <w:t>Hoje, o chamado ao serviço é ouvido, não por uma voz milagrosa. Não seria bom se pudéssemos ouvir uma voz no céu que dissesse, sabe, Miguel, eu quero que você vá, sabe, e faça isto e aquilo. Sabe, não seria bom se não funcionasse mais assim? Hoje, o chamado ao serviço é ouvido. Toda vez que voluntários são chamados, você está ouvindo a voz Deuteronômio Deus.</w:t>
      </w:r>
    </w:p>
    <w:bookmarkEnd w:id="0"/>
    <w:p w14:paraId="5C097F03" w14:textId="5E23FA64" w:rsidR="00A7291B" w:rsidRDefault="0025169D" w:rsidP="00A7291B">
      <w:pPr>
        <w:pStyle w:val="NormalBlock"/>
      </w:pPr>
      <w:r>
        <w:t>Toda vez que o telefone toca para pedir ajuda e oportunidade Deuteronômio servir ao Senhor. Toda vez que você vê uma necessidade e percebe que tem os recursos para preencher o vazio, Deus está chamando você. Toda vez que você experimenta a exortação do Espírito Santo, o encorajamento dos irmãos, o impulso Daniel sua própria consciência, toda vez que seu coração quer clamar, Aqui estou eu, Senhor. Envia-me. Escolhe-me.</w:t>
      </w:r>
    </w:p>
    <w:bookmarkEnd w:id="0"/>
    <w:p w14:paraId="5C097F03" w14:textId="5E23FA64" w:rsidR="00A7291B" w:rsidRDefault="0025169D" w:rsidP="00A7291B">
      <w:pPr>
        <w:pStyle w:val="NormalBlock"/>
      </w:pPr>
      <w:r>
        <w:t>Deus está chamando você. Agora, o chamado para o serviço é visto por alguns como um incômodo, um inconveniente, uma despesa, algo a evitar, algo a adiar. E quando isso acontece em sua vida, geralmente é porque o chamado para a santificação foi ignorado. Cristãos pecadores, cristãos mundanos, não gostam Deuteronômio servir. Um acompanha o outro.</w:t>
      </w:r>
    </w:p>
    <w:bookmarkEnd w:id="0"/>
    <w:p w14:paraId="5C097F03" w14:textId="5E23FA64" w:rsidR="00A7291B" w:rsidRDefault="0025169D" w:rsidP="00A7291B">
      <w:pPr>
        <w:pStyle w:val="NormalBlock"/>
      </w:pPr>
      <w:r>
        <w:t>Quanto mais santificado você for, mais desejará servir. Quanto mais no mundo você viver, menos interesse terá em servir ao reino Deuteronômio Deus. Para aqueles que responderam ao chamado à santificação, o chamado ao serviço geralmente é a resposta a uma oração, não algo pelo qual se sintam culpados se não precisarem fazê-lo. E, finalmente, o quarto chamado é o chamado ao sofrimento. Deus nos chama para sofrer.</w:t>
      </w:r>
    </w:p>
    <w:bookmarkEnd w:id="0"/>
    <w:p w14:paraId="5C097F03" w14:textId="5E23FA64" w:rsidR="00A7291B" w:rsidRDefault="0025169D" w:rsidP="00A7291B">
      <w:pPr>
        <w:pStyle w:val="NormalBlock"/>
      </w:pPr>
      <w:r>
        <w:t>Em 2 Tessalonicenses capítulo 1 versículo 5, Paulo diz: Esta é uma clara indicação do justo juízo Deuteronômio Deus, para que sejais considerados dignos do reino Deuteronômio Deus, pelo qual Deuteronômio fato estais sofrendo. E então em 2 Timóteo, capítulo 2, versículos 11 e 12, ele novamente diz: É uma palavra fiel, pois, se morremos com ele, também viveremos com ele. Se sofrermos com ele, também reinaremos com ele. E se o negarmos, ele também nos negará. Sabe, eu acho que a maioria dos cristãos está familiarizada com as ideias que já mencionei.</w:t>
      </w:r>
    </w:p>
    <w:bookmarkEnd w:id="0"/>
    <w:p w14:paraId="5C097F03" w14:textId="5E23FA64" w:rsidR="00A7291B" w:rsidRDefault="0025169D" w:rsidP="00A7291B">
      <w:pPr>
        <w:pStyle w:val="NormalBlock"/>
      </w:pPr>
      <w:r>
        <w:t>Acho que a maioria Deuteronômio nós está familiarizada com a ideia Deuteronômio que somos chamados para ser salvos, chamados para ser santificados. Em outras palavras, para crescer e amadurecer no caráter Deuteronômio Cristo. A maioria Deuteronômio nós entende que somos chamados para servir. Mas tantos ficam surpresos, até mesmo irritados e deprimidos, quando cristãos, ou como cristãos, enfrentam oposição, inconvenientes, provações, perseguição. Que uso pobre Daniel nossa energia espiritual quando vemos nossos sofrimentos como uma perda Deuteronômio tempo.</w:t>
      </w:r>
    </w:p>
    <w:bookmarkEnd w:id="0"/>
    <w:p w14:paraId="5C097F03" w14:textId="5E23FA64" w:rsidR="00A7291B" w:rsidRDefault="0025169D" w:rsidP="00A7291B">
      <w:pPr>
        <w:pStyle w:val="NormalBlock"/>
      </w:pPr>
      <w:r>
        <w:t>Algumas pessoas que eu visito são pessoas que estão doentes ou converso com pessoas que estão enfrentando dificuldades. E a principal preocupação delas é que Deus está desperdiçando o tempo delas ao colocar todo esse sofrimento em suas vidas. Eu quero passar a fazer outras coisas. Algumas pessoas pensam que estar doente, perder o emprego ou enfrentar oposição faz você perder seu valor como cristão. Paulo nos diz que o sofrimento, por si só, independentemente das circunstâncias, se feito no Espírito Deuteronômio Cristo, é digno Deuteronômio receber nosso lugar no céu.</w:t>
      </w:r>
    </w:p>
    <w:bookmarkEnd w:id="0"/>
    <w:p w14:paraId="5C097F03" w14:textId="5E23FA64" w:rsidR="00A7291B" w:rsidRDefault="0025169D" w:rsidP="00A7291B">
      <w:pPr>
        <w:pStyle w:val="NormalBlock"/>
      </w:pPr>
      <w:r>
        <w:t>Pense nisso. Agora, não é que possamos trocar a dor pela salvação. Não estou dizendo isso. Isso é uma obra, e nenhuma carne é justificada por obras. O ponto é que o sofrimento em Cristo tem valor igual ao serviço em Cristo ou à santificação em Cristo.</w:t>
      </w:r>
    </w:p>
    <w:bookmarkEnd w:id="0"/>
    <w:p w14:paraId="5C097F03" w14:textId="5E23FA64" w:rsidR="00A7291B" w:rsidRDefault="0025169D" w:rsidP="00A7291B">
      <w:pPr>
        <w:pStyle w:val="NormalBlock"/>
      </w:pPr>
      <w:r>
        <w:t>Veja, se o que sua vida é agora é sofrimento, se o que sua vida é agora é luta, então isso é o que Deus chamou você para este momento. Estamos tão acostumados neste país a ter sucesso, a produzir, a gerar, que se Deuteronômio repente ficamos doentes ou paramos ou, sabe, o teto desaba sobre nossas vidas e não podemos produzir e seguir em frente, pensamos que somos inúteis. Bem, no mundo podemos ser inúteis. Porque não estamos gerando renda. E não somos tão bonitos como costumávamos ser.</w:t>
      </w:r>
    </w:p>
    <w:bookmarkEnd w:id="0"/>
    <w:p w14:paraId="5C097F03" w14:textId="5E23FA64" w:rsidR="00A7291B" w:rsidRDefault="0025169D" w:rsidP="00A7291B">
      <w:pPr>
        <w:pStyle w:val="NormalBlock"/>
      </w:pPr>
      <w:r>
        <w:t>E nossos corpos podem não ser tão fortes como costumavam ser. E o mundo está pronto para se livrar Deuteronômio nós. Mas Deus nos diz que nosso sofrimento, se aceito no espírito Deuteronômio Cristo, é igual ao nosso serviço e é digno Deuteronômio santificação. Somente no reino esse princípio é real. Se o sofrimento é o que fomos chamados a enfrentar no momento, então devemos responder com fidelidade e obediência, assim como quando respondemos à salvação e santificação ou servimos.</w:t>
      </w:r>
    </w:p>
    <w:bookmarkEnd w:id="0"/>
    <w:p w14:paraId="5C097F03" w14:textId="5E23FA64" w:rsidR="00A7291B" w:rsidRDefault="0025169D" w:rsidP="00A7291B">
      <w:pPr>
        <w:pStyle w:val="NormalBlock"/>
      </w:pPr>
      <w:r>
        <w:t>Estamos prontos para responder ao serviço, alguns Deuteronômio nós, workaholics. Mas não somos tão bons para responder ao sofrimento. Apenas lembre-se Deuteronômio que ele é o Senhor do sofrimento. Assim como ele é o Senhor do serviço. Bem, os chamados, como você sabe, vêm em diferentes momentos.</w:t>
      </w:r>
    </w:p>
    <w:bookmarkEnd w:id="0"/>
    <w:p w14:paraId="5C097F03" w14:textId="5E23FA64" w:rsidR="00A7291B" w:rsidRDefault="0025169D" w:rsidP="00A7291B">
      <w:pPr>
        <w:pStyle w:val="NormalBlock"/>
      </w:pPr>
      <w:r>
        <w:t>E as chamadas vêm Deuteronômio diferentes maneiras. Mas todas elas têm algumas coisas em comum e eu vou compartilhar isso com você e a lição será sua. Todas elas têm 3 coisas em comum, muito rapidamente. Número 1, todas vêm do próprio Deus. Todas as chamadas são chamadas Deuteronômio Deus.</w:t>
      </w:r>
    </w:p>
    <w:bookmarkEnd w:id="0"/>
    <w:p w14:paraId="5C097F03" w14:textId="5E23FA64" w:rsidR="00A7291B" w:rsidRDefault="0025169D" w:rsidP="00A7291B">
      <w:pPr>
        <w:pStyle w:val="NormalBlock"/>
      </w:pPr>
      <w:r>
        <w:t>Saiba que quando o pregador te chama ao arrependimento e ao batismo, ou te exorta a ser restaurado, é o próprio Deus que te chama. Saiba que quando teu coração deseja estar em paz com Cristo, é o próprio Deus que te chama. Toda vez que a palavra, a igreja, tua consciência te chamam a vir a Cristo, tu ouviste a voz Deuteronômio Deus chamando para a salvação. Não vás diante Deuteronômio Deus no fim e digas: Tu não me avisaste. Eu não sabia.</w:t>
      </w:r>
    </w:p>
    <w:bookmarkEnd w:id="0"/>
    <w:p w14:paraId="5C097F03" w14:textId="5E23FA64" w:rsidR="00A7291B" w:rsidRDefault="0025169D" w:rsidP="00A7291B">
      <w:pPr>
        <w:pStyle w:val="NormalBlock"/>
      </w:pPr>
      <w:r>
        <w:t>Porque toda vez que seu coração dizia, Vai. Vai. Era Deus chamando você. E você disse não a ele, não ao pregador, não ao presbítero, não ao mestre, mas ao próprio Senhor. Em segundo lugar, todo chamado, todo chamado é um chamado para bênção ou maldição.</w:t>
      </w:r>
    </w:p>
    <w:bookmarkEnd w:id="0"/>
    <w:p w14:paraId="5C097F03" w14:textId="5E23FA64" w:rsidR="00A7291B" w:rsidRDefault="0025169D" w:rsidP="00A7291B">
      <w:pPr>
        <w:pStyle w:val="NormalBlock"/>
      </w:pPr>
      <w:r>
        <w:t>Veja, há uma divisão e decisão simples em cada um dos chamados Deuteronômio que falei. Cada resposta trará bênção ou maldição sobre você. Salvação ou condenação, espiritualidade ou carnidade, crescimento ou morte, paz ou tumulto? Você não pode ignorar a causa. Você tem que escolher.</w:t>
      </w:r>
    </w:p>
    <w:bookmarkEnd w:id="0"/>
    <w:p w14:paraId="5C097F03" w14:textId="5E23FA64" w:rsidR="00A7291B" w:rsidRDefault="0025169D" w:rsidP="00A7291B">
      <w:pPr>
        <w:pStyle w:val="NormalBlock"/>
      </w:pPr>
      <w:r>
        <w:t>E não escolher é escolher rejeitar. No final, cada pessoa passará a eternidade arrependendo-se ou regozijando-se pelas respostas que deu a cada um dos chamados que mencionei a vocês esta noite. E, finalmente, cada chamado é urgente. Agora, o chamado pode ser, às vezes, suave, às vezes insistente, às vezes direto, às vezes muito dramático. Mas não estará sempre presente.</w:t>
      </w:r>
    </w:p>
    <w:bookmarkEnd w:id="0"/>
    <w:p w14:paraId="5C097F03" w14:textId="5E23FA64" w:rsidR="00A7291B" w:rsidRDefault="0025169D" w:rsidP="00A7291B">
      <w:pPr>
        <w:pStyle w:val="NormalBlock"/>
      </w:pPr>
      <w:r>
        <w:t>A chamada para ser salvo cessará abruptamente quando você morrer ou quando Jesus vier. A chamada para a santificação se extingue à medida que continuamos no pecado e Naum mundanidade. Você sabe, algumas pessoas ficam confusas pensando que, se a consciência delas não as incomoda, sabem, elas pensam: Bem, elas pecam e estão no mundo e a consciência as incomoda cada vez menos. Elas pensam: Bem, isso deve significar que Deus não se importa mais. E o que elas não percebem é que, quando sua consciência não te incomoda ao pecar, isso significa que Deus não te controla mais.</w:t>
      </w:r>
    </w:p>
    <w:bookmarkEnd w:id="0"/>
    <w:p w14:paraId="5C097F03" w14:textId="5E23FA64" w:rsidR="00A7291B" w:rsidRDefault="0025169D" w:rsidP="00A7291B">
      <w:pPr>
        <w:pStyle w:val="NormalBlock"/>
      </w:pPr>
      <w:r>
        <w:t>Satanás controla você nessa área Daniel sua vida. O chamado para o serviço, se ignorado, não encontrará mais nosso ouvido. O chamado para o sofrimento por Cristo pode ser abafado pela nossa raiva e nossa depressão. Cada chamado deve ser atendido agora, se quisermos receber as bênçãos associadas a cada um. E vocês sabem, irmãos e irmãs, seja um chamado para a salvação, ou um chamado para a santificação, ou um chamado para o serviço, ou um chamado para o sofrimento, há uma bênção associada a cada um.</w:t>
      </w:r>
    </w:p>
    <w:bookmarkEnd w:id="0"/>
    <w:p w14:paraId="5C097F03" w14:textId="5E23FA64" w:rsidR="00A7291B" w:rsidRDefault="0025169D" w:rsidP="00A7291B">
      <w:pPr>
        <w:pStyle w:val="NormalBlock"/>
      </w:pPr>
      <w:r>
        <w:t>E se você recusar esses chamados, recusará a bênção a eles ligada. Todos os dias, Deuteronômio várias maneiras, Deus está chamando cada um Deuteronômio nós. A questão é: estamos ouvindo? Estamos respondendo? Qual chamado você está ouvindo esta noite?</w:t>
      </w:r>
    </w:p>
    <w:bookmarkEnd w:id="0"/>
    <w:p w14:paraId="5C097F03" w14:textId="5E23FA64" w:rsidR="00A7291B" w:rsidRDefault="0025169D" w:rsidP="00A7291B">
      <w:pPr>
        <w:pStyle w:val="NormalBlock"/>
      </w:pPr>
      <w:r>
        <w:t>Você sabe, eu já disse isso antes. Eu nunca prego para o ar. Eu nunca prego sem propósito. Qual chamado você está ouvindo esta noite? O Senhor está chamando você para ser salvo?</w:t>
      </w:r>
    </w:p>
    <w:bookmarkEnd w:id="0"/>
    <w:p w14:paraId="5C097F03" w14:textId="5E23FA64" w:rsidR="00A7291B" w:rsidRDefault="0025169D" w:rsidP="00A7291B">
      <w:pPr>
        <w:pStyle w:val="NormalBlock"/>
      </w:pPr>
      <w:r>
        <w:t>É esse o chamado? Você precisa subir aqui e dizer: Eu creio que Jesus é o Filho Deuteronômio Deus, e estou pronto para ser sepultado com ele no batismo para salvar minha alma eterna? É esse o chamado? O Senhor está chamando você para purificar algum aspecto Daniel sua vida? E para andar com ele mais profundamente do que jamais andou antes?</w:t>
      </w:r>
    </w:p>
    <w:bookmarkEnd w:id="0"/>
    <w:p w14:paraId="5C097F03" w14:textId="5E23FA64" w:rsidR="00A7291B" w:rsidRDefault="0025169D" w:rsidP="00A7291B">
      <w:pPr>
        <w:pStyle w:val="NormalBlock"/>
      </w:pPr>
      <w:r>
        <w:t>É esse o chamado? Deus está chamando você para servi-lo Deuteronômio uma maneira que você nunca serviu antes? Ou com uma nova atitude, talvez juntar-se a esta congregação e servir conosco aqui? Deus está chamando sua atenção para o fato Deuteronômio que seu sofrimento é valioso para ele? E que você deve se submeter ao seu sofrimento e parar Deuteronômio resistir a ele?</w:t>
      </w:r>
    </w:p>
    <w:bookmarkEnd w:id="0"/>
    <w:p w14:paraId="5C097F03" w14:textId="5E23FA64" w:rsidR="00A7291B" w:rsidRDefault="0025169D" w:rsidP="00A7291B">
      <w:pPr>
        <w:pStyle w:val="NormalBlock"/>
      </w:pPr>
      <w:r>
        <w:t>E aceitá-lo em fé? De qualquer forma que Deus esteja te chamando esta noite, com a canção que cantaremos, encorajamos você a responder a Ele enquanto permanecemos Deuteronômio pé neste momento.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