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jpeg" ContentType="image/jpeg"/>
  <Override PartName="/word/media/image_rId8_document.jpeg" ContentType="image/jpeg"/>
  <Override PartName="/word/media/image_rId9_document.jpeg" ContentType="image/jpeg"/>
  <Override PartName="/word/media/image_rId10_document.jpeg" ContentType="image/jpeg"/>
  <Override PartName="/word/media/image_rId11_document.jpeg" ContentType="image/jpeg"/>
  <Override PartName="/word/media/image_rId12_document.jpeg" ContentType="image/jpeg"/>
  <Override PartName="/word/media/image_rId13_document.jpeg" ContentType="image/jpeg"/>
  <Override PartName="/word/media/image_rId14_document.jpeg" ContentType="image/jpeg"/>
  <Override PartName="/word/media/image_rId15_document.jpeg" ContentType="image/jpeg"/>
  <Override PartName="/word/media/image_rId16_document.jpeg" ContentType="image/jpeg"/>
  <Override PartName="/word/media/image_rId17_document.jpeg" ContentType="image/jpeg"/>
  <Override PartName="/word/media/image_rId18_document.jpeg" ContentType="image/jpeg"/>
  <Override PartName="/word/media/image_rId19_document.jpeg" ContentType="image/jpeg"/>
  <Override PartName="/word/media/image_rId20_document.jpeg" ContentType="image/jpeg"/>
  <Override PartName="/word/media/image_rId21_document.jpeg" ContentType="image/jpeg"/>
  <Override PartName="/word/media/image_rId22_document.jpeg" ContentType="image/jpeg"/>
  <Override PartName="/word/media/image_rId23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Come usare Classroom</w:t>
      </w:r>
    </w:p>
    <w:bookmarkEnd w:id="0"/>
    <w:p w14:paraId="5C097F03" w14:textId="5E23FA64" w:rsidR="00A7291B" w:rsidRDefault="0025169D" w:rsidP="00A7291B">
      <w:pPr>
        <w:pStyle w:val="NormalBlock"/>
      </w:pPr>
      <w:r>
        <w:t>Nell'ottobre 2026, la nostra funzionalità Insegnante/Studente è stata sottoposta a una revisione completa e ha cambiato nome. Ora si chiama Aula e vi si può accedere dal menu di navigazione principale.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04px;height:386px" stroked="f" filled="f">
            <v:imagedata r:id="rId7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In questa guida di aiuto esamineremo come configurare la vostra classe.</w:t>
      </w:r>
    </w:p>
    <w:p w14:paraId="6ABE7781" w14:textId="77777777" w:rsidR="00227BF5" w:rsidRDefault="00227BF5" w:rsidP="00227BF5">
      <w:pPr>
        <w:pStyle w:val="Heading2"/>
      </w:pPr>
      <w:r>
        <w:t>Preparare la propria classe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La navigazione per Classroom si trova tutta nella parte centrale superiore dello schermo. Vai alla sezione Classi.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92px" stroked="f" filled="f">
            <v:imagedata r:id="rId8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In quella schermata vedrai una casella Crea classe. Dai un nome alla tua classe e, se lo desideri, aggiungi una descrizione che possa aiutare gli utenti a sapere di cosa tratterà o dove si trova.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59.20679886686px;height:350px" stroked="f" filled="f">
            <v:imagedata r:id="rId9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Nella schermata successiva vedrai l'area dei tuoi incarichi, seguita dai potenziali studenti che hai e poi la possibilità di modificare in seguito il nome e la descrizione della classe, se necessario.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449.963099631px" stroked="f" filled="f">
            <v:imagedata r:id="rId10" o:title=""/>
          </v:shape>
        </w:pict>
        <w:t/>
      </w:r>
    </w:p>
    <w:p w14:paraId="6ABE7781" w14:textId="77777777" w:rsidR="00227BF5" w:rsidRDefault="00227BF5" w:rsidP="00227BF5">
      <w:pPr>
        <w:pStyle w:val="Heading2"/>
      </w:pPr>
      <w:r>
        <w:t>Aggiunta di studenti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Ci sono due modi per portare gli utenti nella tua classe.</w:t>
      </w:r>
    </w:p>
    <w:p w14:paraId="27FB83DB" w14:textId="77777777" w:rsidR="00227BF5" w:rsidRDefault="00227BF5" w:rsidP="00227BF5">
      <w:pPr>
        <w:pStyle w:val="Heading3"/>
      </w:pPr>
      <w:r>
        <w:t>Aggiungere studenti utilizzando un link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Il primo consiste nel selezionare l'opzione Consenti l'iscrizione tramite link nel modulo Modifica classe, in fondo alla schermata di modifica della classe.</w:t>
        <w:br/>
        <w:t> Dopo aver selezionato quella casella e aver toccato Salva classe, ti verrà mostrato un link che potrai inviare ai tuoi studenti. Dopo che si saranno registrati o avranno effettuato l'accesso al loro account BibleTalk.tv, il link li aggiungerà automaticamente alla tua classe.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59.30199430199px;height:395px" stroked="f" filled="f">
            <v:imagedata r:id="rId11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Una volta che tutti i tuoi studenti sono in classe, è una buona idea tornare indietro e disattivare questa opzione.</w:t>
      </w:r>
    </w:p>
    <w:p w14:paraId="27FB83DB" w14:textId="77777777" w:rsidR="00227BF5" w:rsidRDefault="00227BF5" w:rsidP="00227BF5">
      <w:pPr>
        <w:pStyle w:val="Heading3"/>
      </w:pPr>
      <w:r>
        <w:t>Aggiungere studenti con il proprio nome utente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Il secondo modo per inserire gli studenti nella tua classe consiste nell'utilizzare un nome utente dell'insegnante. Vai a Studenti per configurarlo.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569.94671403197px" stroked="f" filled="f">
            <v:imagedata r:id="rId12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Inserisci il tuo nome utente nel campo e fai clic su Salva modifiche. Dopo il ricaricamento della pagina, vedrai un link al tuo nome utente. Questo è ciò che condividerai con i tuoi studenti per permettere loro di collegarsi alle tue classi.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125.64102564103px" stroked="f" filled="f">
            <v:imagedata r:id="rId13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Dopo che gli studenti hanno effettuato l'accesso o si sono registrati e hanno seguito il tuo link, la connessione Insegnante/Studente dovrebbe essere completa e ora puoi aggiungerli alla tua classe.</w:t>
        <w:br/>
        <w:t> Torna alla sezione Classi e seleziona la classe che desideri modificare.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170.63711911357px" stroked="f" filled="f">
            <v:imagedata r:id="rId14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Quindi scorri verso il basso fino all'area Studenti e seleziona gli studenti che desideri in questa classe. Quando è selezionata, un cerchio verde circonderà l'immagine.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229.7213622291px" stroked="f" filled="f">
            <v:imagedata r:id="rId15" o:title=""/>
          </v:shape>
        </w:pict>
        <w:t/>
      </w:r>
    </w:p>
    <w:p w14:paraId="6ABE7781" w14:textId="77777777" w:rsidR="00227BF5" w:rsidRDefault="00227BF5" w:rsidP="00227BF5">
      <w:pPr>
        <w:pStyle w:val="Heading2"/>
      </w:pPr>
      <w:r>
        <w:t>Creazione degli incarichi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Ora che hai alcuni studenti, creiamo degli incarichi da completare.</w:t>
        <w:br/>
        <w:t> Nella parte superiore dello schermo seleziona il pulsante Crea incarico.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205.95041322314px" stroked="f" filled="f">
            <v:imagedata r:id="rId16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La tua classe dovrebbe essere già selezionata nel menu a discesa in alto. Puoi quindi scegliere tra tre tipi di compiti: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68.679245283019px" stroked="f" filled="f">
            <v:imagedata r:id="rId17" o:title=""/>
          </v:shape>
        </w:pict>
        <w:t/>
      </w:r>
    </w:p>
    <w:p w14:paraId="27FB83DB" w14:textId="77777777" w:rsidR="00227BF5" w:rsidRDefault="00227BF5" w:rsidP="00227BF5">
      <w:pPr>
        <w:pStyle w:val="Heading3"/>
      </w:pPr>
      <w:r>
        <w:t>1. Lezione individuale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Puoi selezionare un singolo materiale di BibleTalk.tv da far completare loro. Lo studente dovrà utilizzare il pulsante Segna come completato presente in ogni lezione e, se per quella lezione è previsto un quiz, dovrà completare anche quello. Esaminiamo le opzioni del modulo per questo tipo di compito.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59.72134831461px;height:292px" stroked="f" filled="f">
            <v:imagedata r:id="rId18" o:title=""/>
          </v:shape>
        </w:pict>
        <w:t/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Titolo dell'incarico – Puoi assegnare un titolo personalizzato all'incarico oppure consentire al sistema di assegnargli un titolo in base alla lezione selezionata, lasciando vuoto questo campo.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Lezione – Toccando la casella di selezione si aprirà un elenco a comparsa delle lezioni disponibili sul sito. Puoi anche cercare la lezione digitando nel campo; in questo modo le opzioni verranno ridotte.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Data di inizio – Scegli la data in cui inizierà questo incarico. Scegliendo una data futura, l'incarico rimarrà nascosto ai tuoi studenti fino a tale data.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Data di scadenza – Crea un senso di urgenza impostando una data di scadenza. Questo è facoltativo.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Istruzioni – In questo blocco puoi aggiungere istruzioni personalizzate o altre attività da svolgere.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1"/>
        </w:numPr>
      </w:pPr>
      <w:r>
        <w:t>Invia questo incarico via e-mail alla data di inizio – Le e-mail di notifica dell'incarico verranno inviate alla data di inizio.</w:t>
      </w:r>
    </w:p>
    <w:bookmarkEnd w:id="0"/>
    <w:p w14:paraId="27FB83DB" w14:textId="77777777" w:rsidR="00227BF5" w:rsidRDefault="00227BF5" w:rsidP="00227BF5">
      <w:pPr>
        <w:pStyle w:val="Heading3"/>
      </w:pPr>
      <w:r>
        <w:t>2. Lettura della Bibbia</w:t>
      </w:r>
    </w:p>
    <w:bookmarkEnd w:id="0"/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59.9773095624px;height:406px" stroked="f" filled="f">
            <v:imagedata r:id="rId19" o:title=""/>
          </v:shape>
        </w:pict>
        <w:t/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2"/>
        </w:numPr>
      </w:pPr>
      <w:r>
        <w:t>Titolo dell'incarico – Puoi assegnare all'incarico un titolo personalizzato oppure consentire al sistema di assegnargli un titolo basato sulla Lettura della Bibbia selezionata, lasciando questo campo vuoto.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2"/>
        </w:numPr>
      </w:pPr>
      <w:r>
        <w:t>Cosa leggere – Usa le opzioni Libro biblico iniziale, Libro biblico finale e Capitolo e versetto per creare le Scritture esatte che il tuo studente dovrà leggere. Nel modulo viene indicato che alcuni campi sono facoltativi, consentendoti di specificare capitoli specifici oppure capitoli e versetti.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2"/>
        </w:numPr>
      </w:pPr>
      <w:r>
        <w:t>Data di inizio – Scegli la data in cui inizierà questo incarico. Scegliere una data futura farà sì che rimanga nascosto ai tuoi studenti fino a tale data.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2"/>
        </w:numPr>
      </w:pPr>
      <w:r>
        <w:t>Data di scadenza – Crea un senso di urgenza impostando una data di scadenza. Questo è facoltativo.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2"/>
        </w:numPr>
      </w:pPr>
      <w:r>
        <w:t>Istruzioni – In questo blocco puoi aggiungere istruzioni personalizzate o ulteriori attività da svolgere.</w:t>
      </w:r>
    </w:p>
    <w:bookmarkEnd w:id="0"/>
    <w:p w14:paraId="528DD780" w14:textId="604C58E7" w:rsidR="00FB4BCD" w:rsidRDefault="00FB4BCD" w:rsidP="001E1588">
      <w:pPr>
        <w:pStyle w:val="NormalBlock"/>
        <w:numPr>
          <w:ilvl w:val="0"/>
          <w:numId w:val="202"/>
        </w:numPr>
      </w:pPr>
      <w:r>
        <w:t>Invia questo incarico via e-mail alla data di inizio – Invierà e-mail di notifica dell'incarico alla data di inizio.</w:t>
      </w:r>
    </w:p>
    <w:bookmarkEnd w:id="0"/>
    <w:p w14:paraId="27FB83DB" w14:textId="77777777" w:rsidR="00227BF5" w:rsidRDefault="00227BF5" w:rsidP="00227BF5">
      <w:pPr>
        <w:pStyle w:val="Heading3"/>
      </w:pPr>
      <w:r>
        <w:t>3. Serie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Con questa opzione puoi assegnare un'intera serie di BibleTalk.tv tramite un unico modulo, invece di procedere lezione per lezione. Per far funzionare il modulo sono necessari due passaggi.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222.95081967213px" stroked="f" filled="f">
            <v:imagedata r:id="rId20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Per prima cosa seleziona dal menu a discesa Serie la Serie che desideri assegnare. Ho scelto una serie con 4 lezioni chiamata Raggiungere la grandezza. Dopo averla selezionata, le lezioni verranno caricate qui sotto.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59.30985915493px;height:372px" stroked="f" filled="f">
            <v:imagedata r:id="rId21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Puoi impostare individualmente una data di inizio e una data di scadenza per ogni lezione. Per creare automaticamente un programma, scegli una Prima data di scadenza, specifica il numero di giorni tra le date di scadenza e tocca Crea programma. Puoi ricreare il programma o modificare le singole date secondo necessità.</w:t>
        <w:br/>
        <w:t> Puoi premere più volte finché non ottieni il risultato desiderato e, anche dopo, modificare solo alcune date.</w:t>
        <w:br/>
        <w:t> Poi puoi continuare verso il basso e premere Crea assegnazione quando sei pronto; tutte le lezioni verranno messe in coda.</w:t>
      </w:r>
    </w:p>
    <w:p w14:paraId="6ABE7781" w14:textId="77777777" w:rsidR="00227BF5" w:rsidRDefault="00227BF5" w:rsidP="00227BF5">
      <w:pPr>
        <w:pStyle w:val="Heading2"/>
      </w:pPr>
      <w:r>
        <w:t>Compiti di redazione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Ora che hai aggiunto alcuni compiti, puoi visualizzarli nelle sezioni Classi o Compiti.</w:t>
        <w:br/>
        <w:t> Nell'esempio qui sotto ho aggiunto anche una Lettura della Bibbia.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59.67174677608px;height:440px" stroked="f" filled="f">
            <v:imagedata r:id="rId22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Per modificare i compiti, tocca il pulsante Modifica e ti verrà presentata una schermata simile a quella utilizzata per creare il compito.</w:t>
        <w:br/>
        <w:t> Nota che i compiti delle Serie vengono convertiti in singoli compiti di lezione, quindi l'opzione Serie non è più visibile in questo modulo.</w:t>
        <w:br/>
        <w:t> Reimposta lo stato di completamento per gli studenti – Per reimpostare lo stato di completamento di un compito per tutti gli studenti, seleziona questa casella di controllo e tocca Aggiorna compito. In questo modo il compito verrà contrassegnato come non completato per tutti.</w:t>
      </w:r>
    </w:p>
    <w:p w14:paraId="6ABE7781" w14:textId="77777777" w:rsidR="00227BF5" w:rsidRDefault="00227BF5" w:rsidP="00227BF5">
      <w:pPr>
        <w:pStyle w:val="Heading2"/>
      </w:pPr>
      <w:r>
        <w:t>Monitoraggio dei progressi degli studenti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Nella pagina della classe puoi toccare il pulsante Progresso per vedere cosa hanno fatto i tuoi studenti.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443.51029252438px" stroked="f" filled="f">
            <v:imagedata r:id="rId23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La barra grigia al centro è una barra di avanzamento per l'intera classe.</w:t>
        <w:br/>
        <w:t>Poi puoi toccare ciascuna delle caselle per filtrare quali studenti si trovano in quale fase del compito.</w:t>
        <w:br/>
        <w:t>Puoi vedere anche se hanno visualizzato il compito, come una delle opzioni.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  <w:num w:numId="201" w16cid:durableId="116222136">
    <w:abstractNumId w:val="49"/>
    <w:lvlOverride w:ilvl="0">
      <w:startOverride w:val="1"/>
    </w:lvlOverride>
  </w:num>
  <w:num w:numId="202" w16cid:durableId="116222136">
    <w:abstractNumId w:val="4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jpeg"/><Relationship Id="rId8" Type="http://schemas.openxmlformats.org/officeDocument/2006/relationships/image" Target="media/image_rId8_document.jpeg"/>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Relationship Id="rId13" Type="http://schemas.openxmlformats.org/officeDocument/2006/relationships/image" Target="media/image_rId13_document.jpeg"/><Relationship Id="rId14" Type="http://schemas.openxmlformats.org/officeDocument/2006/relationships/image" Target="media/image_rId14_document.jpeg"/><Relationship Id="rId15" Type="http://schemas.openxmlformats.org/officeDocument/2006/relationships/image" Target="media/image_rId15_document.jpeg"/><Relationship Id="rId16" Type="http://schemas.openxmlformats.org/officeDocument/2006/relationships/image" Target="media/image_rId16_document.jpeg"/><Relationship Id="rId17" Type="http://schemas.openxmlformats.org/officeDocument/2006/relationships/image" Target="media/image_rId17_document.jpeg"/><Relationship Id="rId18" Type="http://schemas.openxmlformats.org/officeDocument/2006/relationships/image" Target="media/image_rId18_document.jpeg"/><Relationship Id="rId19" Type="http://schemas.openxmlformats.org/officeDocument/2006/relationships/image" Target="media/image_rId19_document.jpeg"/><Relationship Id="rId20" Type="http://schemas.openxmlformats.org/officeDocument/2006/relationships/image" Target="media/image_rId20_document.jpeg"/><Relationship Id="rId21" Type="http://schemas.openxmlformats.org/officeDocument/2006/relationships/image" Target="media/image_rId21_document.jpeg"/><Relationship Id="rId22" Type="http://schemas.openxmlformats.org/officeDocument/2006/relationships/image" Target="media/image_rId22_document.jpeg"/><Relationship Id="rId23" Type="http://schemas.openxmlformats.org/officeDocument/2006/relationships/image" Target="media/image_rId23_document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