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Consegnato a Satana</w:t>
      </w:r>
    </w:p>
    <w:p w14:paraId="670F8077" w14:textId="038F6EFB" w:rsidR="00944B2D" w:rsidRDefault="00944B2D" w:rsidP="00944B2D">
      <w:pPr>
        <w:pStyle w:val="ChapterVerse"/>
      </w:pPr>
      <w:r w:rsidRPr="00944B2D">
        <w:t>1 Timoteo 1:20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Tra questi vi sono Imeneo e Alessandro, che io ho dato in mano di Satana, perché imparino a non bestemmiare.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Timoteo 1:20</w:t>
      </w:r>
    </w:p>
    <w:p w14:paraId="27FB83DB" w14:textId="77777777" w:rsidR="00227BF5" w:rsidRDefault="00227BF5" w:rsidP="00227BF5">
      <w:pPr>
        <w:pStyle w:val="Heading3"/>
      </w:pPr>
      <w:r>
        <w:t>Introduzione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inizia la sua lettera a Timoteo esortandolo ad affrontare i falsi maestri di Efeso—uomini la cui dottrina e condotta stavano danneggiando la chiesa. Dopo aver spiegato il corretto uso della Legge (1:8-11) e la grazia che lo aveva salvato (1:12-17), Paolo ritorna al compito immediato di Timoteo: fermare coloro che stavano facendo naufragare la fede degli altri mediante l'errore e la ribellione.</w:t>
      </w:r>
    </w:p>
    <w:bookmarkEnd w:id="0"/>
    <w:p w14:paraId="5C097F03" w14:textId="5E23FA64" w:rsidR="00A7291B" w:rsidRDefault="0025169D" w:rsidP="00A7291B">
      <w:pPr>
        <w:pStyle w:val="NormalBlock"/>
      </w:pPr>
      <w:r>
        <w:t>È qui che Paolo nomina Imeneo e Alessandro, dicendo di averli «consegnati a Satana». Questa affermazione suona severa, ma nel contesto dell'insegnamento del Nuovo Testamento descrive una forma specifica e intenzionale di disciplina della chiesa, volta a proteggere la congregazione e a restaurare il trasgressore.</w:t>
      </w:r>
    </w:p>
    <w:p w14:paraId="27FB83DB" w14:textId="77777777" w:rsidR="00227BF5" w:rsidRDefault="00227BF5" w:rsidP="00227BF5">
      <w:pPr>
        <w:pStyle w:val="Heading3"/>
      </w:pPr>
      <w:r>
        <w:t>Il significato di Paolo: rimozione dalla sfera protettiva della Chiesa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Secondo la comprensione di Paolo, essere nella chiesa significava vivere sotto il dominio e la protezione di Cristo (Colossesi 1:13). Essere fuori dalla chiesa significava vivere nel regno in cui domina l'influenza di Satana (Efesini 2:2; 1 Giovanni 5:19). Pertanto, «consegnare qualcuno a Satana» significava: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rimuovendoli dalla comunione fraterna,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escludendoli dalla copertura spirituale e dalla comunione della chiesa,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affinché le conseguenze naturali del loro peccato li conducano al ravvedimento.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Questo non era vendicativo. Era una misura disciplinare intesa a risvegliare il peccatore e a salvaguardare la congregazione.</w:t>
      </w:r>
    </w:p>
    <w:p w14:paraId="27FB83DB" w14:textId="77777777" w:rsidR="00227BF5" w:rsidRDefault="00227BF5" w:rsidP="00227BF5">
      <w:pPr>
        <w:pStyle w:val="Heading3"/>
      </w:pPr>
      <w:r>
        <w:t>Il parallelo più vicino: 1 Corinzi 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usa la stessa espressione in 1 Corinzi 5:5 quando si rivolge a un uomo coinvolto in una palese immoralità sessuale:</w:t>
      </w:r>
    </w:p>
    <w:bookmarkEnd w:id="0"/>
    <w:p w14:paraId="5C097F03" w14:textId="5E23FA64" w:rsidR="00A7291B" w:rsidRDefault="0025169D" w:rsidP="00A7291B">
      <w:pPr>
        <w:pStyle w:val="NormalBlock"/>
      </w:pPr>
      <w:r>
        <w:t>"...consegnare un tale a Satana per la distruzione della sua carne, affinché il suo spirito sia salvato..."</w:t>
      </w:r>
    </w:p>
    <w:bookmarkEnd w:id="0"/>
    <w:p w14:paraId="5C097F03" w14:textId="5E23FA64" w:rsidR="00A7291B" w:rsidRDefault="0025169D" w:rsidP="00A7291B">
      <w:pPr>
        <w:pStyle w:val="NormalBlock"/>
      </w:pPr>
      <w:r>
        <w:t>L'intenzione lì—e in 1 Timoteo 1:20—è: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protezione della chiesa, 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possibile salvezza e restaurazione dell'offensore.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Pertanto, "consegnare a Satana" si riferisce alla scomunica formale, all'interruzione della comunione fino a quando avviene il ravvedimento.</w:t>
      </w:r>
    </w:p>
    <w:p w14:paraId="27FB83DB" w14:textId="77777777" w:rsidR="00227BF5" w:rsidRDefault="00227BF5" w:rsidP="00227BF5">
      <w:pPr>
        <w:pStyle w:val="Heading3"/>
      </w:pPr>
      <w:r>
        <w:t>Come si presentava questo nella pratica</w:t>
      </w:r>
    </w:p>
    <w:bookmarkEnd w:id="0"/>
    <w:p w14:paraId="76FE22ED" w14:textId="77777777" w:rsidR="00227BF5" w:rsidRDefault="00227BF5" w:rsidP="00227BF5">
      <w:pPr>
        <w:pStyle w:val="Heading4"/>
      </w:pPr>
      <w:r>
        <w:t>Perdita della comunione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Non era più loro consentito partecipare pienamente all'assemblea riunita, che nel primo secolo era una famiglia spirituale molto unita. Questo, da solo, creava un'enorme pressione sociale e spirituale.</w:t>
      </w:r>
    </w:p>
    <w:p w14:paraId="76FE22ED" w14:textId="77777777" w:rsidR="00227BF5" w:rsidRDefault="00227BF5" w:rsidP="00227BF5">
      <w:pPr>
        <w:pStyle w:val="Heading4"/>
      </w:pPr>
      <w:r>
        <w:t>Esposizione all’influenza di Satana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Al di fuori dell'ambiente della chiesa fatto di preghiera, insegnamento, responsabilità reciproca e incoraggiamento, erano più vulnerabili a: inganno, tentazione, senso di colpa, paura e alle dolorose conseguenze delle proprie scelte.</w:t>
      </w:r>
    </w:p>
    <w:bookmarkEnd w:id="0"/>
    <w:p w14:paraId="5C097F03" w14:textId="5E23FA64" w:rsidR="00A7291B" w:rsidRDefault="0025169D" w:rsidP="00A7291B">
      <w:pPr>
        <w:pStyle w:val="NormalBlock"/>
      </w:pPr>
      <w:r>
        <w:t>Dio usa queste conseguenze non per distruggere, ma per disciplinare (Ebrei 12:5-11).</w:t>
      </w:r>
    </w:p>
    <w:p w14:paraId="76FE22ED" w14:textId="77777777" w:rsidR="00227BF5" w:rsidRDefault="00227BF5" w:rsidP="00227BF5">
      <w:pPr>
        <w:pStyle w:val="Heading4"/>
      </w:pPr>
      <w:r>
        <w:t>Una chiamata al ravvedimento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Paolo dichiara esplicitamente lo scopo: «che imparino a non bestemmiare». L'obiettivo è sempre stato la correzione, mai la condanna.</w:t>
      </w:r>
    </w:p>
    <w:p w14:paraId="27FB83DB" w14:textId="77777777" w:rsidR="00227BF5" w:rsidRDefault="00227BF5" w:rsidP="00227BF5">
      <w:pPr>
        <w:pStyle w:val="Heading3"/>
      </w:pPr>
      <w:r>
        <w:t>Perché questi due uomini?</w:t>
      </w:r>
    </w:p>
    <w:bookmarkEnd w:id="0"/>
    <w:p w14:paraId="76FE22ED" w14:textId="77777777" w:rsidR="00227BF5" w:rsidRDefault="00227BF5" w:rsidP="00227BF5">
      <w:pPr>
        <w:pStyle w:val="Heading4"/>
      </w:pPr>
      <w:r>
        <w:t>Imeneo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Menzionato nuovamente in 2 Timoteo 2:17-18, stava diffondendo attivamente il falso insegnamento secondo cui la risurrezione era già avvenuta. La sua influenza stava sovvertendo la fede degli altri—un grave pericolo.</w:t>
      </w:r>
    </w:p>
    <w:p w14:paraId="76FE22ED" w14:textId="77777777" w:rsidR="00227BF5" w:rsidRDefault="00227BF5" w:rsidP="00227BF5">
      <w:pPr>
        <w:pStyle w:val="Heading4"/>
      </w:pPr>
      <w:r>
        <w:t>Alessandro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Probabilmente lo stesso uomo menzionato in 2 Timoteo 4:14, che «fece molto male a Paolo». La sua opposizione andava oltre l'errore, fino all'ostilità personale e all'interruzione del ministero di Paolo.</w:t>
      </w:r>
    </w:p>
    <w:bookmarkEnd w:id="0"/>
    <w:p w14:paraId="5C097F03" w14:textId="5E23FA64" w:rsidR="00A7291B" w:rsidRDefault="0025169D" w:rsidP="00A7291B">
      <w:pPr>
        <w:pStyle w:val="NormalBlock"/>
      </w:pPr>
      <w:r>
        <w:t>L'azione disciplinare di Paolo mirava sia a fermare la loro influenza distruttiva sia a dare loro l'opportunità di pentirsi.</w:t>
      </w:r>
    </w:p>
    <w:p w14:paraId="27FB83DB" w14:textId="77777777" w:rsidR="00227BF5" w:rsidRDefault="00227BF5" w:rsidP="00227BF5">
      <w:pPr>
        <w:pStyle w:val="Heading3"/>
      </w:pPr>
      <w:r>
        <w:t>Altri esempi biblici di questo tipo di disciplina</w:t>
      </w:r>
    </w:p>
    <w:bookmarkEnd w:id="0"/>
    <w:p w14:paraId="76FE22ED" w14:textId="77777777" w:rsidR="00227BF5" w:rsidRDefault="00227BF5" w:rsidP="00227BF5">
      <w:pPr>
        <w:pStyle w:val="Heading4"/>
      </w:pPr>
      <w:r>
        <w:t>L’insegnamento di Gesù - Matteo 18:15-17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Gesù indica un processo in tre fasi: correzione privata, testimonianza di un piccolo gruppo e infine considerare la persona impenitente come «un pagano e un pubblicano»—una forma di rimozione dalla comunione.</w:t>
      </w:r>
    </w:p>
    <w:p w14:paraId="76FE22ED" w14:textId="77777777" w:rsidR="00227BF5" w:rsidRDefault="00227BF5" w:rsidP="00227BF5">
      <w:pPr>
        <w:pStyle w:val="Heading4"/>
      </w:pPr>
      <w:r>
        <w:t>Tito 3:10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Una persona faziosa deve essere respinta dopo ripetuti ammonimenti.</w:t>
      </w:r>
    </w:p>
    <w:p w14:paraId="76FE22ED" w14:textId="77777777" w:rsidR="00227BF5" w:rsidRDefault="00227BF5" w:rsidP="00227BF5">
      <w:pPr>
        <w:pStyle w:val="Heading4"/>
      </w:pPr>
      <w:r>
        <w:t>2 Tessalonicesi 3:14-15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Alla chiesa viene detto di astenersi dall'associarsi al credente disubbidiente «affinché sia svergognato», e tuttavia di considerarlo come un fratello: una disciplina con un obiettivo amorevole.</w:t>
      </w:r>
    </w:p>
    <w:p w14:paraId="76FE22ED" w14:textId="77777777" w:rsidR="00227BF5" w:rsidRDefault="00227BF5" w:rsidP="00227BF5">
      <w:pPr>
        <w:pStyle w:val="Heading4"/>
      </w:pPr>
      <w:r>
        <w:t>Paralleli dell'Antico Testamento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Deuteronomio 13 e 18 descrivono la rimozione dei falsi profeti per la protezione d'Israele. Numeri 12 mostra Miriam temporaneamente allontanata dall'accampamento per correzione. Questi precedenti mostrano il principio di proteggere la comunità dall'influenza corruttrice.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disciplina della chiesa è spesso fraintesa come dura o giudicante, ma il Nuovo Testamento la presenta costantemente come un atto d'amore, sia per chi ha commesso l'offesa sia per la congregazione. Le parole di Paolo ci ricordano che: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falso insegnamento e il comportamento dirompente minacciano la salute spirituale della chiesa.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disciplina correttiva è talvolta necessaria per preservare l'unità e la sana dottrina.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restaurazione, non l'umiliazione, è sempre il risultato voluto da Dio.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un'epoca in cui la disciplina è rara, il coraggio e la chiarezza di Paolo invitano le chiese di oggi a praticare una responsabilità amorevole, proteggendo il gregge mentre perseguono il pentimento e il ritorno del peccatore.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