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Cosa farebbe Google?</w:t>
      </w:r>
    </w:p>
    <w:bookmarkEnd w:id="0"/>
    <w:p w14:paraId="5C097F03" w14:textId="5E23FA64" w:rsidR="00A7291B" w:rsidRDefault="0025169D" w:rsidP="00A7291B">
      <w:pPr>
        <w:pStyle w:val="NormalBlock"/>
      </w:pPr>
      <w:r>
        <w:t>Alcuni dicono che l'invenzione di Google abbia cambiato la società ai nostri giorni come l'invenzione dell'elettricità o dell'automobile cambiarono la società in passato. Così potente è l'effetto di Google e di altri "motori di ricerca" simili che in pochi anni questa tecnologia ha reso quasi obsolete diverse attività commerciali e modelli di business. Per esempio:</w:t>
      </w:r>
    </w:p>
    <w:bookmarkEnd w:id="0"/>
    <w:p w14:paraId="528DD780" w14:textId="604C58E7" w:rsidR="00FB4BCD" w:rsidRDefault="00FB4BCD" w:rsidP="001E1588">
      <w:pPr>
        <w:pStyle w:val="NormalBlock"/>
        <w:numPr>
          <w:ilvl w:val="0"/>
          <w:numId w:val="201"/>
        </w:numPr>
      </w:pPr>
      <w:r>
        <w:t>I motori di ricerca online hanno ucciso le sezioni degli annunci classificati dei giornali in tutta l'America. Perché pagare un annuncio per vendere la tua auto o il passeggino quando puoi inserirlo gratuitamente su siti internet come Craig's list?</w:t>
      </w:r>
    </w:p>
    <w:bookmarkEnd w:id="0"/>
    <w:p w14:paraId="528DD780" w14:textId="604C58E7" w:rsidR="00FB4BCD" w:rsidRDefault="00FB4BCD" w:rsidP="001E1588">
      <w:pPr>
        <w:pStyle w:val="NormalBlock"/>
        <w:numPr>
          <w:ilvl w:val="0"/>
          <w:numId w:val="201"/>
        </w:numPr>
      </w:pPr>
      <w:r>
        <w:t>Perché andare in una libreria a comprare un libro quando puoi vederlo e fartelo consegnare da un sito web. Ancora meglio, perché non leggere il tuo best-seller preferito su un E-book a metà prezzo? Questi libri digitali possono poi essere letti e conservati sul tuo telefono o tablet e letti ovunque e in qualsiasi momento. Il 2010 ha segnato l'anno in cui sono stati venduti più E-book che libri cartacei (prima volta nella storia). Ecco perché le grandi librerie sono quasi in bancarotta e stanno chiudendo molti dei loro negozi.</w:t>
      </w:r>
    </w:p>
    <w:bookmarkEnd w:id="0"/>
    <w:p w14:paraId="528DD780" w14:textId="604C58E7" w:rsidR="00FB4BCD" w:rsidRDefault="00FB4BCD" w:rsidP="001E1588">
      <w:pPr>
        <w:pStyle w:val="NormalBlock"/>
        <w:numPr>
          <w:ilvl w:val="0"/>
          <w:numId w:val="201"/>
        </w:numPr>
      </w:pPr>
      <w:r>
        <w:t>Grandi magazzini, servizi legali, produttori di computer, università – ogni settore della nostra società è stato influenzato dall'era di internet. All'Oklahoma Christian University agli studenti in ingresso viene fornito un computer portatile e un iPhone quando iniziano le lezioni, e prendono appunti, comunicano con i loro insegnanti, fanno ricerche e producono la maggior parte dei loro compiti con questi strumenti.</w:t>
      </w:r>
    </w:p>
    <w:bookmarkEnd w:id="0"/>
    <w:bookmarkEnd w:id="0"/>
    <w:p w14:paraId="5C097F03" w14:textId="5E23FA64" w:rsidR="00A7291B" w:rsidRDefault="0025169D" w:rsidP="00A7291B">
      <w:pPr>
        <w:pStyle w:val="NormalBlock"/>
      </w:pPr>
      <w:r>
        <w:t>Questa è la nuova realtà. Quando le cose cambiano in modo così radicale e rapido, i vecchi sistemi crollano e emergono nuovi modelli, e nessuna azienda o servizio si è adattata e ha sfruttato meglio, anzi ha guidato i cambiamenti in atto come Google. Il loro modello di business (il modo in cui trattano i loro dipendenti e clienti) sta definendo il quadro di come altre imprese e istituzioni devono operare in questa era informatica per rimanere valide e avere successo. Non c'è da meravigliarsi che uno dei libri più popolari degli ultimi anni sia stato "What Would Google Do?" di Jeff Jarvis (Harper Business 2011).</w:t>
      </w:r>
    </w:p>
    <w:bookmarkEnd w:id="0"/>
    <w:p w14:paraId="5C097F03" w14:textId="5E23FA64" w:rsidR="00A7291B" w:rsidRDefault="0025169D" w:rsidP="00A7291B">
      <w:pPr>
        <w:pStyle w:val="NormalBlock"/>
      </w:pPr>
      <w:r>
        <w:t>Non credo che l'autore volesse offendere i cristiani quando ha preso questo titolo dall'idea popolare "Cosa farebbe Gesù". Il suo punto è che allo stesso modo in cui i cristiani guardano a Gesù come guida per una vita cristiana di successo, le imprese e le istituzioni dovrebbero ora guardare a Google per la guida di cui hanno bisogno per navigare con successo in un nuovo mondo dominato da internet e dai cambiamenti che ha portato nella società. Cambiamenti, aggiungo, che influenzano anche il modo in cui opera la chiesa.</w:t>
      </w:r>
    </w:p>
    <w:bookmarkEnd w:id="0"/>
    <w:p w14:paraId="5C097F03" w14:textId="5E23FA64" w:rsidR="00A7291B" w:rsidRDefault="0025169D" w:rsidP="00A7291B">
      <w:pPr>
        <w:pStyle w:val="NormalBlock"/>
      </w:pPr>
      <w:r>
        <w:t>La chiesa è il corpo spirituale di Cristo, ma è anche un'organizzazione gestita da esseri umani in un mondo popolato da esseri umani. Abbiamo linee guida dal Nuovo Testamento su come stabilire e organizzare la chiesa, ma gran parte del funzionamento quotidiano della chiesa Dio ha saggiamente lasciato alla discrezione e al giudizio dei suoi leader e membri. Dico "saggiamente" perché Dio sapeva che la chiesa avrebbe dovuto funzionare in epoche, culture e società diverse – ciascuna con la sua particolare tecnologia e usanze sociali.</w:t>
      </w:r>
    </w:p>
    <w:bookmarkEnd w:id="0"/>
    <w:p w14:paraId="5C097F03" w14:textId="5E23FA64" w:rsidR="00A7291B" w:rsidRDefault="0025169D" w:rsidP="00A7291B">
      <w:pPr>
        <w:pStyle w:val="NormalBlock"/>
      </w:pPr>
      <w:r>
        <w:t>Negli ultimi 125 anni circa, la nostra società è passata dall'essere prevalentemente una società agraria (agricola) all'inizio del 1900; a una società manifatturiera negli anni '30; a una società di servizi negli anni '60; a un'era dell'informazione/informatica negli anni '90; per poi avviarsi verso un'era dell'intelligenza artificiale in questo millennio – dove oltre il 40% dei posti di lavoro si trova nel settore della tecnologia dell'informazione e solo l'1% nell'agricoltura. Attraverso tutto questo cambiamento, la chiesa ha dovuto adattarsi (non nella sua dottrina o nel suo amore per gli altri) ma nel modo in cui opera. Per esempio:</w:t>
      </w:r>
    </w:p>
    <w:bookmarkEnd w:id="0"/>
    <w:p w14:paraId="2EC75E3D" w14:textId="41EDDCE5" w:rsidR="008A3F75" w:rsidRDefault="00932373" w:rsidP="001E1588">
      <w:pPr>
        <w:pStyle w:val="NormalBlock"/>
        <w:numPr>
          <w:ilvl w:val="0"/>
          <w:numId w:val="199"/>
        </w:numPr>
      </w:pPr>
      <w:r w:rsidRPr="00932373">
        <w:t>La congregazione dove servo a Oklahoma City è stata formata a seguito di un incontro evangelistico di due settimane negli anni '30. Oggi non potremmo avere un incontro evangelistico di 14 giorni nella società attuale.</w:t>
      </w:r>
    </w:p>
    <w:bookmarkEnd w:id="0"/>
    <w:p w14:paraId="2EC75E3D" w14:textId="41EDDCE5" w:rsidR="008A3F75" w:rsidRDefault="00932373" w:rsidP="001E1588">
      <w:pPr>
        <w:pStyle w:val="NormalBlock"/>
        <w:numPr>
          <w:ilvl w:val="0"/>
          <w:numId w:val="199"/>
        </w:numPr>
      </w:pPr>
      <w:r w:rsidRPr="00932373">
        <w:t>Negli anni '50 e '60, molte chiese sostenevano un programma radiofonico nazionale per predicare e insegnare a migliaia di persone in tutta l'America. Oggi ogni congregazione può trasmettere i propri servizi in diretta su internet per la visione ovunque nel mondo.</w:t>
      </w:r>
    </w:p>
    <w:bookmarkEnd w:id="0"/>
    <w:bookmarkEnd w:id="0"/>
    <w:p w14:paraId="5C097F03" w14:textId="5E23FA64" w:rsidR="00A7291B" w:rsidRDefault="0025169D" w:rsidP="00A7291B">
      <w:pPr>
        <w:pStyle w:val="NormalBlock"/>
      </w:pPr>
      <w:r>
        <w:t>Il mio punto qui è che una delle organizzazioni di maggior successo nel navigare e sfruttare questa nuova era dell'informazione/informatica è stata Google. Propongo di esaminare ciò che Google fa effettivamente e vedere se ci sono lezioni che possiamo utilizzare per aiutarci a sfruttare questa tecnologia e la sua applicazione nel nostro servizio a Cristo. Il nostro riferimento di base dovrebbe essere sempre cercare ciò che Gesù dice o fa. Ma in questo mondo nuovo e in rapido cambiamento, non dovremmo avere paura di adottare alcune delle cose che Google fa anche al servizio della chiesa.</w:t>
      </w:r>
    </w:p>
    <w:p w14:paraId="6ABE7781" w14:textId="77777777" w:rsidR="00227BF5" w:rsidRDefault="00227BF5" w:rsidP="00227BF5">
      <w:pPr>
        <w:pStyle w:val="Heading2"/>
      </w:pPr>
      <w:r>
        <w:t>Cinque cose che fa Google</w:t>
      </w:r>
    </w:p>
    <w:bookmarkEnd w:id="0"/>
    <w:bookmarkEnd w:id="0"/>
    <w:p w14:paraId="5C097F03" w14:textId="5E23FA64" w:rsidR="00A7291B" w:rsidRDefault="0025169D" w:rsidP="00A7291B">
      <w:pPr>
        <w:pStyle w:val="NormalBlock"/>
      </w:pPr>
      <w:r>
        <w:t>Nel suo libro, Jarvis menziona molte cose che Google ha fatto per avere un successo brillante nell'era dell'informazione. Ne ho scelto cinque che hanno una particolare rilevanza per ciò che deve essere fatto nella chiesa.</w:t>
      </w:r>
    </w:p>
    <w:p w14:paraId="27FB83DB" w14:textId="77777777" w:rsidR="00227BF5" w:rsidRDefault="00227BF5" w:rsidP="00227BF5">
      <w:pPr>
        <w:pStyle w:val="Heading3"/>
      </w:pPr>
      <w:r>
        <w:t>1. Non fare il male (etica del lavoro di base)</w:t>
      </w:r>
    </w:p>
    <w:bookmarkEnd w:id="0"/>
    <w:bookmarkEnd w:id="0"/>
    <w:p w14:paraId="5C097F03" w14:textId="5E23FA64" w:rsidR="00A7291B" w:rsidRDefault="0025169D" w:rsidP="00A7291B">
      <w:pPr>
        <w:pStyle w:val="NormalBlock"/>
      </w:pPr>
      <w:r>
        <w:t>L'etica di base di Google è creare prodotti e servizi che siano buoni per il cliente, buoni per l'azienda e buoni per la società. L'azienda mira a essere una forza positiva nella società perché crede che questa sia la migliore strategia a lungo termine per il successo. Google non basa questa nozione sulla fede in Dio o su considerazioni morali. Accettano semplicemente l'idea che non fare il male promuove il successo meglio che imbrogliare intenzionalmente o cercare di trarre profitto da un prodotto che potrebbe in qualche modo danneggiare i suoi clienti. Naturalmente, nella chiesa, questo principio è scontato. Non solo cerchiamo di evitare il male, ma perseguiamo una vita giusta come obiettivo basato sulla nostra fede in Dio.</w:t>
      </w:r>
    </w:p>
    <w:bookmarkEnd w:id="0"/>
    <w:p w14:paraId="5C097F03" w14:textId="5E23FA64" w:rsidR="00A7291B" w:rsidRDefault="0025169D" w:rsidP="00A7291B">
      <w:pPr>
        <w:pStyle w:val="NormalBlock"/>
      </w:pPr>
      <w:r>
        <w:t>Forse ciò che possiamo imparare da Google, tuttavia, è che il bene che fanno è realmente percepito dai loro clienti perché il loro servizio di base (motore di ricerca) è gratuito. Nella chiesa tendiamo a essere concentrati su noi stessi e se chiedi a qualcuno nella comunità, "Che cosa ha fatto per te personalmente la chiesa di Cristo?", non sono sicuro che molti potrebbero indicare una cosa sola che abbiamo fatto e che abbia influenzato i nostri vicini al punto che riconoscano la nostra particolare congregazione. Google ha fornito qualcosa di buono e utile per la comunità gratuitamente. La chiesa dovrebbe imparare a essere conosciuta anche per questo tipo di servizio.</w:t>
      </w:r>
    </w:p>
    <w:p w14:paraId="27FB83DB" w14:textId="77777777" w:rsidR="00227BF5" w:rsidRDefault="00227BF5" w:rsidP="00227BF5">
      <w:pPr>
        <w:pStyle w:val="Heading3"/>
      </w:pPr>
      <w:r>
        <w:t>2. Google Potenzia la Crescita Individuale per Creare la Crescita Aziendale</w:t>
      </w:r>
    </w:p>
    <w:bookmarkEnd w:id="0"/>
    <w:bookmarkEnd w:id="0"/>
    <w:p w14:paraId="5C097F03" w14:textId="5E23FA64" w:rsidR="00A7291B" w:rsidRDefault="0025169D" w:rsidP="00A7291B">
      <w:pPr>
        <w:pStyle w:val="NormalBlock"/>
      </w:pPr>
      <w:r>
        <w:t>La struttura aziendale di Google è progettata per permettere agli individui di essere creativi nel proporre nuove idee e nuovi modi di fare le cose. Sono come una cooperativa di imprenditori. Incoraggiano i loro dipendenti a immaginare nuovi prodotti o modi migliori per fornire servizi esistenti, fornendo loro denaro e risorse per sperimentare nuove idee. Sanno che i loro dipendenti sono la loro risorsa più importante, quindi coltivano e incoraggiano lo sviluppo e la formazione dei dipendenti. In altre parole, la direzione è lì per incoraggiare i dipendenti a svolgere il loro lavoro, e non è solo lì per preservare le proprie posizioni nella direzione.</w:t>
      </w:r>
    </w:p>
    <w:bookmarkEnd w:id="0"/>
    <w:p w14:paraId="5C097F03" w14:textId="5E23FA64" w:rsidR="00A7291B" w:rsidRDefault="0025169D" w:rsidP="00A7291B">
      <w:pPr>
        <w:pStyle w:val="NormalBlock"/>
      </w:pPr>
      <w:r>
        <w:t>Allo stesso modo, dobbiamo ricordare che la crescita della chiesa si basa sulla crescita individuale. Pensiamo che far crescere la chiesa richieda di spendere soldi per edifici o attrezzature. Ma queste cose sono il risultato della crescita della chiesa, non la causa. Ogni volta che un singolo membro decide di iniziare a leggere la Bibbia più regolarmente, la chiesa cresce. Ogni volta che qualcuno decide di iniziare a partecipare regolarmente ai servizi del mercoledì, o di impegnarsi in una maggiore purezza sessuale, o di dedicare più tempo alla preghiera, o di scegliere di frequentare la classe biblica, la chiesa nel suo insieme cresce proporzionalmente. Come Google, possiamo sperimentare una crescita corporativa se ci concentriamo maggiormente sulla crescita individuale di ogni membro. Questo lavoro di ministero da parte degli anziani, diaconi e predicatori è lento e non spettacolare, ma i risultati sono certi.</w:t>
      </w:r>
    </w:p>
    <w:p w14:paraId="27FB83DB" w14:textId="77777777" w:rsidR="00227BF5" w:rsidRDefault="00227BF5" w:rsidP="00227BF5">
      <w:pPr>
        <w:pStyle w:val="Heading3"/>
      </w:pPr>
      <w:r>
        <w:t>3. Google offre una varietà di servizi progettati per soddisfare le esigenze e gli interessi specifici dei loro clienti</w:t>
      </w:r>
    </w:p>
    <w:bookmarkEnd w:id="0"/>
    <w:bookmarkEnd w:id="0"/>
    <w:p w14:paraId="5C097F03" w14:textId="5E23FA64" w:rsidR="00A7291B" w:rsidRDefault="0025169D" w:rsidP="00A7291B">
      <w:pPr>
        <w:pStyle w:val="NormalBlock"/>
      </w:pPr>
      <w:r>
        <w:t>In parole semplici, Google dà ai suoi clienti ciò che vogliono davvero, davvero. Lo fanno ascoltando. Intendo veramente ascoltare il feedback dei loro clienti sui loro prodotti e servizi. Forniscono modi per i loro clienti di comunicare con loro, prestano attenzione a ciò che viene detto e apportano modifiche di conseguenza. Molte aziende hanno una "cassetta per suggerimenti" attaccata a un cestino della spazzatura, o hanno l'atteggiamento di Henry Ford che diceva che i suoi clienti potevano avere qualsiasi colore di Model T Ford desiderassero purché fosse nero – perché il "nero" è l'unico colore che abbiamo.</w:t>
      </w:r>
    </w:p>
    <w:bookmarkEnd w:id="0"/>
    <w:p w14:paraId="5C097F03" w14:textId="5E23FA64" w:rsidR="00A7291B" w:rsidRDefault="0025169D" w:rsidP="00A7291B">
      <w:pPr>
        <w:pStyle w:val="NormalBlock"/>
      </w:pPr>
      <w:r>
        <w:t>Nell'era dell'informazione odierna, quell'atteggiamento non ha successo perché Internet ha dato alle persone scelte illimitate riguardo ai prodotti e una voce per esprimere le loro opinioni e preferenze (blog/Facebook/Twitter/ecc.). Google lo sa e lo accoglie. I suoi clienti dicono a Google cosa vogliono e Google li accontenta – gratuitamente. Per questo motivo, più persone usano i loro servizi mentre altre aziende pagano per mettere annunci sulle pagine web di Google. È così che guadagnano. Portano miliardi di persone sul loro sito offrendo loro ciò che vogliono davvero, e gli inserzionisti pagano Google grandi somme per mostrare i loro prodotti ai miliardi di persone che ogni giorno usano il servizio gratuito di Google.</w:t>
      </w:r>
    </w:p>
    <w:bookmarkEnd w:id="0"/>
    <w:p w14:paraId="5C097F03" w14:textId="5E23FA64" w:rsidR="00A7291B" w:rsidRDefault="0025169D" w:rsidP="00A7291B">
      <w:pPr>
        <w:pStyle w:val="NormalBlock"/>
      </w:pPr>
      <w:r>
        <w:t>Nella chiesa, è facile diventare come il vecchio Henry Ford. Le persone possono volere e avere bisogno di molte cose purché accettino ciò che offriamo, e molte volte ciò che offriamo è noioso e privo di vita spirituale – come quel vecchio Model T nero. Non sto suggerendo di cambiare la nostra dottrina o l'impegno a seguire attentamente la parola di Dio in tutte le questioni, incluso come viviamo e come adoriamo. Per esempio, studi recenti hanno dimostrato che le chiese che hanno abbandonato i principi della Restaurazione per abbracciare idee più liberali sul ruolo delle donne nella chiesa o sulla musica strumentale, non hanno ottenuto una crescita significativa per i loro sforzi. Sono, quindi, contrario all'introduzione di idee non bibliche nella ricerca della crescita della chiesa perché queste cose sono non bibliche, non perché in realtà non funzionino.</w:t>
      </w:r>
    </w:p>
    <w:bookmarkEnd w:id="0"/>
    <w:p w14:paraId="5C097F03" w14:textId="5E23FA64" w:rsidR="00A7291B" w:rsidRDefault="0025169D" w:rsidP="00A7291B">
      <w:pPr>
        <w:pStyle w:val="NormalBlock"/>
      </w:pPr>
      <w:r>
        <w:t>Ciò che Google ci insegna, tuttavia, è che dobbiamo ascoltare più attentamente i bisogni dei nostri membri e della nostra comunità e, come Google, fornire un ministero che soddisfi tali bisogni. Troppe volte pensiamo che l'unica cosa di cui le persone abbiano bisogno sia il culto pubblico, quindi spendiamo molti soldi, tempo e sforzi per organizzare e offrire tre periodi di culto pubblico a settimana. Ma le persone hanno bisogno di altre cose oltre a queste ed è qui che non stiamo prestando attenzione:</w:t>
      </w:r>
    </w:p>
    <w:bookmarkEnd w:id="0"/>
    <w:p w14:paraId="2EC75E3D" w14:textId="41EDDCE5" w:rsidR="008A3F75" w:rsidRDefault="00932373" w:rsidP="001E1588">
      <w:pPr>
        <w:pStyle w:val="NormalBlock"/>
        <w:numPr>
          <w:ilvl w:val="0"/>
          <w:numId w:val="199"/>
        </w:numPr>
      </w:pPr>
      <w:r w:rsidRPr="00932373">
        <w:t>Le vedove hanno bisogno di conforto.</w:t>
      </w:r>
    </w:p>
    <w:bookmarkEnd w:id="0"/>
    <w:p w14:paraId="2EC75E3D" w14:textId="41EDDCE5" w:rsidR="008A3F75" w:rsidRDefault="00932373" w:rsidP="001E1588">
      <w:pPr>
        <w:pStyle w:val="NormalBlock"/>
        <w:numPr>
          <w:ilvl w:val="0"/>
          <w:numId w:val="199"/>
        </w:numPr>
      </w:pPr>
      <w:r w:rsidRPr="00932373">
        <w:t>Le giovani famiglie hanno bisogno di formazione e incoraggiamento.</w:t>
      </w:r>
    </w:p>
    <w:bookmarkEnd w:id="0"/>
    <w:p w14:paraId="2EC75E3D" w14:textId="41EDDCE5" w:rsidR="008A3F75" w:rsidRDefault="00932373" w:rsidP="001E1588">
      <w:pPr>
        <w:pStyle w:val="NormalBlock"/>
        <w:numPr>
          <w:ilvl w:val="0"/>
          <w:numId w:val="199"/>
        </w:numPr>
      </w:pPr>
      <w:r w:rsidRPr="00932373">
        <w:t>Molti devono imparare come essere padri, leader e servitori.</w:t>
      </w:r>
    </w:p>
    <w:bookmarkEnd w:id="0"/>
    <w:p w14:paraId="2EC75E3D" w14:textId="41EDDCE5" w:rsidR="008A3F75" w:rsidRDefault="00932373" w:rsidP="001E1588">
      <w:pPr>
        <w:pStyle w:val="NormalBlock"/>
        <w:numPr>
          <w:ilvl w:val="0"/>
          <w:numId w:val="199"/>
        </w:numPr>
      </w:pPr>
      <w:r w:rsidRPr="00932373">
        <w:t>I poveri e i malati hanno bisogno di ministero.</w:t>
      </w:r>
    </w:p>
    <w:bookmarkEnd w:id="0"/>
    <w:p w14:paraId="2EC75E3D" w14:textId="41EDDCE5" w:rsidR="008A3F75" w:rsidRDefault="00932373" w:rsidP="001E1588">
      <w:pPr>
        <w:pStyle w:val="NormalBlock"/>
        <w:numPr>
          <w:ilvl w:val="0"/>
          <w:numId w:val="199"/>
        </w:numPr>
      </w:pPr>
      <w:r w:rsidRPr="00932373">
        <w:t>La comunità ha bisogno che il vangelo e l'insegnamento siano portati loro fuori dalle mura dell'edificio della chiesa.</w:t>
      </w:r>
    </w:p>
    <w:bookmarkEnd w:id="0"/>
    <w:p w14:paraId="2EC75E3D" w14:textId="41EDDCE5" w:rsidR="008A3F75" w:rsidRDefault="00932373" w:rsidP="001E1588">
      <w:pPr>
        <w:pStyle w:val="NormalBlock"/>
        <w:numPr>
          <w:ilvl w:val="0"/>
          <w:numId w:val="199"/>
        </w:numPr>
      </w:pPr>
      <w:r w:rsidRPr="00932373">
        <w:t>Coloro che sono nel lutto per matrimoni spezzati, vite spezzate e famiglie spezzate hanno bisogno del nostro sostegno.</w:t>
      </w:r>
    </w:p>
    <w:bookmarkEnd w:id="0"/>
    <w:bookmarkEnd w:id="0"/>
    <w:p w14:paraId="5C097F03" w14:textId="5E23FA64" w:rsidR="00A7291B" w:rsidRDefault="0025169D" w:rsidP="00A7291B">
      <w:pPr>
        <w:pStyle w:val="NormalBlock"/>
      </w:pPr>
      <w:r>
        <w:t>Le persone hanno bisogno di adorare Dio pubblicamente e noi facciamo un buon lavoro nel fornire l'opportunità e l'ambiente per farlo in modo biblico, ma questa non è l'unica cosa di cui hanno bisogno o che desiderano. La congregazione che avrà successo in questo tempo complesso e turbolento sarà quella che conosce ciò di cui i suoi membri hanno bisogno e trova un modo per soddisfare tale bisogno secondo gli insegnamenti della Bibbia.</w:t>
      </w:r>
    </w:p>
    <w:p w14:paraId="27FB83DB" w14:textId="77777777" w:rsidR="00227BF5" w:rsidRDefault="00227BF5" w:rsidP="00227BF5">
      <w:pPr>
        <w:pStyle w:val="Heading3"/>
      </w:pPr>
      <w:r>
        <w:t>4. Da Google capiscono che esiste una relazione inversa tra controllo e fiducia</w:t>
      </w:r>
    </w:p>
    <w:bookmarkEnd w:id="0"/>
    <w:bookmarkEnd w:id="0"/>
    <w:p w14:paraId="5C097F03" w14:textId="5E23FA64" w:rsidR="00A7291B" w:rsidRDefault="0025169D" w:rsidP="00A7291B">
      <w:pPr>
        <w:pStyle w:val="NormalBlock"/>
      </w:pPr>
      <w:r>
        <w:t>Lasciate che vi spieghi cosa significa:</w:t>
      </w:r>
    </w:p>
    <w:bookmarkEnd w:id="0"/>
    <w:p w14:paraId="5C097F03" w14:textId="5E23FA64" w:rsidR="00A7291B" w:rsidRDefault="0025169D" w:rsidP="00A7291B">
      <w:pPr>
        <w:pStyle w:val="NormalBlock"/>
      </w:pPr>
      <w:r>
        <w:t>Google ha scoperto che le persone sotto i 40 anni diffidano dei sistemi di gestione "dall'alto verso il basso". Sono abituate a partecipare, vogliono sapere dove si collocano e perché fanno ciò che fanno. Questo non significa che la generazione più giovane sia migliore, significa che è diversa, e Google lo sa poiché questa generazione costituisce la maggior parte dei loro clienti così come della loro azienda. La relazione inversa tra fiducia e controllo funziona così:</w:t>
      </w:r>
    </w:p>
    <w:bookmarkEnd w:id="0"/>
    <w:p w14:paraId="2EC75E3D" w14:textId="41EDDCE5" w:rsidR="008A3F75" w:rsidRDefault="00932373" w:rsidP="001E1588">
      <w:pPr>
        <w:pStyle w:val="NormalBlock"/>
        <w:numPr>
          <w:ilvl w:val="0"/>
          <w:numId w:val="199"/>
        </w:numPr>
      </w:pPr>
      <w:r w:rsidRPr="00932373">
        <w:t>Più controlli, meno ti si fida.</w:t>
      </w:r>
    </w:p>
    <w:bookmarkEnd w:id="0"/>
    <w:p w14:paraId="2EC75E3D" w14:textId="41EDDCE5" w:rsidR="008A3F75" w:rsidRDefault="00932373" w:rsidP="001E1588">
      <w:pPr>
        <w:pStyle w:val="NormalBlock"/>
        <w:numPr>
          <w:ilvl w:val="0"/>
          <w:numId w:val="199"/>
        </w:numPr>
      </w:pPr>
      <w:r w:rsidRPr="00932373">
        <w:t>Più condividi il controllo, maggiore è la fiducia e il rispetto che guadagni.</w:t>
      </w:r>
    </w:p>
    <w:bookmarkEnd w:id="0"/>
    <w:bookmarkEnd w:id="0"/>
    <w:p w14:paraId="5C097F03" w14:textId="5E23FA64" w:rsidR="00A7291B" w:rsidRDefault="0025169D" w:rsidP="00A7291B">
      <w:pPr>
        <w:pStyle w:val="NormalBlock"/>
      </w:pPr>
      <w:r>
        <w:t>Gli under 40 interpretano il desiderio di controllo di una persona come un segno che questa persona non si fida degli altri, quindi a loro volta sono riluttanti a riporre fiducia in quella persona. In Google, i leader affidano molta responsabilità per la gestione dell'azienda, lo sviluppo di nuovi servizi, persino la valutazione e la critica dei sistemi esistenti a persone che non fanno necessariamente parte del Top Management. La loro idea è che le persone alla base vogliano avere successo tanto quanto quelle al vertice. La loro disponibilità a permettere ai dipendenti, così come ai clienti, di essere partner legittimi nel migliorare e plasmare Google come azienda ha guadagnato loro una forte lealtà e fiducia dal più recente impiegato dell'ufficio postale fino al livello più alto della direzione.</w:t>
      </w:r>
    </w:p>
    <w:bookmarkEnd w:id="0"/>
    <w:p w14:paraId="5C097F03" w14:textId="5E23FA64" w:rsidR="00A7291B" w:rsidRDefault="0025169D" w:rsidP="00A7291B">
      <w:pPr>
        <w:pStyle w:val="NormalBlock"/>
      </w:pPr>
      <w:r>
        <w:t>La grande sfida nella chiesa è che la maggior parte dei leader, a causa della loro età (li chiamiamo anziani per una ragione), proviene dalla generazione in cui la gestione e i sistemi organizzativi "dall'alto verso il basso" erano la norma. Molte chiese si lamentano del fatto che vi sia una disconnessione tra la leadership e la congregazione perché gli anziani funzionano come un "consiglio di amministrazione" e si riuniscono solo per prendere decisioni su voci di bilancio e su quando assumere o licenziare il predicatore.</w:t>
      </w:r>
    </w:p>
    <w:bookmarkEnd w:id="0"/>
    <w:p w14:paraId="5C097F03" w14:textId="5E23FA64" w:rsidR="00A7291B" w:rsidRDefault="0025169D" w:rsidP="00A7291B">
      <w:pPr>
        <w:pStyle w:val="NormalBlock"/>
      </w:pPr>
      <w:r>
        <w:t>Google ci ricorda che esistono diversi stili organizzativi e di gestione che vanno e vengono con ogni generazione. Il mio punto qui non è che dobbiamo imitare lo stile di gestione di Google, ma che dobbiamo guardare più attentamente alla Bibbia e seguire ciò che essa dice che il nostro stile di leadership dovrebbe essere. Secondo la Bibbia, i nostri leader sono pastori, non amministratori delegati, né capi tifosi o coordinatori di attività. Come leader della chiesa:</w:t>
      </w:r>
    </w:p>
    <w:bookmarkEnd w:id="0"/>
    <w:p w14:paraId="2EC75E3D" w14:textId="41EDDCE5" w:rsidR="008A3F75" w:rsidRDefault="00932373" w:rsidP="001E1588">
      <w:pPr>
        <w:pStyle w:val="NormalBlock"/>
        <w:numPr>
          <w:ilvl w:val="0"/>
          <w:numId w:val="199"/>
        </w:numPr>
      </w:pPr>
      <w:r w:rsidRPr="00932373">
        <w:t>I pastori guidano le pecore.</w:t>
      </w:r>
    </w:p>
    <w:bookmarkEnd w:id="0"/>
    <w:p w14:paraId="2EC75E3D" w14:textId="41EDDCE5" w:rsidR="008A3F75" w:rsidRDefault="00932373" w:rsidP="001E1588">
      <w:pPr>
        <w:pStyle w:val="NormalBlock"/>
        <w:numPr>
          <w:ilvl w:val="0"/>
          <w:numId w:val="199"/>
        </w:numPr>
      </w:pPr>
      <w:r w:rsidRPr="00932373">
        <w:t>I pastori sono con le pecore.</w:t>
      </w:r>
    </w:p>
    <w:bookmarkEnd w:id="0"/>
    <w:p w14:paraId="2EC75E3D" w14:textId="41EDDCE5" w:rsidR="008A3F75" w:rsidRDefault="00932373" w:rsidP="001E1588">
      <w:pPr>
        <w:pStyle w:val="NormalBlock"/>
        <w:numPr>
          <w:ilvl w:val="0"/>
          <w:numId w:val="199"/>
        </w:numPr>
      </w:pPr>
      <w:r w:rsidRPr="00932373">
        <w:t>I pastori cercano le pecore perdute e smarrite.</w:t>
      </w:r>
    </w:p>
    <w:bookmarkEnd w:id="0"/>
    <w:p w14:paraId="2EC75E3D" w14:textId="41EDDCE5" w:rsidR="008A3F75" w:rsidRDefault="00932373" w:rsidP="001E1588">
      <w:pPr>
        <w:pStyle w:val="NormalBlock"/>
        <w:numPr>
          <w:ilvl w:val="0"/>
          <w:numId w:val="199"/>
        </w:numPr>
      </w:pPr>
      <w:r w:rsidRPr="00932373">
        <w:t>I pastori nutrono e proteggono le pecore.</w:t>
      </w:r>
    </w:p>
    <w:bookmarkEnd w:id="0"/>
    <w:p w14:paraId="2EC75E3D" w14:textId="41EDDCE5" w:rsidR="008A3F75" w:rsidRDefault="00932373" w:rsidP="001E1588">
      <w:pPr>
        <w:pStyle w:val="NormalBlock"/>
        <w:numPr>
          <w:ilvl w:val="0"/>
          <w:numId w:val="199"/>
        </w:numPr>
      </w:pPr>
      <w:r w:rsidRPr="00932373">
        <w:t>I pastori si sacrificano per le pecore.</w:t>
      </w:r>
    </w:p>
    <w:bookmarkEnd w:id="0"/>
    <w:bookmarkEnd w:id="0"/>
    <w:p w14:paraId="5C097F03" w14:textId="5E23FA64" w:rsidR="00A7291B" w:rsidRDefault="0025169D" w:rsidP="00A7291B">
      <w:pPr>
        <w:pStyle w:val="NormalBlock"/>
      </w:pPr>
      <w:r>
        <w:t>Credo che quando gli anziani servono la chiesa come "pastori" guadagnino la fiducia di ogni membro della congregazione, indipendentemente dalla loro età o dalla generazione a cui appartengono.</w:t>
      </w:r>
    </w:p>
    <w:p w14:paraId="27FB83DB" w14:textId="77777777" w:rsidR="00227BF5" w:rsidRDefault="00227BF5" w:rsidP="00227BF5">
      <w:pPr>
        <w:pStyle w:val="Heading3"/>
      </w:pPr>
      <w:r>
        <w:t>5. Google conosce qual è la natura essenziale della sua attività</w:t>
      </w:r>
    </w:p>
    <w:bookmarkEnd w:id="0"/>
    <w:bookmarkEnd w:id="0"/>
    <w:p w14:paraId="5C097F03" w14:textId="5E23FA64" w:rsidR="00A7291B" w:rsidRDefault="0025169D" w:rsidP="00A7291B">
      <w:pPr>
        <w:pStyle w:val="NormalBlock"/>
      </w:pPr>
      <w:r>
        <w:t>Google è un motore di ricerca. Permette alle persone di trovare e organizzare informazioni su qualsiasi argomento su internet e fornisce questo servizio gratuitamente. Si tratta di informazioni e comunicazione, e qualunque crescita o acquisizione compia, lo fa sempre in riferimento a questi elementi fondamentali. Google non si è espansa acquistando e gestendo una franchigia sportiva professionale né acquisendo una propria compagnia aerea. Sebbene alcune delle sue incursioni nel marketing delle informazioni raccolte sui suoi clienti abbia causato loro alcuni problemi, questa esperienza dimostra semplicemente il mio punto di vista.</w:t>
      </w:r>
    </w:p>
    <w:bookmarkEnd w:id="0"/>
    <w:p w14:paraId="5C097F03" w14:textId="5E23FA64" w:rsidR="00A7291B" w:rsidRDefault="0025169D" w:rsidP="00A7291B">
      <w:pPr>
        <w:pStyle w:val="NormalBlock"/>
      </w:pPr>
      <w:r>
        <w:t>L'idea di sapere qual è il tuo business essenziale e di attenervisi non è così semplice come sembra, e molte aziende sono fallite perché lo hanno dimenticato. Un buon esempio è Edgar Bronfman, un uomo d'affari canadese. Era il giovane erede della fortuna della distilleria Seagrams. Decise che voleva entrare nel mondo dello spettacolo invece che in quello della distillazione e acquistò una società di media e uno studio cinematografico con la sua fortuna, procedendo a perdere miliardi di dollari, rischiando quasi di distruggere l'azienda di famiglia, che aveva 100 anni. Dimenticò qual era il suo core business (vendere whiskey) e imparò una lezione costosa.</w:t>
      </w:r>
    </w:p>
    <w:bookmarkEnd w:id="0"/>
    <w:p w14:paraId="5C097F03" w14:textId="5E23FA64" w:rsidR="00A7291B" w:rsidRDefault="0025169D" w:rsidP="00A7291B">
      <w:pPr>
        <w:pStyle w:val="NormalBlock"/>
      </w:pPr>
      <w:r>
        <w:t>Google si impegna a migliorare il suo core business (motore di ricerca) e a trovare nuovi modi per espandere il suo utilizzo o aumentare la sua redditività, ma non importa quanto diventi grande o di successo – ricorda sempre cosa è e cosa fa. Sfortunatamente, abbiamo molti esempi di chiese che dimenticano cosa dovrebbero essere:</w:t>
      </w:r>
    </w:p>
    <w:bookmarkEnd w:id="0"/>
    <w:p w14:paraId="2EC75E3D" w14:textId="41EDDCE5" w:rsidR="008A3F75" w:rsidRDefault="00932373" w:rsidP="001E1588">
      <w:pPr>
        <w:pStyle w:val="NormalBlock"/>
        <w:numPr>
          <w:ilvl w:val="0"/>
          <w:numId w:val="199"/>
        </w:numPr>
      </w:pPr>
      <w:r w:rsidRPr="00932373">
        <w:t>Congregazioni che si concentrano su un solo ministero escludendo tutti gli altri e finiscono per essere principalmente una scuola, un rifugio per senzatetto o una banca alimentare con una chiesa annessa.</w:t>
      </w:r>
    </w:p>
    <w:bookmarkEnd w:id="0"/>
    <w:p w14:paraId="2EC75E3D" w14:textId="41EDDCE5" w:rsidR="008A3F75" w:rsidRDefault="00932373" w:rsidP="001E1588">
      <w:pPr>
        <w:pStyle w:val="NormalBlock"/>
        <w:numPr>
          <w:ilvl w:val="0"/>
          <w:numId w:val="199"/>
        </w:numPr>
      </w:pPr>
      <w:r w:rsidRPr="00932373">
        <w:t>Chiese che pensano che il loro ruolo sia cambiare le politiche governative riguardanti i gay, l'aborto o l'azione militare.</w:t>
      </w:r>
    </w:p>
    <w:bookmarkEnd w:id="0"/>
    <w:bookmarkEnd w:id="0"/>
    <w:p w14:paraId="5C097F03" w14:textId="5E23FA64" w:rsidR="00A7291B" w:rsidRDefault="0025169D" w:rsidP="00A7291B">
      <w:pPr>
        <w:pStyle w:val="NormalBlock"/>
      </w:pPr>
      <w:r>
        <w:t>Non sto dicendo che la chiesa non debba avere un impatto positivo sulla società. Dopotutto, Gesù dice che dobbiamo essere sale e luce nell'influenzare il mondo. Ma se vogliamo sopravvivere e avere successo nel mondo di oggi, dobbiamo ricordare ciò che la Bibbia dice riguardo al nostro ruolo essenziale nella società. Nella mia lettura del Nuovo Testamento non credo che lo scopo principale della chiesa sia:</w:t>
      </w:r>
    </w:p>
    <w:bookmarkEnd w:id="0"/>
    <w:p w14:paraId="2EC75E3D" w14:textId="41EDDCE5" w:rsidR="008A3F75" w:rsidRDefault="00932373" w:rsidP="001E1588">
      <w:pPr>
        <w:pStyle w:val="NormalBlock"/>
        <w:numPr>
          <w:ilvl w:val="0"/>
          <w:numId w:val="199"/>
        </w:numPr>
      </w:pPr>
      <w:r w:rsidRPr="00932373">
        <w:t>Prendersi cura dei poveri.</w:t>
      </w:r>
    </w:p>
    <w:bookmarkEnd w:id="0"/>
    <w:p w14:paraId="2EC75E3D" w14:textId="41EDDCE5" w:rsidR="008A3F75" w:rsidRDefault="00932373" w:rsidP="001E1588">
      <w:pPr>
        <w:pStyle w:val="NormalBlock"/>
        <w:numPr>
          <w:ilvl w:val="0"/>
          <w:numId w:val="199"/>
        </w:numPr>
      </w:pPr>
      <w:r w:rsidRPr="00932373">
        <w:t>Formare predicatori.</w:t>
      </w:r>
    </w:p>
    <w:bookmarkEnd w:id="0"/>
    <w:p w14:paraId="2EC75E3D" w14:textId="41EDDCE5" w:rsidR="008A3F75" w:rsidRDefault="00932373" w:rsidP="001E1588">
      <w:pPr>
        <w:pStyle w:val="NormalBlock"/>
        <w:numPr>
          <w:ilvl w:val="0"/>
          <w:numId w:val="199"/>
        </w:numPr>
      </w:pPr>
      <w:r w:rsidRPr="00932373">
        <w:t>Fare degli Stati Uniti una nazione cristiana.</w:t>
      </w:r>
    </w:p>
    <w:bookmarkEnd w:id="0"/>
    <w:p w14:paraId="2EC75E3D" w14:textId="41EDDCE5" w:rsidR="008A3F75" w:rsidRDefault="00932373" w:rsidP="001E1588">
      <w:pPr>
        <w:pStyle w:val="NormalBlock"/>
        <w:numPr>
          <w:ilvl w:val="0"/>
          <w:numId w:val="199"/>
        </w:numPr>
      </w:pPr>
      <w:r w:rsidRPr="00932373">
        <w:t>Unificare le chiese.</w:t>
      </w:r>
    </w:p>
    <w:bookmarkEnd w:id="0"/>
    <w:p w14:paraId="2EC75E3D" w14:textId="41EDDCE5" w:rsidR="008A3F75" w:rsidRDefault="00932373" w:rsidP="001E1588">
      <w:pPr>
        <w:pStyle w:val="NormalBlock"/>
        <w:numPr>
          <w:ilvl w:val="0"/>
          <w:numId w:val="199"/>
        </w:numPr>
      </w:pPr>
      <w:r w:rsidRPr="00932373">
        <w:t>Crescere in congregazioni più grandi.</w:t>
      </w:r>
    </w:p>
    <w:bookmarkEnd w:id="0"/>
    <w:bookmarkEnd w:id="0"/>
    <w:p w14:paraId="5C097F03" w14:textId="5E23FA64" w:rsidR="00A7291B" w:rsidRDefault="0025169D" w:rsidP="00A7291B">
      <w:pPr>
        <w:pStyle w:val="NormalBlock"/>
      </w:pPr>
      <w:r>
        <w:t>Queste sono tutte cose buone, necessarie e che avvengono come risultato del nostro lavoro, ma non sono il nostro compito/ruolo/funzione essenziale e centrale. Il nostro ruolo è chiamare le persone fuori dal mondo e nel regno di Dio.</w:t>
      </w:r>
    </w:p>
    <w:bookmarkEnd w:id="0"/>
    <w:p w14:paraId="5C097F03" w14:textId="5E23FA64" w:rsidR="00A7291B" w:rsidRDefault="0025169D" w:rsidP="00A7291B">
      <w:pPr>
        <w:pStyle w:val="NormalBlock"/>
      </w:pPr>
      <w:r>
        <w:t>Perché pensi che Pietro abbia detto,</w:t>
      </w:r>
    </w:p>
    <w:bookmarkEnd w:id="0"/>
    <w:p w14:paraId="7E1F9BC8" w14:textId="7BE2687A" w:rsidR="00A7291B" w:rsidRPr="007C2DD5" w:rsidRDefault="0025169D" w:rsidP="007C2DD5">
      <w:pPr>
        <w:pStyle w:val="Quote"/>
      </w:pPr>
      <w:r>
        <w:t>E con molte altre parole li scongiurava e li esortava, dicendo: «Salvatevi da questa perversa generazione».</w:t>
      </w:r>
    </w:p>
    <w:bookmarkEnd w:id="0"/>
    <w:p w14:paraId="44687C10" w14:textId="5FB066C6" w:rsidR="009C22C1" w:rsidRDefault="009C22C1" w:rsidP="00C35B22">
      <w:pPr>
        <w:pStyle w:val="BibleVerseCite"/>
      </w:pPr>
      <w:r w:rsidRPr="007C2DD5">
        <w:t>- Atti 2:40b</w:t>
      </w:r>
    </w:p>
    <w:bookmarkEnd w:id="0"/>
    <w:p w14:paraId="255668C9" w14:textId="77777777" w:rsidR="00A7291B" w:rsidRDefault="0025169D" w:rsidP="00A7291B">
      <w:pPr>
        <w:pStyle w:val="PadTop24"/>
      </w:pPr>
      <w:r>
        <w:t>E di nuovo disse,</w:t>
      </w:r>
    </w:p>
    <w:bookmarkEnd w:id="0"/>
    <w:p w14:paraId="7E1F9BC8" w14:textId="7BE2687A" w:rsidR="00A7291B" w:rsidRPr="007C2DD5" w:rsidRDefault="0025169D" w:rsidP="007C2DD5">
      <w:pPr>
        <w:pStyle w:val="Quote"/>
      </w:pPr>
      <w:r>
        <w:t>attraverso le quali ci sono donate le preziose e grandissime promesse, affinché per mezzo di esse diventiate partecipi della natura divina, dopo essere fuggiti dalla corruzione che è nel mondo a motivo della concupiscenza.</w:t>
      </w:r>
    </w:p>
    <w:bookmarkEnd w:id="0"/>
    <w:p w14:paraId="44687C10" w14:textId="5FB066C6" w:rsidR="009C22C1" w:rsidRDefault="009C22C1" w:rsidP="00C35B22">
      <w:pPr>
        <w:pStyle w:val="BibleVerseCite"/>
      </w:pPr>
      <w:r w:rsidRPr="007C2DD5">
        <w:t>- 2 Pietro 1:4</w:t>
      </w:r>
    </w:p>
    <w:bookmarkEnd w:id="0"/>
    <w:p w14:paraId="255668C9" w14:textId="77777777" w:rsidR="00A7291B" w:rsidRDefault="0025169D" w:rsidP="00A7291B">
      <w:pPr>
        <w:pStyle w:val="PadTop24"/>
      </w:pPr>
      <w:r>
        <w:t>E Paolo che dice,</w:t>
      </w:r>
    </w:p>
    <w:bookmarkEnd w:id="0"/>
    <w:p w14:paraId="7E1F9BC8" w14:textId="7BE2687A" w:rsidR="00A7291B" w:rsidRPr="007C2DD5" w:rsidRDefault="0025169D" w:rsidP="007C2DD5">
      <w:pPr>
        <w:pStyle w:val="Quote"/>
      </w:pPr>
      <w:r>
        <w:t>Poiché egli ci ha riscossi dalla potestà delle tenebre e ci ha trasportati nel regno del suo amato Figlio</w:t>
      </w:r>
    </w:p>
    <w:bookmarkEnd w:id="0"/>
    <w:p w14:paraId="44687C10" w14:textId="5FB066C6" w:rsidR="009C22C1" w:rsidRDefault="009C22C1" w:rsidP="00C35B22">
      <w:pPr>
        <w:pStyle w:val="BibleVerseCite"/>
      </w:pPr>
      <w:r w:rsidRPr="007C2DD5">
        <w:t>- Colossesi 1:13</w:t>
      </w:r>
    </w:p>
    <w:bookmarkEnd w:id="0"/>
    <w:p w14:paraId="255668C9" w14:textId="77777777" w:rsidR="00A7291B" w:rsidRDefault="0025169D" w:rsidP="00A7291B">
      <w:pPr>
        <w:pStyle w:val="PadTop24"/>
      </w:pPr>
      <w:r>
        <w:t>Il nostro compito non è salvare l'ambiente, né creare giustizia sociale per i poveri, né restaurare l'eredità cristiana dell'America. Il nostro ruolo essenziale è chiamare le persone fuori dal mondo, fuggire dal mondo, rifiutare il mondo e diventare parte del regno di Dio – la chiesa. Svolgiamo questa missione in tre modi distinti:</w:t>
      </w:r>
    </w:p>
    <w:p w14:paraId="76FE22ED" w14:textId="77777777" w:rsidR="00227BF5" w:rsidRDefault="00227BF5" w:rsidP="00227BF5">
      <w:pPr>
        <w:pStyle w:val="Heading4"/>
      </w:pPr>
      <w:r>
        <w:t>1. Predicando il vangelo a tutta la creazione – Matteo 28:18-20</w:t>
      </w:r>
    </w:p>
    <w:bookmarkEnd w:id="0"/>
    <w:bookmarkEnd w:id="0"/>
    <w:p w14:paraId="5C097F03" w14:textId="5E23FA64" w:rsidR="00A7291B" w:rsidRDefault="0025169D" w:rsidP="00A7291B">
      <w:pPr>
        <w:pStyle w:val="NormalBlock"/>
      </w:pPr>
      <w:r>
        <w:t>Questo insegna al popolo come lasciare il mondo - diventando discepoli di Gesù Cristo.</w:t>
      </w:r>
    </w:p>
    <w:p w14:paraId="76FE22ED" w14:textId="77777777" w:rsidR="00227BF5" w:rsidRDefault="00227BF5" w:rsidP="00227BF5">
      <w:pPr>
        <w:pStyle w:val="Heading4"/>
      </w:pPr>
      <w:r>
        <w:t>2. Testimoniando al mondo con una vita santa – Romani 12:1-2</w:t>
      </w:r>
    </w:p>
    <w:bookmarkEnd w:id="0"/>
    <w:bookmarkEnd w:id="0"/>
    <w:p w14:paraId="5C097F03" w14:textId="5E23FA64" w:rsidR="00A7291B" w:rsidRDefault="0025169D" w:rsidP="00A7291B">
      <w:pPr>
        <w:pStyle w:val="NormalBlock"/>
      </w:pPr>
      <w:r>
        <w:t>Qui entrano in gioco tutte le opere buone e la vita pura. Aiuto i poveri, curo la terra, cerco giustizia per gli oppressi, mi prendo cura degli orfani, e faccio queste cose, non per salvare o cambiare il mondo. Lo faccio per convalidare che il mio messaggio è vero; la mia vita santa è una testimonianza del vangelo che predico. Può giovare al mondo, ma questo non è lo scopo della vita santa. La vita santa indica agli altri Cristo e la verità del vangelo. Rinuncio a me stesso alle cose del mondo affinché prestiate attenzione al mio messaggio che dice: "Lasciate il mondo e siate salvati, entrate nel regno di Dio!"</w:t>
      </w:r>
    </w:p>
    <w:p w14:paraId="76FE22ED" w14:textId="77777777" w:rsidR="00227BF5" w:rsidRDefault="00227BF5" w:rsidP="00227BF5">
      <w:pPr>
        <w:pStyle w:val="Heading4"/>
      </w:pPr>
      <w:r>
        <w:t>3. Avvertiamo del giudizio a venire – 2 Tessalonicesi 1:6-8</w:t>
      </w:r>
    </w:p>
    <w:bookmarkEnd w:id="0"/>
    <w:bookmarkEnd w:id="0"/>
    <w:p w14:paraId="5C097F03" w14:textId="5E23FA64" w:rsidR="00A7291B" w:rsidRDefault="0025169D" w:rsidP="00A7291B">
      <w:pPr>
        <w:pStyle w:val="NormalBlock"/>
      </w:pPr>
      <w:r>
        <w:t>Questo è semplicemente il rovescio della nostra testimonianza. Testimoniamo con una vita santa. Avvertiamo del giudizio che verrà. Quando la chiesa si erge per ciò che è giusto, denuncia l'immoralità e parla la verità al potere, sta semplicemente avvertendo del giudizio che verrà.</w:t>
      </w:r>
    </w:p>
    <w:bookmarkEnd w:id="0"/>
    <w:p w14:paraId="5C097F03" w14:textId="5E23FA64" w:rsidR="00A7291B" w:rsidRDefault="0025169D" w:rsidP="00A7291B">
      <w:pPr>
        <w:pStyle w:val="NormalBlock"/>
      </w:pPr>
      <w:r>
        <w:t>Sfortunatamente, molti ministri si perdono nella battaglia e fanno di qualcos'altro l'obiettivo della loro predicazione e insegnamento.</w:t>
      </w:r>
    </w:p>
    <w:bookmarkEnd w:id="0"/>
    <w:p w14:paraId="2EC75E3D" w14:textId="41EDDCE5" w:rsidR="008A3F75" w:rsidRDefault="00932373" w:rsidP="001E1588">
      <w:pPr>
        <w:pStyle w:val="NormalBlock"/>
        <w:numPr>
          <w:ilvl w:val="0"/>
          <w:numId w:val="199"/>
        </w:numPr>
      </w:pPr>
      <w:r w:rsidRPr="00932373">
        <w:t>Libera gli schiavi.</w:t>
      </w:r>
    </w:p>
    <w:bookmarkEnd w:id="0"/>
    <w:p w14:paraId="2EC75E3D" w14:textId="41EDDCE5" w:rsidR="008A3F75" w:rsidRDefault="00932373" w:rsidP="001E1588">
      <w:pPr>
        <w:pStyle w:val="NormalBlock"/>
        <w:numPr>
          <w:ilvl w:val="0"/>
          <w:numId w:val="199"/>
        </w:numPr>
      </w:pPr>
      <w:r w:rsidRPr="00932373">
        <w:t>Eleggi un governo democratico.</w:t>
      </w:r>
    </w:p>
    <w:bookmarkEnd w:id="0"/>
    <w:p w14:paraId="2EC75E3D" w14:textId="41EDDCE5" w:rsidR="008A3F75" w:rsidRDefault="00932373" w:rsidP="001E1588">
      <w:pPr>
        <w:pStyle w:val="NormalBlock"/>
        <w:numPr>
          <w:ilvl w:val="0"/>
          <w:numId w:val="199"/>
        </w:numPr>
      </w:pPr>
      <w:r w:rsidRPr="00932373">
        <w:t>Seleziona un vero presidente cristiano.</w:t>
      </w:r>
    </w:p>
    <w:bookmarkEnd w:id="0"/>
    <w:bookmarkEnd w:id="0"/>
    <w:p w14:paraId="5C097F03" w14:textId="5E23FA64" w:rsidR="00A7291B" w:rsidRDefault="0025169D" w:rsidP="00A7291B">
      <w:pPr>
        <w:pStyle w:val="NormalBlock"/>
      </w:pPr>
      <w:r>
        <w:t>Queste cose sono buone, ma sono i benefici della nostra predicazione e della nostra testimonianza, non il loro scopo. A cosa serve, per esempio, una democrazia in Iraq, se tutti sono ancora nelle tenebre senza Cristo? Potremmo ottenere pace e petrolio per un po', ma gli obiettivi della chiesa non sono raggiunti.</w:t>
      </w:r>
    </w:p>
    <w:bookmarkEnd w:id="0"/>
    <w:p w14:paraId="5C097F03" w14:textId="5E23FA64" w:rsidR="00A7291B" w:rsidRDefault="0025169D" w:rsidP="00A7291B">
      <w:pPr>
        <w:pStyle w:val="NormalBlock"/>
      </w:pPr>
      <w:r>
        <w:t>Google ha successo perché non dimentica mai la sua missione principale, e neanche noi dovremmo farlo.</w:t>
      </w:r>
    </w:p>
    <w:bookmarkEnd w:id="0"/>
    <w:p w14:paraId="5C097F03" w14:textId="5E23FA64" w:rsidR="00A7291B" w:rsidRDefault="0025169D" w:rsidP="00A7291B">
      <w:pPr>
        <w:pStyle w:val="NormalBlock"/>
      </w:pPr>
      <w:r>
        <w:t>La chiesa deve ricordare che il compito che Gesù ci ha dato è di chiamare gli uomini fuori dal mondo e nel regno, non di salvare, migliorare o cambiare il mondo. Questo mondo presente è stato destinato alla distruzione molto tempo fa (2 Pietro 3:10) e nulla di ciò che facciamo cambierà questo. L'unica salvezza è fuggire!</w:t>
      </w:r>
    </w:p>
    <w:p w14:paraId="27FB83DB" w14:textId="77777777" w:rsidR="00227BF5" w:rsidRDefault="00227BF5" w:rsidP="00227BF5">
      <w:pPr>
        <w:pStyle w:val="Heading3"/>
      </w:pPr>
      <w:r>
        <w:t>Riepilogo</w:t>
      </w:r>
    </w:p>
    <w:bookmarkEnd w:id="0"/>
    <w:bookmarkEnd w:id="0"/>
    <w:p w14:paraId="5C097F03" w14:textId="5E23FA64" w:rsidR="00A7291B" w:rsidRDefault="0025169D" w:rsidP="00A7291B">
      <w:pPr>
        <w:pStyle w:val="NormalBlock"/>
      </w:pPr>
      <w:r>
        <w:t>Un'ultima cosa da ricordare: Google è una cosa fatta dall'uomo e come tutte le cose fatte dall'uomo avrà il suo momento di gloria per poi scomparire.</w:t>
      </w:r>
    </w:p>
    <w:bookmarkEnd w:id="0"/>
    <w:p w14:paraId="5C097F03" w14:textId="5E23FA64" w:rsidR="00A7291B" w:rsidRDefault="0025169D" w:rsidP="00A7291B">
      <w:pPr>
        <w:pStyle w:val="NormalBlock"/>
      </w:pPr>
      <w:r>
        <w:t>Ciò a cui apparteniamo è stato creato da Dio e garantito dalla Sua parola a non fallire mai (Matteo 16:18).</w:t>
      </w:r>
    </w:p>
    <w:bookmarkEnd w:id="0"/>
    <w:p w14:paraId="5C097F03" w14:textId="5E23FA64" w:rsidR="00A7291B" w:rsidRDefault="0025169D" w:rsidP="00A7291B">
      <w:pPr>
        <w:pStyle w:val="NormalBlock"/>
      </w:pPr>
      <w:r>
        <w:t>Prendiamo incoraggiamento da questo fatto. Ma impariamo anche dalle cose che ci circondano, come disse una volta Salomone: "Prendi esempio dalla formica... impara dalle sue vie e sii saggio" (Proverbi 6:6).</w:t>
      </w:r>
    </w:p>
    <w:bookmarkEnd w:id="0"/>
    <w:p w14:paraId="5C097F03" w14:textId="5E23FA64" w:rsidR="00A7291B" w:rsidRDefault="0025169D" w:rsidP="00A7291B">
      <w:pPr>
        <w:pStyle w:val="NormalBlock"/>
      </w:pPr>
      <w:r>
        <w:t>Se possiamo imparare dalle formiche, possiamo anche trarre alcune lezioni da Google su come funzionare meglio e più saggiamente come chiesa in questa nuova Era dell'Informazione.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