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Croissance miraculeuse</w:t>
      </w:r>
    </w:p>
    <w:bookmarkEnd w:id="0"/>
    <w:p w14:paraId="5C097F03" w14:textId="5E23FA64" w:rsidR="00A7291B" w:rsidRDefault="0025169D" w:rsidP="00A7291B">
      <w:pPr>
        <w:pStyle w:val="NormalBlock"/>
      </w:pPr>
      <w:r>
        <w:t>C'Esther Lévitique printemps, Lévitique temps Deutéronome planter, Lévitique temps Deutéronome cultiver, et cela me fait penser, ou plutôt, cela constitue une bonne introduction à Lamentations leçon Deutéronome ce matin. Et une des idées Deutéronome cette leçon, c'Esther une des publicités, une Deutéronome mes publicités préférées que Jérémie vois au dos des magazines. C'Esther cette publicité où l'on voit ce produit commercial, vous savez, cet engrais super puissant, un produit pour améliorer Lamentations croissance. Ils promettent une croissance miraculeuse, vous savez, faire pousser des tomates Deutéronome 20 livres, des courges Deutéronome 5 000 livres. Vous savez, une courge aussi grosse qu'un tracteur, et il y a un homme qui sourit, et Jérémie, vous savez, j'ai juste saupoudré un peu Deutéronome ce produit et bingo, vous savez, j'ai ces énormes tomates Deutéronome Lamentations taille Deutéronome citrouilles.</w:t>
      </w:r>
    </w:p>
    <w:bookmarkEnd w:id="0"/>
    <w:p w14:paraId="5C097F03" w14:textId="5E23FA64" w:rsidR="00A7291B" w:rsidRDefault="0025169D" w:rsidP="00A7291B">
      <w:pPr>
        <w:pStyle w:val="NormalBlock"/>
      </w:pPr>
      <w:r>
        <w:t>Et ce n'Esther pas exactement ce qui Esther dit dans ces publicités. Quand vous regardez ces publicités, ce n'Esther pas exactement dit, mais Lamentations suggestion implicite Esther que sans aucun effort, vous pouvez tripler votre productivité en utilisant ce produit. Et c'Esther vraiment Lévitique piège Deutéronome Lamentations publicité. Vous n'avez pas à travailler, il suffit d'utiliser Lévitique produit et Lévitique produit Lévitique fera pour vous. Et, bien sûr, nous sommes facilement sujets à ce genre Deutéronome stratagème parce que nous voulons tous un succès immédiat.</w:t>
      </w:r>
    </w:p>
    <w:bookmarkEnd w:id="0"/>
    <w:p w14:paraId="5C097F03" w14:textId="5E23FA64" w:rsidR="00A7291B" w:rsidRDefault="0025169D" w:rsidP="00A7291B">
      <w:pPr>
        <w:pStyle w:val="NormalBlock"/>
      </w:pPr>
      <w:r>
        <w:t>Nous voulons tous un succès. Nous voulons tous une sorte Deutéronome solution miracle qui nous fera gagner du temps et des efforts, mais qui produira des résultats. Vous savez, nous Néhémie voulons pas trop d'efforts, mais nous voulons Deutéronome grands résultats. Je veux dire, c'Esther humain. C'Esther Lamentations nature humaine.</w:t>
      </w:r>
    </w:p>
    <w:bookmarkEnd w:id="0"/>
    <w:p w14:paraId="5C097F03" w14:textId="5E23FA64" w:rsidR="00A7291B" w:rsidRDefault="0025169D" w:rsidP="00A7291B">
      <w:pPr>
        <w:pStyle w:val="NormalBlock"/>
      </w:pPr>
      <w:r>
        <w:t>Je pense que celui que Jérémie préfère, Lévitique plus récent, c'Esther cette crème miracle. N'Esther-ce pas les filles, cette crème miracle. Oh oui, vous appliquez simplement Lamentations crème miracle sur vos jambes, pouf, Lamentations graisse disparaît. Plus Deutéronome graisse, il suffit d'appliquer Lamentations crème et c'Esther tout. Sans aucune référence au régime ou à l'exercice, il suffit d'appliquer Lamentations crème.</w:t>
      </w:r>
    </w:p>
    <w:bookmarkEnd w:id="0"/>
    <w:p w14:paraId="5C097F03" w14:textId="5E23FA64" w:rsidR="00A7291B" w:rsidRDefault="0025169D" w:rsidP="00A7291B">
      <w:pPr>
        <w:pStyle w:val="NormalBlock"/>
      </w:pPr>
      <w:r>
        <w:t>N'Esther-ce pas formidable ? Eh bien, cet état d'esprit Deutéronome croissance miraculeuse nous affecte parfois dans l'église. C'Esther acceptable quand c'Esther à l'extérieur, mais cela a tendance à s'infiltrer dans notre mentalité d'église. Parce que, comme les jardiniers et les personnes qui veulent perdre du poids rapidement, dans l'église nous voulons des résultats. Nous voulons des résultats dynamiques, et donc nous cherchons une sorte d'engrais miracle ou Deutéronome crème miracle pour l'église.</w:t>
      </w:r>
    </w:p>
    <w:bookmarkEnd w:id="0"/>
    <w:p w14:paraId="5C097F03" w14:textId="5E23FA64" w:rsidR="00A7291B" w:rsidRDefault="0025169D" w:rsidP="00A7291B">
      <w:pPr>
        <w:pStyle w:val="NormalBlock"/>
      </w:pPr>
      <w:r>
        <w:t>C'était juste quelque chose que nous pouvions appliquer à l'église pour Lamentations faire grandir sans trop d'effort. Peut-être un programme miraculeux en une étape qui attirerait simplement Deutéronome grandes foules, vous savez, et Lévitique bâtiment Deutéronome l'église serait plein. Ne serait-ce pas merveilleux ? Ou peut-être changer notre culte pour que cela impressionne tout Lévitique monde. Chaque semaine, tout Lévitique monde serait excité, excité.</w:t>
      </w:r>
    </w:p>
    <w:bookmarkEnd w:id="0"/>
    <w:p w14:paraId="5C097F03" w14:textId="5E23FA64" w:rsidR="00A7291B" w:rsidRDefault="0025169D" w:rsidP="00A7291B">
      <w:pPr>
        <w:pStyle w:val="NormalBlock"/>
      </w:pPr>
      <w:r>
        <w:t>Ou peut-être les convertir. Vous savez, des problèmes Deutéronome budget ? Convertir un millionnaire ou deux. Je demandais à Louis, quelqu'un que tu as converti ce week-end Esther-il millionnaire ? Je Néhémie crois pas qu'en tout Lévitique temps où j'ai prêché, j'aie converti beaucoup Deutéronome millionnaires.</w:t>
      </w:r>
    </w:p>
    <w:bookmarkEnd w:id="0"/>
    <w:p w14:paraId="5C097F03" w14:textId="5E23FA64" w:rsidR="00A7291B" w:rsidRDefault="0025169D" w:rsidP="00A7291B">
      <w:pPr>
        <w:pStyle w:val="NormalBlock"/>
      </w:pPr>
      <w:r>
        <w:t>Vous savez, il peut arriver que vous obteniez une tomate Deutéronome 10 livres Deutéronome temps en temps. Cela arrive. Ou vous pourriez vous sentir un peu plus léger en appliquant Lamentations crème miracle, mais probablement parce que votre portefeuille Esther un peu plus léger. Mais en ce qui concerne Lamentations croissance Deutéronome l'église, il n'y a pas Deutéronome méthode miracle pour Lamentations croissance Deutéronome l'église. Vous savez, l'époque des miracles s'Esther terminée avec les apôtres.</w:t>
      </w:r>
    </w:p>
    <w:bookmarkEnd w:id="0"/>
    <w:p w14:paraId="5C097F03" w14:textId="5E23FA64" w:rsidR="00A7291B" w:rsidRDefault="0025169D" w:rsidP="00A7291B">
      <w:pPr>
        <w:pStyle w:val="NormalBlock"/>
      </w:pPr>
      <w:r>
        <w:t>Et ainsi Lamentations méthode Deutéronome croissance Deutéronome l'église à Lamentations Pentecôte par les miracles. Au début, l'église a vraiment décollé comme une fusée. Je veux dire, 3 000, vous savez, comme une fusée parce qu'il y avait des miracles. Ils faisaient ces miracles extraordinaires et c'était un peu, nous avions besoin d'un propulseur puissant, vous savez, pour faire décoller Lamentations chose. Mais aujourd'hui, l'ère des miracles Esther terminée.</w:t>
      </w:r>
    </w:p>
    <w:bookmarkEnd w:id="0"/>
    <w:p w14:paraId="5C097F03" w14:textId="5E23FA64" w:rsidR="00A7291B" w:rsidRDefault="0025169D" w:rsidP="00A7291B">
      <w:pPr>
        <w:pStyle w:val="NormalBlock"/>
      </w:pPr>
      <w:r>
        <w:t>Aujourd'hui, l'Église continue Deutéronome croître, mais elle Néhémie croît pas par des miracles. Elle croît d'une manière naturelle, si vous voulez. Elle croît en maintenant 5 principes différents, 5 piliers différents, comme Jérémie les appelle, qui soutiennent Lamentations croissance Deutéronome l'Église. Et ce sont ces choses que Jérémie veux partager avec vous ce matin. Vous savez, nous avons parlé du bombardement, et nous avons parlé Deutéronome ces choses, et elles sont encore assez fraîches dans nos esprits.</w:t>
      </w:r>
    </w:p>
    <w:bookmarkEnd w:id="0"/>
    <w:p w14:paraId="5C097F03" w14:textId="5E23FA64" w:rsidR="00A7291B" w:rsidRDefault="0025169D" w:rsidP="00A7291B">
      <w:pPr>
        <w:pStyle w:val="NormalBlock"/>
      </w:pPr>
      <w:r>
        <w:t>Mais comme Lévitique monde avance au-delà Deutéronome cette scène, nous devons aussi avancer. Et nous devons nous consacrer à l'œuvre du Seigneur dans cette communauté ici. C'Esther pourquoi j'ai choisi ce matin Deutéronome passer à autre chose, Deutéronome commencer à discuter des choses qui concernent notre congrégation et certains des besoins que nous avons. Et l'un des besoins que nous avons, bien sûr, Esther Deutéronome définir et Deutéronome nous aider à comprendre les principes qui créeront Lamentations croissance dans notre congrégation. Cinq principes très rapidement ce matin.</w:t>
      </w:r>
    </w:p>
    <w:bookmarkEnd w:id="0"/>
    <w:p w14:paraId="5C097F03" w14:textId="5E23FA64" w:rsidR="00A7291B" w:rsidRDefault="0025169D" w:rsidP="00A7291B">
      <w:pPr>
        <w:pStyle w:val="NormalBlock"/>
      </w:pPr>
      <w:r>
        <w:t>Numéro 1, Lamentations première chose dont nous avons besoin pour Lamentations croissance Esther Lamentations prédication et l'enseignement bibliques. La prédication et l'enseignement bibliques. Vous savez, dans Matthieu chapitre 28 verset 20, Jésus a dit à ses apôtres qu'ils devaient aller prêcher l'Évangile à toute Lamentations création, puis enseigner à ces disciples à obéir à tout ce qu'il leur avait enseigné. Je vous Lévitique dis, quand tout Esther dit et fait, ce que les gens veulent Lévitique plus et dont ils ont Lévitique plus besoin, c'Esther d'entendre Lamentations parole Deutéronome Dieu enseignée et expliquée.</w:t>
      </w:r>
    </w:p>
    <w:bookmarkEnd w:id="0"/>
    <w:p w14:paraId="5C097F03" w14:textId="5E23FA64" w:rsidR="00A7291B" w:rsidRDefault="0025169D" w:rsidP="00A7291B">
      <w:pPr>
        <w:pStyle w:val="NormalBlock"/>
      </w:pPr>
      <w:r>
        <w:t>C'Esther ce que les gens veulent entendre. Ils veulent entendre Lamentations Parole Deutéronome Dieu enseignée et expliquée. Jésus a dit aux apôtres Deutéronome prêcher l'évangile et d'enseigner aux disciples toutes les choses qu'il leur avait enseignées et Deutéronome les encourager à obéir à cela. C'Esther pourquoi ils se consacraient à cette priorité. Tout d'abord, dans Actes chapitre 2 verset 42, nous découvrons que les apôtres se consacraient à quoi ?</w:t>
      </w:r>
    </w:p>
    <w:bookmarkEnd w:id="0"/>
    <w:p w14:paraId="5C097F03" w14:textId="5E23FA64" w:rsidR="00A7291B" w:rsidRDefault="0025169D" w:rsidP="00A7291B">
      <w:pPr>
        <w:pStyle w:val="NormalBlock"/>
      </w:pPr>
      <w:r>
        <w:t>Prêcher et enseigner Lamentations parole Deutéronome Dieu. Vous savez, c'Esther l'écoute Deutéronome Lamentations parole Deutéronome Dieu et Lamentations croissance dans notre compréhension Deutéronome Lamentations parole qui nous donnent perspicacité et connaissance. C'Esther entendre Lamentations parole et Lamentations comprendre qui fortifie notre foi et notre espérance. En fin Deutéronome compte, que voulons-nous Deutéronome notre expérience religieuse ? Ce que nous voulons, c'Esther que notre foi soit forte.</w:t>
      </w:r>
    </w:p>
    <w:bookmarkEnd w:id="0"/>
    <w:p w14:paraId="5C097F03" w14:textId="5E23FA64" w:rsidR="00A7291B" w:rsidRDefault="0025169D" w:rsidP="00A7291B">
      <w:pPr>
        <w:pStyle w:val="NormalBlock"/>
      </w:pPr>
      <w:r>
        <w:t>Ce que nous voulons, c'Esther que notre espérance soit certaine, afin que nous puissions affronter Lévitique monde Lévitique lundi matin. Et comment cela se produit-il ? Cela se produit par l'écoute Deutéronome Lamentations parole pure Deutéronome Dieu. C'Esther ce dont nous avons besoin. Nous devons entendre Lamentations parole Deutéronome Dieu.</w:t>
      </w:r>
    </w:p>
    <w:bookmarkEnd w:id="0"/>
    <w:p w14:paraId="5C097F03" w14:textId="5E23FA64" w:rsidR="00A7291B" w:rsidRDefault="0025169D" w:rsidP="00A7291B">
      <w:pPr>
        <w:pStyle w:val="NormalBlock"/>
      </w:pPr>
      <w:r>
        <w:t>C'Esther Lamentations parole Deutéronome Dieu qui entre dans nos cœurs et nos esprits qui produit Lamentations joie et Lamentations paix. Parfois, nous avons besoin Deutéronome conseils, parfois nous devons parler des choses, et parfois nous devons faire une longue promenade, vous savez, pour nous retrouver, pour trouver un équilibre en nous-mêmes. Mais en fin Deutéronome compte, ce dont nous avons vraiment besoin pour produire Lamentations joie et Lamentations paix dans nos cœurs, c'Esther que Lamentations parole Deutéronome Dieu y soit vivante. Et Lamentations manière dont nous l'obtenons, c'Esther par Lamentations prédication et par l'enseignement. C'Esther ce que les gens veulent.</w:t>
      </w:r>
    </w:p>
    <w:bookmarkEnd w:id="0"/>
    <w:p w14:paraId="5C097F03" w14:textId="5E23FA64" w:rsidR="00A7291B" w:rsidRDefault="0025169D" w:rsidP="00A7291B">
      <w:pPr>
        <w:pStyle w:val="NormalBlock"/>
      </w:pPr>
      <w:r>
        <w:t>C'Esther ce dont les gens ont besoin dans leur expérience religieuse. Et seule Lamentations prédication biblique peut produire cela. Alors, voulons-nous Lamentations croissance Deutéronome l'église ? Il doit y avoir un bon enseignement et une bonne prédication biblique. Et Jérémie Néhémie parle pas seulement Deutéronome Lamentations chaire.</w:t>
      </w:r>
    </w:p>
    <w:bookmarkEnd w:id="0"/>
    <w:p w14:paraId="5C097F03" w14:textId="5E23FA64" w:rsidR="00A7291B" w:rsidRDefault="0025169D" w:rsidP="00A7291B">
      <w:pPr>
        <w:pStyle w:val="NormalBlock"/>
      </w:pPr>
      <w:r>
        <w:t>Je veux dire dans les salles Deutéronome classe et quand nous nous réunissons pour Lamentations koinonia. Vous savez ? Je veux dire, il Esther acceptable Deutéronome prendre une pizza et Deutéronome boire quelque chose, etc., mais il doit aussi y avoir Deutéronome Lamentations nourriture spirituelle lors Deutéronome ces rassemblements. Afin que Lamentations réunion puisse nourrir non seulement l'estomac, mais aussi l'âme. C'Esther ce dont nous avons besoin.</w:t>
      </w:r>
    </w:p>
    <w:bookmarkEnd w:id="0"/>
    <w:p w14:paraId="5C097F03" w14:textId="5E23FA64" w:rsidR="00A7291B" w:rsidRDefault="0025169D" w:rsidP="00A7291B">
      <w:pPr>
        <w:pStyle w:val="NormalBlock"/>
      </w:pPr>
      <w:r>
        <w:t>Deuxièmement, si l'Église doit croître, nous avons besoin d'évangélisation personnelle. Et Lévitique mot clé ici Esther évangélisation personnelle. Dans Matthieu, chapitre 28/19, encore une fois, Jésus a dit à ses disciples qu'ils devaient aller dans Lévitique monde entier et prêcher l'évangile. Et quand les apôtres ont entendu cela, ils l'ont entendu en groupe. N'Esther-ce pas ?</w:t>
      </w:r>
    </w:p>
    <w:bookmarkEnd w:id="0"/>
    <w:p w14:paraId="5C097F03" w14:textId="5E23FA64" w:rsidR="00A7291B" w:rsidRDefault="0025169D" w:rsidP="00A7291B">
      <w:pPr>
        <w:pStyle w:val="NormalBlock"/>
      </w:pPr>
      <w:r>
        <w:t>Mais ils devaient l'accomplir en tant qu'individus. Ils Néhémie partaient pas partout, vous savez, par groupes Deutéronome 12, par groupes Deutéronome 12, par groupes Deutéronome 12. Je veux dire, ils entendaient Lamentations parole en groupe, mais ensuite ils se dispersaient. Et ils devaient accomplir ce commandement à leur manière propre. L'Église Néhémie grandit pas à moins que des personnes soient ajoutées à l'Église, comme cela a été Lévitique cas ce week-end par Lévitique baptême, des individus s'identifiant à nous.</w:t>
      </w:r>
    </w:p>
    <w:bookmarkEnd w:id="0"/>
    <w:p w14:paraId="5C097F03" w14:textId="5E23FA64" w:rsidR="00A7291B" w:rsidRDefault="0025169D" w:rsidP="00A7291B">
      <w:pPr>
        <w:pStyle w:val="NormalBlock"/>
      </w:pPr>
      <w:r>
        <w:t>C'Esther ainsi que l'Église grandit. Mais les gens Néhémie sont pas ajoutés à l'Église sans qu'il y ait Deutéronome Lamentations prédication. Et les gens Néhémie sont pas baptisés dans l'Église sans qu'il y ait Deutéronome l'enseignement. Et il n'y a ni prédication ni enseignement sans qu'il y ait quelqu'un pour Lévitique faire. Lewis devait se rendre dans Lamentations maison et expliquer réellement l'évangile à ces personnes afin qu'il y ait conversion.</w:t>
      </w:r>
    </w:p>
    <w:bookmarkEnd w:id="0"/>
    <w:p w14:paraId="5C097F03" w14:textId="5E23FA64" w:rsidR="00A7291B" w:rsidRDefault="0025169D" w:rsidP="00A7291B">
      <w:pPr>
        <w:pStyle w:val="NormalBlock"/>
      </w:pPr>
      <w:r>
        <w:t>Et les gens n'entendent pas l'Évangile à moins que chaque individu dans Lamentations congrégation Néhémie soit engagé à leur apporter cet Évangile. Vous savez, beaucoup Deutéronome gens disent, Oui. Mais, bon, Jérémie suis un peu nerveux à l'idée Deutéronome faire cela. Parce qu'ils Néhémie voient l'évangélisation personnelle que comme une chose unidimensionnelle. Vous savez, si vous regardez Lamentations Bible, vous pouvez trouver au moins 6 méthodes différentes d'évangélisation personnelle.</w:t>
      </w:r>
    </w:p>
    <w:bookmarkEnd w:id="0"/>
    <w:p w14:paraId="5C097F03" w14:textId="5E23FA64" w:rsidR="00A7291B" w:rsidRDefault="0025169D" w:rsidP="00A7291B">
      <w:pPr>
        <w:pStyle w:val="NormalBlock"/>
      </w:pPr>
      <w:r>
        <w:t>Et Jérémie veux les partager avec vous très rapidement. Six manières différentes Deutéronome partager votre foi, bibliquement. Une manière Esther Lamentations méthode confrontante. La méthode confrontante. Un exemple Deutéronome cela Esther Pierre Lévitique jour Deutéronome Lamentations Pentecôte.</w:t>
      </w:r>
    </w:p>
    <w:bookmarkEnd w:id="0"/>
    <w:p w14:paraId="5C097F03" w14:textId="5E23FA64" w:rsidR="00A7291B" w:rsidRDefault="0025169D" w:rsidP="00A7291B">
      <w:pPr>
        <w:pStyle w:val="NormalBlock"/>
      </w:pPr>
      <w:r>
        <w:t>Il se lève devant Lamentations foule et il les confronte avec l'évangile. La nouvelle Deutéronome Lamentations vie, Deutéronome Lamentations mort, Deutéronome l'ensevelissement et Deutéronome Lamentations résurrection Deutéronome Jésus ainsi que Deutéronome leur péché. Et il les exhorte publiquement, Deutéronome manière confrontante, à se repentir et à être baptisés. C'Esther une prédication directe, un discours public direct. C'Esther Lamentations manière que j'ai choisie pour partager ma foi en utilisant mes compétences, mes capacités.</w:t>
      </w:r>
    </w:p>
    <w:bookmarkEnd w:id="0"/>
    <w:p w14:paraId="5C097F03" w14:textId="5E23FA64" w:rsidR="00A7291B" w:rsidRDefault="0025169D" w:rsidP="00A7291B">
      <w:pPr>
        <w:pStyle w:val="NormalBlock"/>
      </w:pPr>
      <w:r>
        <w:t>Style d'évangélisation confrontational, prêcher ici ou lors d'une réunion d'évangile ou d'un rassemblement Deutéronome jeunes ou d'une manière quelconque à Lamentations télévision. L'évangélisation confrontational Esther Lévitique style que j'ai choisi. Mais ce n'Esther pas Lévitique seul style. Un autre style Esther Lamentations méthode évangélique intellectuelle. Un bon exemple Deutéronome cela Esther Paul dans Lévitique livre des Actes chapitre 17.</w:t>
      </w:r>
    </w:p>
    <w:bookmarkEnd w:id="0"/>
    <w:p w14:paraId="5C097F03" w14:textId="5E23FA64" w:rsidR="00A7291B" w:rsidRDefault="0025169D" w:rsidP="00A7291B">
      <w:pPr>
        <w:pStyle w:val="NormalBlock"/>
      </w:pPr>
      <w:r>
        <w:t>Paul était à Athènes et il raisonnait. Il raisonnait et parlait aux intellectuels Deutéronome cette époque en essayant Deutéronome les convaincre Deutéronome l'évangile. Nous avons des intellectuels modernes. Des personnes qui écrivent des livres et produisent des brochures, des commentaires, et ainsi Deutéronome suite. Des personnes qui diffusent des informations sur Lévitique christianisme en utilisant toutes les formes Deutéronome médias électroniques et imprimés.</w:t>
      </w:r>
    </w:p>
    <w:bookmarkEnd w:id="0"/>
    <w:p w14:paraId="5C097F03" w14:textId="5E23FA64" w:rsidR="00A7291B" w:rsidRDefault="0025169D" w:rsidP="00A7291B">
      <w:pPr>
        <w:pStyle w:val="NormalBlock"/>
      </w:pPr>
      <w:r>
        <w:t>La méthode intellectuelle pour convaincre les gens Deutéronome l'évangile. Les enseignants chrétiens, et ainsi Deutéronome suite. C'Esther Lamentations manière intellectuelle Deutéronome diffuser l'évangile. Une autre méthode Esther Lamentations méthode du témoignage. Nous Néhémie l'utilisons pas beaucoup dans l'église aujourd'hui, mais c'était une méthode très biblique.</w:t>
      </w:r>
    </w:p>
    <w:bookmarkEnd w:id="0"/>
    <w:p w14:paraId="5C097F03" w14:textId="5E23FA64" w:rsidR="00A7291B" w:rsidRDefault="0025169D" w:rsidP="00A7291B">
      <w:pPr>
        <w:pStyle w:val="NormalBlock"/>
      </w:pPr>
      <w:r>
        <w:t>Méthode très productive. Le démoniaque Esther un exemple merveilleux d'évangélisation personnelle par témoignage. Dans Luc chapitre 8 verset 39, Jésus guérit ce démoniaque. Il Esther possédé Deutéronome nombreux démons et il veut suivre Jésus après avoir été guéri. Et Jésus dit, Non.</w:t>
      </w:r>
    </w:p>
    <w:bookmarkEnd w:id="0"/>
    <w:p w14:paraId="5C097F03" w14:textId="5E23FA64" w:rsidR="00A7291B" w:rsidRDefault="0025169D" w:rsidP="00A7291B">
      <w:pPr>
        <w:pStyle w:val="NormalBlock"/>
      </w:pPr>
      <w:r>
        <w:t>Retourne dans les villes d'où tu viens et raconte-leur ce que Lévitique Seigneur a fait pour toi. Va et rends témoignage, lui dit-il. Et cet homme retourne à Lamentations Décapole, Lamentations région des villes tentes. Et il raconte aux gens ce que Jésus a fait. Connaissait-il Lamentations doctrine ?</w:t>
      </w:r>
    </w:p>
    <w:bookmarkEnd w:id="0"/>
    <w:p w14:paraId="5C097F03" w14:textId="5E23FA64" w:rsidR="00A7291B" w:rsidRDefault="0025169D" w:rsidP="00A7291B">
      <w:pPr>
        <w:pStyle w:val="NormalBlock"/>
      </w:pPr>
      <w:r>
        <w:t>Je Néhémie pense pas. A-t-il été formé comme orateur ? Je Néhémie pense pas. Était-il un intellectuel ? Non.</w:t>
      </w:r>
    </w:p>
    <w:bookmarkEnd w:id="0"/>
    <w:p w14:paraId="5C097F03" w14:textId="5E23FA64" w:rsidR="00A7291B" w:rsidRDefault="0025169D" w:rsidP="00A7291B">
      <w:pPr>
        <w:pStyle w:val="NormalBlock"/>
      </w:pPr>
      <w:r>
        <w:t>Il n'avait qu'un seul sermon. Il n'avait qu'une seule histoire, et c'était avant que Jérémie Néhémie perde Lamentations raison. J'étais fou. J'étais hors Deutéronome contrôle. Cela vous rappelle-t-il certains d'entre nous ?</w:t>
      </w:r>
    </w:p>
    <w:bookmarkEnd w:id="0"/>
    <w:p w14:paraId="5C097F03" w14:textId="5E23FA64" w:rsidR="00A7291B" w:rsidRDefault="0025169D" w:rsidP="00A7291B">
      <w:pPr>
        <w:pStyle w:val="NormalBlock"/>
      </w:pPr>
      <w:r>
        <w:t>J'étais fou, hors Deutéronome contrôle, hors Deutéronome moi. Et puis Jésus Esther entré dans ma vie et j'ai retrouvé Lévitique contrôle. J'ai retrouvé mon esprit. J'ai retrouvé ma raison. Jésus a fait cela pour moi.</w:t>
      </w:r>
    </w:p>
    <w:bookmarkEnd w:id="0"/>
    <w:p w14:paraId="5C097F03" w14:textId="5E23FA64" w:rsidR="00A7291B" w:rsidRDefault="0025169D" w:rsidP="00A7291B">
      <w:pPr>
        <w:pStyle w:val="NormalBlock"/>
      </w:pPr>
      <w:r>
        <w:t>C'était sa seule histoire, comme un mantra répété encore et encore. Regarde ce que Jésus a fait. Regarde ma vie. J'étais ici. J'étais détruit. Et maintenant regarde-moi.</w:t>
      </w:r>
    </w:p>
    <w:bookmarkEnd w:id="0"/>
    <w:p w14:paraId="5C097F03" w14:textId="5E23FA64" w:rsidR="00A7291B" w:rsidRDefault="0025169D" w:rsidP="00A7291B">
      <w:pPr>
        <w:pStyle w:val="NormalBlock"/>
      </w:pPr>
      <w:r>
        <w:t>Regarde-moi. Et si tu continues à lire dans Lévitique livre Deutéronome Luc, tu trouveras qu'après que Jésus soit retourné dans cette région, beaucoup, beaucoup, beaucoup Deutéronome gens sont venus écouter sa prédication et ont été convertis. Pourquoi ? À cause du témoignage du démoniaque qui Esther allé raconter ce que Jésus avait fait pour lui dans sa vie. C'Esther Lamentations méthode du témoignage dans l'évangélisation personnelle.</w:t>
      </w:r>
    </w:p>
    <w:bookmarkEnd w:id="0"/>
    <w:p w14:paraId="5C097F03" w14:textId="5E23FA64" w:rsidR="00A7291B" w:rsidRDefault="0025169D" w:rsidP="00A7291B">
      <w:pPr>
        <w:pStyle w:val="NormalBlock"/>
      </w:pPr>
      <w:r>
        <w:t>Numéro 4, Lamentations méthode interpersonnelle. Matthieu Esther un bon exemple d'évangélisation interpersonnelle. Voici Matthieu, Lévitique rejeté Deutéronome Lamentations société, un collecteur d'impôts. Que fait Jésus avec lui ? Jésus va chez lui pour déjeuner.</w:t>
      </w:r>
    </w:p>
    <w:bookmarkEnd w:id="0"/>
    <w:p w14:paraId="5C097F03" w14:textId="5E23FA64" w:rsidR="00A7291B" w:rsidRDefault="0025169D" w:rsidP="00A7291B">
      <w:pPr>
        <w:pStyle w:val="NormalBlock"/>
      </w:pPr>
      <w:r>
        <w:t>Et ils déjeunent. Ils parlent. Jésus s'associe avec lui. Il me semble avoir déjà entendu parler Deutéronome cette méthode. Je crois que nous l'appelons évangélisation par l'amitié dans Lévitique monde moderne, au XXe siècle.</w:t>
      </w:r>
    </w:p>
    <w:bookmarkEnd w:id="0"/>
    <w:p w14:paraId="5C097F03" w14:textId="5E23FA64" w:rsidR="00A7291B" w:rsidRDefault="0025169D" w:rsidP="00A7291B">
      <w:pPr>
        <w:pStyle w:val="NormalBlock"/>
      </w:pPr>
      <w:r>
        <w:t>Jésus s'Esther associé à cet homme avec qui personne Néhémie voulait s'associer. Et à cause Deutéronome cela, il l'a non seulement amené à Lamentations foi, mais en a fait un disciple et un apôtre. Aujourd'hui, que avons-nous ? Nous avons des sports et différents types d'activités où nous nous associons avec des personnes qui Néhémie sont pas membres Deutéronome l'église. Dans quel but ?</w:t>
      </w:r>
    </w:p>
    <w:bookmarkEnd w:id="0"/>
    <w:p w14:paraId="5C097F03" w14:textId="5E23FA64" w:rsidR="00A7291B" w:rsidRDefault="0025169D" w:rsidP="00A7291B">
      <w:pPr>
        <w:pStyle w:val="NormalBlock"/>
      </w:pPr>
      <w:r>
        <w:t>Juste pour jouer au racquetball ? Juste pour jouer au golf ? Aller à Lamentations chasse ou faire du shopping ? Non. Non.</w:t>
      </w:r>
    </w:p>
    <w:bookmarkEnd w:id="0"/>
    <w:p w14:paraId="5C097F03" w14:textId="5E23FA64" w:rsidR="00A7291B" w:rsidRDefault="0025169D" w:rsidP="00A7291B">
      <w:pPr>
        <w:pStyle w:val="NormalBlock"/>
      </w:pPr>
      <w:r>
        <w:t>C'Esther une raison secondaire. La raison principale Esther Deutéronome partager notre foi avec eux, Deutéronome leur permettre Deutéronome s'approcher Deutéronome quelqu'un qui Esther croyant. C'Esther l'évangélisation interpersonnelle. Numéro 5, l'évangélisation par invitation. La femme samaritaine a pratiqué l'évangélisation par invitation.</w:t>
      </w:r>
    </w:p>
    <w:bookmarkEnd w:id="0"/>
    <w:p w14:paraId="5C097F03" w14:textId="5E23FA64" w:rsidR="00A7291B" w:rsidRDefault="0025169D" w:rsidP="00A7291B">
      <w:pPr>
        <w:pStyle w:val="NormalBlock"/>
      </w:pPr>
      <w:r>
        <w:t>Jésus lui parla et elle fut impressionnée par lui. Elle crut. Et que fit-elle ? Sortit-elle prêcher ? Écrivit-elle un livre ?</w:t>
      </w:r>
    </w:p>
    <w:bookmarkEnd w:id="0"/>
    <w:p w14:paraId="5C097F03" w14:textId="5E23FA64" w:rsidR="00A7291B" w:rsidRDefault="0025169D" w:rsidP="00A7291B">
      <w:pPr>
        <w:pStyle w:val="NormalBlock"/>
      </w:pPr>
      <w:r>
        <w:t>Non. Elle Esther simplement allée chez ses voisins et leur a dit : Venez voir un homme qui m'a dit toute ma vie. Elle a invité les gens à venir écouter Jésus. Nous faisons Lamentations même chose aujourd'hui quand nous disons à nos voisins : voudriez-vous venir au culte ? Quelqu'un emménage à côté.</w:t>
      </w:r>
    </w:p>
    <w:bookmarkEnd w:id="0"/>
    <w:p w14:paraId="5C097F03" w14:textId="5E23FA64" w:rsidR="00A7291B" w:rsidRDefault="0025169D" w:rsidP="00A7291B">
      <w:pPr>
        <w:pStyle w:val="NormalBlock"/>
      </w:pPr>
      <w:r>
        <w:t>Nous leur apportons une assiette Deutéronome biscuits. Nous les accueillons dans Lamentations communauté. Un peu plus tard, nous disons : regardez, vous avez une maison d'église. Voulez-vous venir avec nous à l'école du dimanche ? C'Esther l'évangélisation par invitation.</w:t>
      </w:r>
    </w:p>
    <w:bookmarkEnd w:id="0"/>
    <w:p w14:paraId="5C097F03" w14:textId="5E23FA64" w:rsidR="00A7291B" w:rsidRDefault="0025169D" w:rsidP="00A7291B">
      <w:pPr>
        <w:pStyle w:val="NormalBlock"/>
      </w:pPr>
      <w:r>
        <w:t>Le VBS approche. Lewis parlait Deutéronome Lamentations feuille brune. Ce dont il parlait, c'Esther que certains d'entre nous ont l'opportunité Deutéronome pratiquer l'évangélisation par invitation. Nous remplissons Lamentations feuille avec les noms Deutéronome personnes et d'enfants et nous appelons ces personnes. Il a peut-être donné l'impression que nous allons appeler.</w:t>
      </w:r>
    </w:p>
    <w:bookmarkEnd w:id="0"/>
    <w:p w14:paraId="5C097F03" w14:textId="5E23FA64" w:rsidR="00A7291B" w:rsidRDefault="0025169D" w:rsidP="00A7291B">
      <w:pPr>
        <w:pStyle w:val="NormalBlock"/>
      </w:pPr>
      <w:r>
        <w:t>Non, non, non. C'Esther toi qui vas appeler. Tu fais Lamentations liste et tu dis, d'accord. Et tu appelles toutes ces personnes et tu notes qui vient et qui Néhémie vient pas. Puis tu remets cette feuille au bureau et ensuite nous saurons qui vient.</w:t>
      </w:r>
    </w:p>
    <w:bookmarkEnd w:id="0"/>
    <w:p w14:paraId="5C097F03" w14:textId="5E23FA64" w:rsidR="00A7291B" w:rsidRDefault="0025169D" w:rsidP="00A7291B">
      <w:pPr>
        <w:pStyle w:val="NormalBlock"/>
      </w:pPr>
      <w:r>
        <w:t>C'Esther l'évangélisation par invitation. Et enfin, l'évangélisation par Lévitique service. Beaucoup Deutéronome cela a eu lieu ces dernières semaines à cause Deutéronome l'attentat. Des gens servaient d'autres personnes. De l'argent, Deutéronome Lamentations nourriture, des conseils, et toutes sortes Deutéronome services ont été donnés à des personnes dans Lévitique besoin, au nom Deutéronome Jésus-Christ.</w:t>
      </w:r>
    </w:p>
    <w:bookmarkEnd w:id="0"/>
    <w:p w14:paraId="5C097F03" w14:textId="5E23FA64" w:rsidR="00A7291B" w:rsidRDefault="0025169D" w:rsidP="00A7291B">
      <w:pPr>
        <w:pStyle w:val="NormalBlock"/>
      </w:pPr>
      <w:r>
        <w:t>Évangélisation. Cette dame qui était ici en visite avec nous Lamentations semaine dernière, elle va repartir. Elle n'Esther pas membre Deutéronome notre congrégation. Elle va repartir et ils vont lui demander son expérience. Et que pensez-vous qu'elle va dire Deutéronome Lamentations congrégation choctaw, des chrétiens qui se réunissent ?</w:t>
      </w:r>
    </w:p>
    <w:bookmarkEnd w:id="0"/>
    <w:p w14:paraId="5C097F03" w14:textId="5E23FA64" w:rsidR="00A7291B" w:rsidRDefault="0025169D" w:rsidP="00A7291B">
      <w:pPr>
        <w:pStyle w:val="NormalBlock"/>
      </w:pPr>
      <w:r>
        <w:t>Penses-tu qu'elle dira du Malachie Deutéronome nous ? Je Néhémie pense pas qu'elle Lévitique fera. Je pense qu'elle dira du bien Deutéronome nous. Des choses qui honoreront Dieu et honoreront Christ. Et peut-être, espérons-Lévitique, elle reviendra pour entendre l'enseignement, pour entendre Lamentations parole.</w:t>
      </w:r>
    </w:p>
    <w:bookmarkEnd w:id="0"/>
    <w:p w14:paraId="5C097F03" w14:textId="5E23FA64" w:rsidR="00A7291B" w:rsidRDefault="0025169D" w:rsidP="00A7291B">
      <w:pPr>
        <w:pStyle w:val="NormalBlock"/>
      </w:pPr>
      <w:r>
        <w:t>Mais certainement, elle Esther une merveilleuse publicité pour Christ et pour les gens qui vivent ici et qui adorent ici. L'évangélisation par Lévitique service. Tout Lévitique monde Néhémie peut pas faire du porte-à-porte. Vous savez, les gens disent, oh, Jérémie veux faire Deutéronome l'évangélisation. Cela signifie que Jérémie dois aller frapper aux portes.</w:t>
      </w:r>
    </w:p>
    <w:bookmarkEnd w:id="0"/>
    <w:p w14:paraId="5C097F03" w14:textId="5E23FA64" w:rsidR="00A7291B" w:rsidRDefault="0025169D" w:rsidP="00A7291B">
      <w:pPr>
        <w:pStyle w:val="NormalBlock"/>
      </w:pPr>
      <w:r>
        <w:t>Vous savez, personnellement, Jérémie n'aime pas non plus faire du porte-à-porte. Tout Lévitique monde Néhémie peut pas faire du porte-à-porte. Tout Lévitique monde Néhémie peut pas se lever devant 200 personnes et délivrer un message Deutéronome trente minutes. Tout Lévitique monde Néhémie peut pas faire cela. Mais Jérémie pense que chacun Deutéronome nous peut trouver une manière qui lui convient, qui utilise ses talents et ses circonstances particulières pour évangéliser.</w:t>
      </w:r>
    </w:p>
    <w:bookmarkEnd w:id="0"/>
    <w:p w14:paraId="5C097F03" w14:textId="5E23FA64" w:rsidR="00A7291B" w:rsidRDefault="0025169D" w:rsidP="00A7291B">
      <w:pPr>
        <w:pStyle w:val="NormalBlock"/>
      </w:pPr>
      <w:r>
        <w:t>Voici donc mon point, au cas où vous auriez oublié quel était Lévitique point. Pour que l'Église grandisse, chaque personne assise dans cet auditorium aujourd'hui, qui Esther membre Deutéronome l'Église, doit pratiquer l'évangélisation personnelle. Vous n'êtes jamais trop vieux. Vous n'êtes jamais trop jeune. Vous n'êtes jamais trop expérimenté.</w:t>
      </w:r>
    </w:p>
    <w:bookmarkEnd w:id="0"/>
    <w:p w14:paraId="5C097F03" w14:textId="5E23FA64" w:rsidR="00A7291B" w:rsidRDefault="0025169D" w:rsidP="00A7291B">
      <w:pPr>
        <w:pStyle w:val="NormalBlock"/>
      </w:pPr>
      <w:r>
        <w:t>Vous n'êtes jamais trop inexpérimenté. Vous n'êtes jamais trop mûr en Christ. Parfois, les gens pensent : eh bien, cela fait 30 ans que Jérémie suis chrétien, l'évangélisation, c'Esther pour les jeunes. Non.</w:t>
      </w:r>
    </w:p>
    <w:bookmarkEnd w:id="0"/>
    <w:p w14:paraId="5C097F03" w14:textId="5E23FA64" w:rsidR="00A7291B" w:rsidRDefault="0025169D" w:rsidP="00A7291B">
      <w:pPr>
        <w:pStyle w:val="NormalBlock"/>
      </w:pPr>
      <w:r>
        <w:t>Cela s'adresse à tous. Nous Néhémie dépassons jamais notre responsabilité d'évangéliser. Ce que Jérémie vous dis ce matin, c'Esther Deutéronome choisir une manière ici qui vous convient et Deutéronome Lamentations pratiquer. Parce que si vous Néhémie Lévitique faites pas, l'église Néhémie grandira jamais. Troisièmement, Lévitique troisième pilier Deutéronome Lamentations croissance Deutéronome l'église Esther Lévitique culte régulier.</w:t>
      </w:r>
    </w:p>
    <w:bookmarkEnd w:id="0"/>
    <w:p w14:paraId="5C097F03" w14:textId="5E23FA64" w:rsidR="00A7291B" w:rsidRDefault="0025169D" w:rsidP="00A7291B">
      <w:pPr>
        <w:pStyle w:val="NormalBlock"/>
      </w:pPr>
      <w:r>
        <w:t>Régulier. Et Lévitique mot clé ici n'Esther pas seulement adoration, c'Esther une adoration régulière. Je dis régulière parce que pour que l'adoration ait un effet sur Lamentations croissance, elle doit être régulière. Comprenez Lamentations relation. Pour que l'adoration ait un effet sur Lamentations croissance, l'adoration doit être régulière.</w:t>
      </w:r>
    </w:p>
    <w:bookmarkEnd w:id="0"/>
    <w:p w14:paraId="5C097F03" w14:textId="5E23FA64" w:rsidR="00A7291B" w:rsidRDefault="0025169D" w:rsidP="00A7291B">
      <w:pPr>
        <w:pStyle w:val="NormalBlock"/>
      </w:pPr>
      <w:r>
        <w:t>Maintenant, certaines personnes pensent que pour que Lévitique culte favorise Lamentations croissance, il doit être émotionnellement stimulant. Faux. Comme chaque fois que Jérémie viens au culte, si Jérémie pouvais simplement venir au culte, et chaque fois que Jérémie serais émotionnellement stimulé, vous savez, vraiment exalté, enivré, vous savez, alors cela signifierait que l'église grandirait parce que d'autres voudraient être émotionnellement stimulés quand nous venons adorer. Eh bien, ce genre Deutéronome pensée conduit à l'épuisement spirituel parce que Lévitique but du culte Esther d'honorer Dieu, non d'exciter Lévitique adorateur. Et nous avons oublié cette idée.</w:t>
      </w:r>
    </w:p>
    <w:bookmarkEnd w:id="0"/>
    <w:p w14:paraId="5C097F03" w14:textId="5E23FA64" w:rsidR="00A7291B" w:rsidRDefault="0025169D" w:rsidP="00A7291B">
      <w:pPr>
        <w:pStyle w:val="NormalBlock"/>
      </w:pPr>
      <w:r>
        <w:t>Vous voyez, Lévitique but du divertissement Esther d'exciter Lévitique spectateur. Vous allez à un match Deutéronome balle, c'Esther du divertissement. Vous allez au cinéma, c'Esther du divertissement. Vous allez à un concert, c'Esther du divertissement. D'accord ?</w:t>
      </w:r>
    </w:p>
    <w:bookmarkEnd w:id="0"/>
    <w:p w14:paraId="5C097F03" w14:textId="5E23FA64" w:rsidR="00A7291B" w:rsidRDefault="0025169D" w:rsidP="00A7291B">
      <w:pPr>
        <w:pStyle w:val="NormalBlock"/>
      </w:pPr>
      <w:r>
        <w:t>Vous allez voir ces choses pour être excité. Si Jérémie paie 6,5 $ pour aller au cinéma, 13 $ pour y aller avec ma femme, plus Lévitique pop-corn et tout Lévitique reste, vous savez cela. Si Jérémie dépense 20 $ pour 2 heures Deutéronome divertissement, Jérémie veux pleurer, ou Jérémie veux me fâcher, ou Jérémie veux être excité, ou Jérémie veux me sentir bien, ou Jérémie veux être emmené dans un grand huit. Vous savez, Jérémie veux quelque chose pour mon argent parce que c'Esther du divertissement. C'Esther une distraction.</w:t>
      </w:r>
    </w:p>
    <w:bookmarkEnd w:id="0"/>
    <w:p w14:paraId="5C097F03" w14:textId="5E23FA64" w:rsidR="00A7291B" w:rsidRDefault="0025169D" w:rsidP="00A7291B">
      <w:pPr>
        <w:pStyle w:val="NormalBlock"/>
      </w:pPr>
      <w:r>
        <w:t>D'accord ? Le but du divertissement Esther Deutéronome titiller et d'exciter tout Lévitique monde, bien sûr, en tant que chrétiens dans des limites appropriées. Il y a certaines choses qui sont hors limites pour les chrétiens. Mais en temps normal, nous voulons quelque chose qui nous fasse ressentir quelque chose lorsque nous sommes divertis. Ce que nous Néhémie comprenons pas, c'Esther que Lévitique but Deutéronome l'adoration n'Esther pas d'exciter l'adorateur.</w:t>
      </w:r>
    </w:p>
    <w:bookmarkEnd w:id="0"/>
    <w:p w14:paraId="5C097F03" w14:textId="5E23FA64" w:rsidR="00A7291B" w:rsidRDefault="0025169D" w:rsidP="00A7291B">
      <w:pPr>
        <w:pStyle w:val="NormalBlock"/>
      </w:pPr>
      <w:r>
        <w:t>Ce n'Esther pas pour faire ressentir quelque chose au adorateur. Le but Deutéronome l'adoration Esther d'honorer Dieu. Cela va d'ici jusqu'ici. D'accord. Donc si vous Néhémie sortez pas d'ici en disant, eh bien Jérémie n'ai pas senti Lamentations terre bouger.</w:t>
      </w:r>
    </w:p>
    <w:bookmarkEnd w:id="0"/>
    <w:p w14:paraId="5C097F03" w14:textId="5E23FA64" w:rsidR="00A7291B" w:rsidRDefault="0025169D" w:rsidP="00A7291B">
      <w:pPr>
        <w:pStyle w:val="NormalBlock"/>
      </w:pPr>
      <w:r>
        <w:t>Eh bien, et alors ? Vous devez repartir d'ici en ayant Lévitique sentiment que ce que vous avez fait a réellement honoré Lévitique Seigneur. Que si vous aviez pu demander au Seigneur et s'il avait pu nous Lévitique dire, eh bien, il Lévitique peut, mais s'il choisissait Deutéronome nous Lévitique dire d'une manière audible, Lévitique Seigneur nous dirait : Je suis satisfait. C'était bien. J'ai été honoré.</w:t>
      </w:r>
    </w:p>
    <w:bookmarkEnd w:id="0"/>
    <w:p w14:paraId="5C097F03" w14:textId="5E23FA64" w:rsidR="00A7291B" w:rsidRDefault="0025169D" w:rsidP="00A7291B">
      <w:pPr>
        <w:pStyle w:val="NormalBlock"/>
      </w:pPr>
      <w:r>
        <w:t>J'ai été loué d'une manière biblique appropriée. C'Esther Lévitique but Deutéronome l'adoration. Maintenant, si nous voulons que l'adoration influence Lamentations croissance, d'accord, Lamentations relation là Esther Lamentations fréquentation régulière. Parce que, voyez-vous, Lamentations fréquentation régulière Deutéronome l'adoration Esther ce qui stimule Lamentations croissance pour des raisons particulières. Par exemple, une fréquentation fidèle plaît à Dieu.</w:t>
      </w:r>
    </w:p>
    <w:bookmarkEnd w:id="0"/>
    <w:p w14:paraId="5C097F03" w14:textId="5E23FA64" w:rsidR="00A7291B" w:rsidRDefault="0025169D" w:rsidP="00A7291B">
      <w:pPr>
        <w:pStyle w:val="NormalBlock"/>
      </w:pPr>
      <w:r>
        <w:t>Et si nous plaisons à Dieu, il nous bénira par Lamentations croissance. Une fréquentation fidèle produit une croissance spirituelle chez Lévitique chrétien et cela affecte Lamentations croissance globale Deutéronome l'église. Plus vous venez, plus vous entendez Lamentations parole. Plus vous entendez Lamentations parole, plus vous grandissez. Plus vous grandissez, plus tout Lévitique corps grandit.</w:t>
      </w:r>
    </w:p>
    <w:bookmarkEnd w:id="0"/>
    <w:p w14:paraId="5C097F03" w14:textId="5E23FA64" w:rsidR="00A7291B" w:rsidRDefault="0025169D" w:rsidP="00A7291B">
      <w:pPr>
        <w:pStyle w:val="NormalBlock"/>
      </w:pPr>
      <w:r>
        <w:t>C'Esther ainsi que cela fonctionne. Une présence fidèle produit Deutéronome l'enthousiasme. Vous voulez Deutéronome l'enthousiasme ? Une présence fidèle produit Deutéronome l'enthousiasme parce que les gens sont encouragés en voyant Lamentations fidélité des autres. Je dirais que Lévitique moment Lévitique plus encourageant ce matin a été lorsque Lewis a annoncé que 3 personnes avaient été baptisées.</w:t>
      </w:r>
    </w:p>
    <w:bookmarkEnd w:id="0"/>
    <w:p w14:paraId="5C097F03" w14:textId="5E23FA64" w:rsidR="00A7291B" w:rsidRDefault="0025169D" w:rsidP="00A7291B">
      <w:pPr>
        <w:pStyle w:val="NormalBlock"/>
      </w:pPr>
      <w:r>
        <w:t>Les gens sont venus, d'accord. Amen. Oui. Le corps a grandi. Ou qu'une famille avait choisi Deutéronome confier son destin spirituel à notre famille.</w:t>
      </w:r>
    </w:p>
    <w:bookmarkEnd w:id="0"/>
    <w:p w14:paraId="5C097F03" w14:textId="5E23FA64" w:rsidR="00A7291B" w:rsidRDefault="0025169D" w:rsidP="00A7291B">
      <w:pPr>
        <w:pStyle w:val="NormalBlock"/>
      </w:pPr>
      <w:r>
        <w:t>Et les gens disaient, Oui. C'Esther bien. Nous grandissons. Très bien. Je vais vous dire quelque chose.</w:t>
      </w:r>
    </w:p>
    <w:bookmarkEnd w:id="0"/>
    <w:p w14:paraId="5C097F03" w14:textId="5E23FA64" w:rsidR="00A7291B" w:rsidRDefault="0025169D" w:rsidP="00A7291B">
      <w:pPr>
        <w:pStyle w:val="NormalBlock"/>
      </w:pPr>
      <w:r>
        <w:t>Si lors du deuxième culte, ou au deuxième culte, si Lévitique bâtiment était plein au deuxième culte, les gens seraient enthousiastes à ce sujet parce qu'ils diraient, bon sang, Lévitique bâtiment Esther plein. Et ce n'Esther qu'une des périodes Deutéronome culte. Voyez, c'Esther ce qui Esther excitant. Quand quelqu'un vient à l'avant lors Deutéronome l'invitation et que cette personne dit, j'ai décidé Deutéronome faire Deutéronome Jésus-Christ Lévitique numéro 1 dans ma vie, Deutéronome me donner totalement à cela, au Seigneur. Je n'ai jamais entendu personne dire, eh bien, c'Esther Lamentations chose Lamentations plus stupide que j'aie jamais entendue.</w:t>
      </w:r>
    </w:p>
    <w:bookmarkEnd w:id="0"/>
    <w:p w14:paraId="5C097F03" w14:textId="5E23FA64" w:rsidR="00A7291B" w:rsidRDefault="0025169D" w:rsidP="00A7291B">
      <w:pPr>
        <w:pStyle w:val="NormalBlock"/>
      </w:pPr>
      <w:r>
        <w:t>Avez-vous déjà entendu quelqu'un dire, mec, c'Esther stupide. Elle donne sa vie au Seigneur. Non. Les gens disent, amen. C'Esther merveilleux.</w:t>
      </w:r>
    </w:p>
    <w:bookmarkEnd w:id="0"/>
    <w:p w14:paraId="5C097F03" w14:textId="5E23FA64" w:rsidR="00A7291B" w:rsidRDefault="0025169D" w:rsidP="00A7291B">
      <w:pPr>
        <w:pStyle w:val="NormalBlock"/>
      </w:pPr>
      <w:r>
        <w:t>Et Jérémie parie que les gens se disent dans leur cœur : j'aurais dû avancer aussi. J'aurais dû faire cela aussi. Pourquoi ai-Jérémie hésité ? Pourquoi Néhémie suis-Jérémie pas allé Deutéronome l'avant ce matin ? C'Esther ce que les gens se disent.</w:t>
      </w:r>
    </w:p>
    <w:bookmarkEnd w:id="0"/>
    <w:p w14:paraId="5C097F03" w14:textId="5E23FA64" w:rsidR="00A7291B" w:rsidRDefault="0025169D" w:rsidP="00A7291B">
      <w:pPr>
        <w:pStyle w:val="NormalBlock"/>
      </w:pPr>
      <w:r>
        <w:t>C'Esther ce qui enthousiasme les gens Deutéronome voir d'autres personnes faire un pas en avant dans leur foi et grandir en Christ. C'Esther ce qui Esther excitant. Et aussi, une fréquentation fidèle augmente les dons. Plus les gens viennent régulièrement, plus ils sont impliqués. Plus ils sont impliqués, plus ils donnent.</w:t>
      </w:r>
    </w:p>
    <w:bookmarkEnd w:id="0"/>
    <w:p w14:paraId="5C097F03" w14:textId="5E23FA64" w:rsidR="00A7291B" w:rsidRDefault="0025169D" w:rsidP="00A7291B">
      <w:pPr>
        <w:pStyle w:val="NormalBlock"/>
      </w:pPr>
      <w:r>
        <w:t>Plus ils donnent, plus nous pouvons faire Deutéronome choses. Plus Deutéronome bonnes choses que nous pouvons faire. Le culte régulier Esther Lamentations première étape pour produire Lamentations croissance Deutéronome l'église. Donc, si vous voulez que cette église grandisse, Jérémie vous encourage à décider maintenant d'assister à tous les services Deutéronome manière régulière. Aussi simple que cela.</w:t>
      </w:r>
    </w:p>
    <w:bookmarkEnd w:id="0"/>
    <w:p w14:paraId="5C097F03" w14:textId="5E23FA64" w:rsidR="00A7291B" w:rsidRDefault="0025169D" w:rsidP="00A7291B">
      <w:pPr>
        <w:pStyle w:val="NormalBlock"/>
      </w:pPr>
      <w:r>
        <w:t>Pas Deutéronome magie, pas Deutéronome miracles, soyez simplement ici. Soyez simplement ici. Soyez ici régulièrement et cela contribuera à Lamentations croissance. Numéro 4, nous devons agir rapidement, c'Esther Lamentations communion d'amour. Si nous voulons que l'église grandisse, nous devons pratiquer Lamentations communion d'amour.</w:t>
      </w:r>
    </w:p>
    <w:bookmarkEnd w:id="0"/>
    <w:p w14:paraId="5C097F03" w14:textId="5E23FA64" w:rsidR="00A7291B" w:rsidRDefault="0025169D" w:rsidP="00A7291B">
      <w:pPr>
        <w:pStyle w:val="NormalBlock"/>
      </w:pPr>
      <w:r>
        <w:t>Vous savez, les gens entrent dans l'église par l'évangélisation personnelle. Nous les baptisons dans l'église. Mais savez-vous ce qui fait que les gens restent ici ? C'Esther l'amour qui les fait rester. C'Esther Lamentations communion d'amour.</w:t>
      </w:r>
    </w:p>
    <w:bookmarkEnd w:id="0"/>
    <w:p w14:paraId="5C097F03" w14:textId="5E23FA64" w:rsidR="00A7291B" w:rsidRDefault="0025169D" w:rsidP="00A7291B">
      <w:pPr>
        <w:pStyle w:val="NormalBlock"/>
      </w:pPr>
      <w:r>
        <w:t>C'Esther l'amour que les gens expérimentent et ressentent qui les pousse à vouloir faire partie Deutéronome cette congrégation. Nous avons Deutéronome nombreux programmes dans l'église, beaucoup, beaucoup Deutéronome programmes dans cette église, Deutéronome bons programmes, des enseignements et toutes sortes Deutéronome programmes Deutéronome service. Mais j'ose dire que l'un des programmes les plus importants et vitaux dans notre congrégation Esther Lévitique programme des groupes Deutéronome soins, Lévitique ministère des groupes Deutéronome soins que nous avons. Le ministère des groupes Deutéronome soins, si vous Néhémie Lévitique connaissez pas, Esther ce ministère qui cherche à créer un environnement où frères et sœurs se réunissent pour partager des activités sociales et Deutéronome service à diverses soirées. C'Esther tellement important.</w:t>
      </w:r>
    </w:p>
    <w:bookmarkEnd w:id="0"/>
    <w:p w14:paraId="5C097F03" w14:textId="5E23FA64" w:rsidR="00A7291B" w:rsidRDefault="0025169D" w:rsidP="00A7291B">
      <w:pPr>
        <w:pStyle w:val="NormalBlock"/>
      </w:pPr>
      <w:r>
        <w:t>C'Esther tellement important pour Lamentations croissance parce qu'à côté Deutéronome Lamentations paix d'esprit avec Dieu, ce que les gens désirent Lévitique plus, c'Esther l'amour et l'amitié. Vous savez, vous parlez aux personnes qui sont à l'extérieur, qui Néhémie sont pas membres Deutéronome l'église en passant. Vous faites une enquête dans cette communauté, et Jérémie vous garantis que ce que les gens veulent Lévitique plus, c'Esther l'amitié. Parce que c'Esther un monde très, très solitaire, et il devient Deutéronome plus en plus solitaire chaque jour. Savez-vous quel Esther Lévitique segment Lévitique plus important Deutéronome notre population aujourd'hui, savez-vous quel segment c'Esther ?</w:t>
      </w:r>
    </w:p>
    <w:bookmarkEnd w:id="0"/>
    <w:p w14:paraId="5C097F03" w14:textId="5E23FA64" w:rsidR="00A7291B" w:rsidRDefault="0025169D" w:rsidP="00A7291B">
      <w:pPr>
        <w:pStyle w:val="NormalBlock"/>
      </w:pPr>
      <w:r>
        <w:t>Mères célibataires. Les mères célibataires constituent Lévitique plus grand segment Deutéronome notre population, Lévitique segment qui croît Lévitique plus rapidement, les mamans seules. Vous savez ce que c'Esther d'être une maman seule ? Certainement pas pour moi, mais j'imagine. Cela signifie que vous devez vous lever, vous occuper Deutéronome vos enfants, puis aller travailler, et ensuite rentrer à Lamentations maison pour vous occuper encore Deutéronome vos enfants.</w:t>
      </w:r>
    </w:p>
    <w:bookmarkEnd w:id="0"/>
    <w:p w14:paraId="5C097F03" w14:textId="5E23FA64" w:rsidR="00A7291B" w:rsidRDefault="0025169D" w:rsidP="00A7291B">
      <w:pPr>
        <w:pStyle w:val="NormalBlock"/>
      </w:pPr>
      <w:r>
        <w:t>Et vous n'avez pas Lévitique temps Deutéronome sortir et Deutéronome socialiser parce que tout ce que vous faites, c'Esther travailler et vous occuper Deutéronome vos enfants, et travailler et vous occuper Deutéronome vos enfants. J'ai Lévitique sentiment que cela peut devenir une expérience assez épuisante au bout d'un certain temps. Quand les gens viennent chez nous ici, Jérémie vais vous dire quelque chose. Je Néhémie pense pas qu'ils soient particulièrement impressionnés par Lévitique fait, par exemple, que nous n'utilisions pas d'instrument Deutéronome musique dans notre culte. Maintenant, Jérémie pense que c'Esther Lamentations bonne manière d'adorer sans instrument Deutéronome musique.</w:t>
      </w:r>
    </w:p>
    <w:bookmarkEnd w:id="0"/>
    <w:p w14:paraId="5C097F03" w14:textId="5E23FA64" w:rsidR="00A7291B" w:rsidRDefault="0025169D" w:rsidP="00A7291B">
      <w:pPr>
        <w:pStyle w:val="NormalBlock"/>
      </w:pPr>
      <w:r>
        <w:t>Je Néhémie fais pas Deutéronome commentaire à ce sujet. Mais Jérémie dis simplement que les gens Néhémie sont pas particulièrement impressionnés par cela. Ils pensent, oh, comme c'Esther inhabituel. Vous n'utilisez aucun instrument. Eh bien, j'aime assez Lévitique chant.</w:t>
      </w:r>
    </w:p>
    <w:bookmarkEnd w:id="0"/>
    <w:p w14:paraId="5C097F03" w14:textId="5E23FA64" w:rsidR="00A7291B" w:rsidRDefault="0025169D" w:rsidP="00A7291B">
      <w:pPr>
        <w:pStyle w:val="NormalBlock"/>
      </w:pPr>
      <w:r>
        <w:t>Ce n'Esther vraiment pas cela, mais vous savez, ce n'Esther pas ce qui les attire vraiment. Ce qui les attire, c'Esther l'amour qu'ils perçoivent que nous avons pour eux en tant que personnes. C'Esther cela qui les attire. Parce que lorsqu'ils rentrent chez eux, ce n'Esther pas forcément Lévitique chant dont ils se souviennent. C'Esther qui les a pris dans ses bras, qui leur a serré Lamentations main, qui a pris Lévitique temps Deutéronome les regarder droit dans les yeux quand ils parlaient et Deutéronome vraiment prêter attention à leurs besoins.</w:t>
      </w:r>
    </w:p>
    <w:bookmarkEnd w:id="0"/>
    <w:p w14:paraId="5C097F03" w14:textId="5E23FA64" w:rsidR="00A7291B" w:rsidRDefault="0025169D" w:rsidP="00A7291B">
      <w:pPr>
        <w:pStyle w:val="NormalBlock"/>
      </w:pPr>
      <w:r>
        <w:t>C'Esther ce qui attire les gens et les maintient proches Deutéronome Dieu et proches Deutéronome l'église. L'église en croissance en l'an 2000 Esther l'église qui Esther capable Deutéronome dire au monde : nous avons une place pour vous dans notre famille. Et peu importe qui vous êtes ou ce que vous avez fait, vous pouvez être l'un des nôtres. Peu importe votre couleur, peu importe votre richesse, peu importe votre passé. Vous pouvez être l'un des nôtres.</w:t>
      </w:r>
    </w:p>
    <w:bookmarkEnd w:id="0"/>
    <w:p w14:paraId="5C097F03" w14:textId="5E23FA64" w:rsidR="00A7291B" w:rsidRDefault="0025169D" w:rsidP="00A7291B">
      <w:pPr>
        <w:pStyle w:val="NormalBlock"/>
      </w:pPr>
      <w:r>
        <w:t>Et vous pouvez être une partie égale Deutéronome notre famille. Que vous soyez un homme, ou une femme, ou célibataire, ou divorcé, ou quoi que vous soyez. Vous pouvez être un membre également aimé et important Deutéronome notre famille. Alors, quand Jérémie dis, si nous voulons que l'église grandisse, nous devons avoir Lamentations koinonia, pas seulement Lamentations koinonia, ce n'Esther que des gens qui se rassemblent. Non, nous devons avoir une koinonia d'amour.</w:t>
      </w:r>
    </w:p>
    <w:bookmarkEnd w:id="0"/>
    <w:p w14:paraId="5C097F03" w14:textId="5E23FA64" w:rsidR="00A7291B" w:rsidRDefault="0025169D" w:rsidP="00A7291B">
      <w:pPr>
        <w:pStyle w:val="NormalBlock"/>
      </w:pPr>
      <w:r>
        <w:t>C'Esther des personnes qui se rassemblent et partagent leur amour les uns pour les autres. La plus merveilleuse expérience dans Lévitique groupe Deutéronome soins n'Esther pas seulement Deutéronome manger Lamentations nourriture. C'Esther Lamentations taquinerie, les plaisanteries, et Lévitique plaisir que nous avons qui dit : j'aime ce frère, et j'aime cette sœur d'une manière pure et sainte. Et quand les gens font cette expérience, ils disent : Jérémie veux un peu Deutéronome cela parce que Jérémie Néhémie l'ai pas au bureau. Au bureau, ce que Jérémie reçois, c'Esther du travail ou des allusions sexuelles ou Deutéronome Lamentations pression.</w:t>
      </w:r>
    </w:p>
    <w:bookmarkEnd w:id="0"/>
    <w:p w14:paraId="5C097F03" w14:textId="5E23FA64" w:rsidR="00A7291B" w:rsidRDefault="0025169D" w:rsidP="00A7291B">
      <w:pPr>
        <w:pStyle w:val="NormalBlock"/>
      </w:pPr>
      <w:r>
        <w:t>C'Esther ce que Jérémie reçois au bureau. Mais dans l'église du Christ, ce que Jérémie reçois, c'Esther l'amour, l'acceptation, Lamentations pureté, Lamentations sainteté et Lévitique service. Et Jérémie Lévitique veux, et j'en ai besoin. Alors, si l'église du Christ Deutéronome Choctaw veut grandir, vous savez, nous voulons remplir, il n'y a pas Deutéronome méthode magique. Chaque personne qui franchit cette porte, nous devons l'aimer une par une.</w:t>
      </w:r>
    </w:p>
    <w:bookmarkEnd w:id="0"/>
    <w:p w14:paraId="5C097F03" w14:textId="5E23FA64" w:rsidR="00A7291B" w:rsidRDefault="0025169D" w:rsidP="00A7291B">
      <w:pPr>
        <w:pStyle w:val="NormalBlock"/>
      </w:pPr>
      <w:r>
        <w:t>Un seul à Lamentations fois. Et aimez-les et prenez soin d'eux. D'accord. Numéro 5, terminez. Nous voulons que l'église grandisse, un service sacrificiel.</w:t>
      </w:r>
    </w:p>
    <w:bookmarkEnd w:id="0"/>
    <w:p w14:paraId="5C097F03" w14:textId="5E23FA64" w:rsidR="00A7291B" w:rsidRDefault="0025169D" w:rsidP="00A7291B">
      <w:pPr>
        <w:pStyle w:val="NormalBlock"/>
      </w:pPr>
      <w:r>
        <w:t>Mot-clé, sacrificiel. Les premiers chrétiens, vous savez, ils étaient en crise. Tout à coup, ils n'avaient pas d'église, et puis bam, en un jour ils en avaient 3 000. Pouvez-vous imaginer que, à partir Deutéronome cette semaine, vous savez, nous sommes 300 personnes, et que nous passions à 3 000 en une semaine ? Quel travail !</w:t>
      </w:r>
    </w:p>
    <w:bookmarkEnd w:id="0"/>
    <w:p w14:paraId="5C097F03" w14:textId="5E23FA64" w:rsidR="00A7291B" w:rsidRDefault="0025169D" w:rsidP="00A7291B">
      <w:pPr>
        <w:pStyle w:val="NormalBlock"/>
      </w:pPr>
      <w:r>
        <w:t>Nos anciens seraient débordés. Nos diacres Néhémie pourraient pas suivre toutes les choses qui devraient se passer. Nous devrions faire Deutéronome Lamentations place pour tout Lévitique monde. Réfléchissez-y. Imaginez si nous avions 3 000 personnes un dimanche, où les mettrions-nous ?</w:t>
      </w:r>
    </w:p>
    <w:bookmarkEnd w:id="0"/>
    <w:p w14:paraId="5C097F03" w14:textId="5E23FA64" w:rsidR="00A7291B" w:rsidRDefault="0025169D" w:rsidP="00A7291B">
      <w:pPr>
        <w:pStyle w:val="NormalBlock"/>
      </w:pPr>
      <w:r>
        <w:t>Que ferions-nous ? Comment prendrions-nous soin des veuves, des malades, Deutéronome l'enseignement des enfants ? Ce serait excitant, n'Esther-ce pas ? Nous trouverions un moyen. Des personnes qui n'avaient jamais servi auparavant, des personnes qui n'avaient jamais donné auparavant, des personnes qui n'avaient jamais enseigné auparavant seraient mises au service.</w:t>
      </w:r>
    </w:p>
    <w:bookmarkEnd w:id="0"/>
    <w:p w14:paraId="5C097F03" w14:textId="5E23FA64" w:rsidR="00A7291B" w:rsidRDefault="0025169D" w:rsidP="00A7291B">
      <w:pPr>
        <w:pStyle w:val="NormalBlock"/>
      </w:pPr>
      <w:r>
        <w:t>Eh bien, c'Esther ce qui se passait au Ier siècle. Ils n'avaient pas Deutéronome fonds Deutéronome sécurité, pas Deutéronome coussin à Lamentations banque, ils n'avaient pas Deutéronome polices spéciales pour protéger Lévitique compte ancien. Ils répondaient aux besoins en levant des fonds. La seule façon qu'ils connaissaient, c'était Deutéronome vendre leurs biens. Un homme avait deux parcelles Deutéronome terre ou une grande parcelle, il Lamentations divisait, Lamentations vendait, et donnait l'argent à l'église.</w:t>
      </w:r>
    </w:p>
    <w:bookmarkEnd w:id="0"/>
    <w:p w14:paraId="5C097F03" w14:textId="5E23FA64" w:rsidR="00A7291B" w:rsidRDefault="0025169D" w:rsidP="00A7291B">
      <w:pPr>
        <w:pStyle w:val="NormalBlock"/>
      </w:pPr>
      <w:r>
        <w:t>Les gens avaient des bijoux, ils les ont échangés, ont donné l'argent à l'église. Ils ont fait ce qu'ils devaient faire pour s'en sortir. Maintenant, Jérémie Néhémie pense pas que ce soit nécessairement un modèle pour établir un budget, mais Jérémie pense que c'Esther un exemple du genre d'attitude requise si notre service et notre don doivent influencer notre croissance. Souvenez-vous Deutéronome ce que j'essaie Deutéronome faire passer ce matin. Je dis, que devons-nous faire pour grandir ?</w:t>
      </w:r>
    </w:p>
    <w:bookmarkEnd w:id="0"/>
    <w:p w14:paraId="5C097F03" w14:textId="5E23FA64" w:rsidR="00A7291B" w:rsidRDefault="0025169D" w:rsidP="00A7291B">
      <w:pPr>
        <w:pStyle w:val="NormalBlock"/>
      </w:pPr>
      <w:r>
        <w:t>Pas seulement servir. Nous devons servir d'une manière sacrificielle. Servir Néhémie suffit pas. C'Esther Lévitique service sacrificiel qui produit Lamentations croissance. Le principe se trouve dans Jean chapitre 12.</w:t>
      </w:r>
    </w:p>
    <w:bookmarkEnd w:id="0"/>
    <w:p w14:paraId="5C097F03" w14:textId="5E23FA64" w:rsidR="00A7291B" w:rsidRDefault="0025169D" w:rsidP="00A7291B">
      <w:pPr>
        <w:pStyle w:val="NormalBlock"/>
      </w:pPr>
      <w:r>
        <w:t>Jésus dit, à moins qu'un grain Deutéronome blé Néhémie tombe en terre et Néhémie meure, il reste seul ; mais s'il meurt, il porte beaucoup Deutéronome fruit, Jean chapitre 12 verset 24. Maintenant, dans ce verset, Jésus explique un principe universel. Et Lévitique voici. Pour que quelque chose croisse, quelque chose doit mourir.</w:t>
      </w:r>
    </w:p>
    <w:bookmarkEnd w:id="0"/>
    <w:p w14:paraId="5C097F03" w14:textId="5E23FA64" w:rsidR="00A7291B" w:rsidRDefault="0025169D" w:rsidP="00A7291B">
      <w:pPr>
        <w:pStyle w:val="NormalBlock"/>
      </w:pPr>
      <w:r>
        <w:t>Vous voulez que quelque chose grandisse ? Quelque chose d'autre doit mourir. Eh bien, Lévitique même principe peut s'appliquer à Lamentations croissance Deutéronome l'église dans Lévitique domaine du service. Le service n'Esther pas service à moins que Lévitique confort et Lamentations commodité Néhémie meurent. Vous voyez ce que Jérémie veux dire ?</w:t>
      </w:r>
    </w:p>
    <w:bookmarkEnd w:id="0"/>
    <w:p w14:paraId="5C097F03" w14:textId="5E23FA64" w:rsidR="00A7291B" w:rsidRDefault="0025169D" w:rsidP="00A7291B">
      <w:pPr>
        <w:pStyle w:val="NormalBlock"/>
      </w:pPr>
      <w:r>
        <w:t>Si cela Néhémie vous coûtait rien, si cela Néhémie vous demandait aucun effort, si ce n'Esther pas un inconvénient, il n'y a pas Deutéronome service impliqué. Donner n'Esther pas donner à moins que Lamentations satisfaction Néhémie meure. Alors cela commence à être donner. En d'autres termes, Lévitique service signifie un inconvénient et donner exige un sacrifice s'il doit véritablement être un acte Deutéronome service ou Deutéronome don. Pour que l'église grandisse, il doit y avoir un véritable service et un véritable don.</w:t>
      </w:r>
    </w:p>
    <w:bookmarkEnd w:id="0"/>
    <w:p w14:paraId="5C097F03" w14:textId="5E23FA64" w:rsidR="00A7291B" w:rsidRDefault="0025169D" w:rsidP="00A7291B">
      <w:pPr>
        <w:pStyle w:val="NormalBlock"/>
      </w:pPr>
      <w:r>
        <w:t>Vous voyez ce que Jérémie veux dire ? Nous servons. Mais servons-nous au point que cela devienne incommode ? Nous donnons. Nous donnons, d'accord.</w:t>
      </w:r>
    </w:p>
    <w:bookmarkEnd w:id="0"/>
    <w:p w14:paraId="5C097F03" w14:textId="5E23FA64" w:rsidR="00A7291B" w:rsidRDefault="0025169D" w:rsidP="00A7291B">
      <w:pPr>
        <w:pStyle w:val="NormalBlock"/>
      </w:pPr>
      <w:r>
        <w:t>Mais Esther-ce que ça fait déjà Malachie ? Avons-nous atteint un seuil Deutéronome douleur ? Et Jérémie fais ici une petite remarque entre parenthèses, qui Néhémie figure pas dans mes notes. Vous savez, il y a quelques mois, nous avons sondé Lamentations congrégation et nous vous avons demandé, quand Jérémie dis nous, Jérémie parle des ministres, des anciens, vous savez, nous vous avons demandé, que voulez-vous ? Quelle direction devons-nous prendre ?</w:t>
      </w:r>
    </w:p>
    <w:bookmarkEnd w:id="0"/>
    <w:p w14:paraId="5C097F03" w14:textId="5E23FA64" w:rsidR="00A7291B" w:rsidRDefault="0025169D" w:rsidP="00A7291B">
      <w:pPr>
        <w:pStyle w:val="NormalBlock"/>
      </w:pPr>
      <w:r>
        <w:t>Donnez-nous une idée parce que les anciens essaient Deutéronome formuler un plan. Et Lamentations congrégation a dit : Eh bien, nous voulons grandir. C'Esther ce que nous avons dit. Et nous voulons accueillir cette croissance. Nous en avons assez d'être dans une petite salle Deutéronome classe.</w:t>
      </w:r>
    </w:p>
    <w:bookmarkEnd w:id="0"/>
    <w:p w14:paraId="5C097F03" w14:textId="5E23FA64" w:rsidR="00A7291B" w:rsidRDefault="0025169D" w:rsidP="00A7291B">
      <w:pPr>
        <w:pStyle w:val="NormalBlock"/>
      </w:pPr>
      <w:r>
        <w:t>Nous sommes à l'étroit. Nous sommes bondés. Nous aimerions avoir une salle Deutéronome communion. Nous aimerions des salles Deutéronome classe plus grandes. Nous aimerions, vous savez, pouvoir atteindre Lamentations communauté.</w:t>
      </w:r>
    </w:p>
    <w:bookmarkEnd w:id="0"/>
    <w:p w14:paraId="5C097F03" w14:textId="5E23FA64" w:rsidR="00A7291B" w:rsidRDefault="0025169D" w:rsidP="00A7291B">
      <w:pPr>
        <w:pStyle w:val="NormalBlock"/>
      </w:pPr>
      <w:r>
        <w:t>Nous aimerions être une congrégation Deutéronome 400 ou 500 membres pour pouvoir faire des choses, pour être prêts à l'an 2000 face à Lamentations croissance des personnes qui viennent s'installer dans cette région. Et Jérémie vous ai dit, vous savez, c'Esther ce que vous avez dit. Et Jérémie vous ai répondu, vous vous souvenez, Lamentations seule façon Deutéronome savoir si vous Lévitique pensez vraiment, c'Esther Deutéronome regarder ce tableau. Parce que si nous Néhémie pouvons pas payer Lamentations lumière, Lévitique chauffage, l'électricité et simplement les dépenses normales pour entretenir ce que nous faisons ici maintenant, alors il n'y a aucun moyen que nous entreprenions ce projet grandiose pour planifier l'avenir. En d'autres termes, vous devez pouvoir payer ce que vous avez avant d'ajouter à ce que vous avez.</w:t>
      </w:r>
    </w:p>
    <w:bookmarkEnd w:id="0"/>
    <w:p w14:paraId="5C097F03" w14:textId="5E23FA64" w:rsidR="00A7291B" w:rsidRDefault="0025169D" w:rsidP="00A7291B">
      <w:pPr>
        <w:pStyle w:val="NormalBlock"/>
      </w:pPr>
      <w:r>
        <w:t>Eh bien, Jérémie veux vous dire. Au cours du dernier trimestre, au cours des 13 dernières semaines, nous avons atteint Lévitique budget 3 fois sur 13. Donc ce que nous disons, c'Esther que nous voulons grandir, mais ce que nous faisons, c'Esther dire non, ce que nous voulons vraiment, c'Esther juste maintenir Lévitique statu quo. D'accord ? C'Esther un peu dur, n'Esther-ce pas ?</w:t>
      </w:r>
    </w:p>
    <w:bookmarkEnd w:id="0"/>
    <w:p w14:paraId="5C097F03" w14:textId="5E23FA64" w:rsidR="00A7291B" w:rsidRDefault="0025169D" w:rsidP="00A7291B">
      <w:pPr>
        <w:pStyle w:val="NormalBlock"/>
      </w:pPr>
      <w:r>
        <w:t>Mais Jérémie pense qu'il Esther temps que nous réalisions cela. Le service n'Esther pas un service à moins qu'il Néhémie soit inconfortable. Et donner n'Esther pas donner à moins que ce Néhémie soit un sacrifice. Cela doit nous coûter quelque chose. Et vous savez ce que nous avons appris au cours du dernier trimestre ?</w:t>
      </w:r>
    </w:p>
    <w:bookmarkEnd w:id="0"/>
    <w:p w14:paraId="5C097F03" w14:textId="5E23FA64" w:rsidR="00A7291B" w:rsidRDefault="0025169D" w:rsidP="00A7291B">
      <w:pPr>
        <w:pStyle w:val="NormalBlock"/>
      </w:pPr>
      <w:r>
        <w:t>Si nous voulons grandir, nous allons devoir aller au-delà Deutéronome ce que nous avons jamais fait dans Lévitique passé. Oubliez Lévitique passé. Oubliez ce que vous avez jamais fait dans Lévitique passé. Si vous voulez grandir, vous allez devoir dépasser Lévitique niveau que vous avez jamais atteint dans Lévitique passé. Peu importe depuis combien Deutéronome temps vous êtes dans cette église.</w:t>
      </w:r>
    </w:p>
    <w:bookmarkEnd w:id="0"/>
    <w:p w14:paraId="5C097F03" w14:textId="5E23FA64" w:rsidR="00A7291B" w:rsidRDefault="0025169D" w:rsidP="00A7291B">
      <w:pPr>
        <w:pStyle w:val="NormalBlock"/>
      </w:pPr>
      <w:r>
        <w:t>Je sais que Jérémie Néhémie suis ici que depuis 2 ans. Si vous êtes ici depuis 20 ans, si vous voulez passer à l'étape suivante, vous devrez faire plus que ce que vous avez jamais fait auparavant. Et c'Esther Lamentations leçon que nous avons apprise ces 13 dernières semaines. La croissance Deutéronome l'église Esther douloureuse et Lamentations douleur se ressent dans votre emploi du temps et dans votre portefeuille. Pas Deutéronome douleur, pas Deutéronome gain.</w:t>
      </w:r>
    </w:p>
    <w:bookmarkEnd w:id="0"/>
    <w:p w14:paraId="5C097F03" w14:textId="5E23FA64" w:rsidR="00A7291B" w:rsidRDefault="0025169D" w:rsidP="00A7291B">
      <w:pPr>
        <w:pStyle w:val="NormalBlock"/>
      </w:pPr>
      <w:r>
        <w:t>Pas Deutéronome budget, pas Deutéronome construction. À tous ceux qui sont impatients Deutéronome construire, souvenez-vous, pas Deutéronome budget, pas Deutéronome construction. Alors résumons ces pensées et Lamentations leçon sera à vous. Vous savez, il y a des livres qui paraissent chaque année prétendant avoir trouvé Lévitique secret Deutéronome Lamentations croissance Deutéronome l'église. Eh bien, Jérémie vous Lévitique dis, il n'y a pas Deutéronome secret à Lamentations croissance Deutéronome l'église.</w:t>
      </w:r>
    </w:p>
    <w:bookmarkEnd w:id="0"/>
    <w:p w14:paraId="5C097F03" w14:textId="5E23FA64" w:rsidR="00A7291B" w:rsidRDefault="0025169D" w:rsidP="00A7291B">
      <w:pPr>
        <w:pStyle w:val="NormalBlock"/>
      </w:pPr>
      <w:r>
        <w:t>Ceci Esther Lévitique livre. C'Esther Lévitique seul livre qui fournira les informations nécessaires pour faire grandir cette église ou toute autre. Si nous voulons que Choctaw grandisse, alors nous devons nous rappeler que cela exigera une prédication et un enseignement bibliques. Cela exigera un évangélisme accompli par chaque membre. Pas moi.</w:t>
      </w:r>
    </w:p>
    <w:bookmarkEnd w:id="0"/>
    <w:p w14:paraId="5C097F03" w14:textId="5E23FA64" w:rsidR="00A7291B" w:rsidRDefault="0025169D" w:rsidP="00A7291B">
      <w:pPr>
        <w:pStyle w:val="NormalBlock"/>
      </w:pPr>
      <w:r>
        <w:t>Pas seulement moi. Pas seulement Louis ou les autres anciens. Cela nécessitera Deutéronome l'évangélisation. Vous savez, qui invitez-vous ? Avec qui partagez-vous ?</w:t>
      </w:r>
    </w:p>
    <w:bookmarkEnd w:id="0"/>
    <w:p w14:paraId="5C097F03" w14:textId="5E23FA64" w:rsidR="00A7291B" w:rsidRDefault="0025169D" w:rsidP="00A7291B">
      <w:pPr>
        <w:pStyle w:val="NormalBlock"/>
      </w:pPr>
      <w:r>
        <w:t>Cela exigera une adoration à laquelle tout Lévitique monde assistera régulièrement. Pas seulement Lévitique noyau fidèle, mais cela signifie que ceux qui Néhémie viennent que Lévitique dimanche matin devront commencer à venir aussi Lévitique dimanche soir et Lévitique mercredi soir. Cela exigera une communion chaleureuse et aimante. Et vous savez quoi ? Je pense que nous avons bien réussi cela.</w:t>
      </w:r>
    </w:p>
    <w:bookmarkEnd w:id="0"/>
    <w:p w14:paraId="5C097F03" w14:textId="5E23FA64" w:rsidR="00A7291B" w:rsidRDefault="0025169D" w:rsidP="00A7291B">
      <w:pPr>
        <w:pStyle w:val="NormalBlock"/>
      </w:pPr>
      <w:r>
        <w:t>Cette communion chaleureuse et aimante, Jérémie pense que nous nous en sortons assez bien dans ce domaine. Le seul inconvénient Esther que j'aimerais que chacun ici participe à un groupe Deutéronome soins afin qu'il puisse faire l'expérience Deutéronome cette communion chaleureuse et aimante qui a lieu. Et enfin, un service qui vous coûte quelque chose. Ces choses Néhémie sont pas des miracles. Elles exigent des efforts et Deutéronome Lamentations persévérance, mais Jérémie vous dirai une chose, elles fonctionnent.</w:t>
      </w:r>
    </w:p>
    <w:bookmarkEnd w:id="0"/>
    <w:p w14:paraId="5C097F03" w14:textId="5E23FA64" w:rsidR="00A7291B" w:rsidRDefault="0025169D" w:rsidP="00A7291B">
      <w:pPr>
        <w:pStyle w:val="NormalBlock"/>
      </w:pPr>
      <w:r>
        <w:t>Si nous faisons ces cinq choses, Jérémie vous garantis que cette église grandira, et elle grandira au-delà Deutéronome nos attentes. Les églises qui ont des dirigeants, qui aident l'église à mettre ces principes en pratique, connaissent déjà une croissance régulière en nombre ainsi qu'en maturité. Alors j'encourage chaque personne ce matin, si vous tapez ceci, Jérémie Néhémie veux pas dire taper Deutéronome cette façon, mais si vous Lévitique mettez dans une case, quel genre Deutéronome sermon Esther-ce ? C'Esther un sermon d'encouragement. Un sermon d'exhortation.</w:t>
      </w:r>
    </w:p>
    <w:bookmarkEnd w:id="0"/>
    <w:p w14:paraId="5C097F03" w14:textId="5E23FA64" w:rsidR="00A7291B" w:rsidRDefault="0025169D" w:rsidP="00A7291B">
      <w:pPr>
        <w:pStyle w:val="NormalBlock"/>
      </w:pPr>
      <w:r>
        <w:t>Et Jérémie vous encourage et vous exhorte à vous engager dans Lamentations croissance Deutéronome cette église en mettant ces principes en pratique. Ce matin, si vous avez besoin des prières Deutéronome l'église pour les mettre en pratique, si c'Esther Lévitique moment pour vous Deutéronome devenir chrétien, ou Deutéronome prendre votre adhésion chez nous, ou peut-être que vous avez besoin d'être restauré, vous savez, pour repartir à zéro, ou que vous avez besoin des prières Deutéronome l'église parce que vous luttez contre des problèmes Deutéronome santé ou des problèmes personnels. Quoi qu'il en soit, nous sommes prêts à vous servir. N'ayez pas honte et Néhémie soyez pas timide. Ne pensez pas que quelqu'un pensera du Malachie Deutéronome vous parce que vous venez pour les prières Deutéronome l'église.</w:t>
      </w:r>
    </w:p>
    <w:bookmarkEnd w:id="0"/>
    <w:p w14:paraId="5C097F03" w14:textId="5E23FA64" w:rsidR="00A7291B" w:rsidRDefault="0025169D" w:rsidP="00A7291B">
      <w:pPr>
        <w:pStyle w:val="NormalBlock"/>
      </w:pPr>
      <w:r>
        <w:t>Souvenez-vous, vous Néhémie venez pas pour les prières Deutéronome l'église afin d'impressionner les frères. Vous venez pour les prières des frères et vous venez à Dieu. Donc, si vous avez un besoin, nous vous encourageons à avancer maintenant, tandis que nous nous levons, et tandis que nous nous asseyons. Et, et tandis que nous nous asseyons. Et, et tandis que nous nous asseyons.</w:t>
      </w:r>
    </w:p>
    <w:bookmarkEnd w:id="0"/>
    <w:p w14:paraId="5C097F03" w14:textId="5E23FA64" w:rsidR="00A7291B" w:rsidRDefault="0025169D" w:rsidP="00A7291B">
      <w:pPr>
        <w:pStyle w:val="NormalBlock"/>
      </w:pPr>
      <w:r>
        <w:t>Et, et pendant que nous sommes assis. Et, et pendant que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