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Décisions difficiles</w:t>
      </w:r>
    </w:p>
    <w:bookmarkEnd w:id="0"/>
    <w:p w14:paraId="5C097F03" w14:textId="5E23FA64" w:rsidR="00A7291B" w:rsidRDefault="0025169D" w:rsidP="00A7291B">
      <w:pPr>
        <w:pStyle w:val="NormalBlock"/>
      </w:pPr>
      <w:r>
        <w:t>Aujourd'hui, j'ai un sermon très personnel à prêcher. Un sermon qui concerne une affaire familiale. Qui concerne notre famille ici même, à Choctaw. Donc, si vous êtes un visiteur aujourd'hui, et il y en a plusieurs parmi vous, parmi nous, qui êtes visiteurs aujourd'hui, Jérémie vous remercie, membres Deutéronome l'église, mais pas membres Deutéronome cette congrégation particulière. Je vous demanderais Deutéronome bien vouloir nous accorder ce moment pendant que nous traitons d'une question personnelle dans notre vie d'église ici à Choctaw.</w:t>
      </w:r>
    </w:p>
    <w:bookmarkEnd w:id="0"/>
    <w:p w14:paraId="5C097F03" w14:textId="5E23FA64" w:rsidR="00A7291B" w:rsidRDefault="0025169D" w:rsidP="00A7291B">
      <w:pPr>
        <w:pStyle w:val="NormalBlock"/>
      </w:pPr>
      <w:r>
        <w:t>Et peut-être, à partir Deutéronome cela, vous aurez un aperçu Deutéronome Lamentations manière dont fonctionne Lamentations congrégation choctaw, comment nous gérons les choses, comment nous opérons. Peut-être que c'Esther même mieux que Deutéronome recevoir un paquet pour visiteurs, Jérémie suppose. Ainsi, tout Lévitique monde peut comprendre les enjeux, j'aimerais passer en revue une situation, une situation très importante qui se déroule, et vous donner quelques informations Deutéronome base à ce sujet. Récemment, notre ministre Deutéronome Lamentations jeunesse et Deutéronome Lamentations famille, Vince Miller, a été invité à démissionner en raison Deutéronome différences doctrinales avec nos anciens. Ces choses Néhémie sont pas secrètes.</w:t>
      </w:r>
    </w:p>
    <w:bookmarkEnd w:id="0"/>
    <w:p w14:paraId="5C097F03" w14:textId="5E23FA64" w:rsidR="00A7291B" w:rsidRDefault="0025169D" w:rsidP="00A7291B">
      <w:pPr>
        <w:pStyle w:val="NormalBlock"/>
      </w:pPr>
      <w:r>
        <w:t>Je veux dire, c'Esther dans Lévitique bulletin. Ce n'Esther pas un sujet secret. Tout Lévitique monde Lévitique sait, donc Jérémie dis en quelque sorte ce que tout Lévitique monde sait ici, mais Jérémie pense que, vous savez, nous devons en parler. Et ces questions, ces problèmes, ces enseignements, ce n'étaient pas des secrets. Ce sont des choses que Vince a partagées avec plusieurs d'entre vous dans Lamentations congrégation, ses idées sur plusieurs, vous savez, plusieurs enseignements.</w:t>
      </w:r>
    </w:p>
    <w:bookmarkEnd w:id="0"/>
    <w:p w14:paraId="5C097F03" w14:textId="5E23FA64" w:rsidR="00A7291B" w:rsidRDefault="0025169D" w:rsidP="00A7291B">
      <w:pPr>
        <w:pStyle w:val="NormalBlock"/>
      </w:pPr>
      <w:r>
        <w:t>Et il les partageait aussi avec les anciens lorsqu'ils se réunissaient avec lui. Mais, juste pour clarifier Lévitique dossier, ce Néhémie sont pas des choses qu'il m'a jamais partagées personnellement. Pendant l'année environ où il a travaillé ici, ces questions doctrinales n'ont pas été discutées avec moi. Je dois dire que j'ai été surpris moi-même qu'il adhère à ces idées, étant diplômé Deutéronome Oklahoma Christian, ayant été dans cette université pendant que j'étais doyen, Jérémie connaissais certainement ma position. Mais néanmoins, ce sont des choses qu'il a partagées avec les anciens. Et Jérémie veux aussi clarifier une autre chose.</w:t>
      </w:r>
    </w:p>
    <w:bookmarkEnd w:id="0"/>
    <w:p w14:paraId="5C097F03" w14:textId="5E23FA64" w:rsidR="00A7291B" w:rsidRDefault="0025169D" w:rsidP="00A7291B">
      <w:pPr>
        <w:pStyle w:val="NormalBlock"/>
      </w:pPr>
      <w:r>
        <w:t>Les choses auxquelles Vince s'accrochait n'étaient pas simplement des opinions ou, vous savez, des questions. Vous savez, il y a des questions et il y a Lamentations doctrine. Et Jérémie Néhémie veux pas, vous savez, ce sermon Esther sans issue ici. Quelqu'un va sortir en colère. Il y a des questions dans Lamentations doctrine. Vous savez, nous avons des questions, vous savez, Lamentations baignade mixte, c'Esther une question. Ce n'Esther pas Deutéronome Lamentations doctrine. La danse, c'Esther une question. Ce n'Esther pas Deutéronome Lamentations doctrine. C'Esther une question importante et nous devons y faire face.</w:t>
      </w:r>
    </w:p>
    <w:bookmarkEnd w:id="0"/>
    <w:p w14:paraId="5C097F03" w14:textId="5E23FA64" w:rsidR="00A7291B" w:rsidRDefault="0025169D" w:rsidP="00A7291B">
      <w:pPr>
        <w:pStyle w:val="NormalBlock"/>
      </w:pPr>
      <w:r>
        <w:t>Nous devons en quelque sorte parvenir à une conclusion sur ces choses, vous savez. Ce Néhémie sont pas des doctrines. Ce sont des questions. Il y a beaucoup Deutéronome questions comme celles-là dans l'église auxquelles nous devons faire preuve Deutéronome patience les uns envers les autres, nous comprendre et nous laisser Deutéronome Lamentations place. Mais les choses dont Vince et les anciens ont discuté n'étaient pas des questions.</w:t>
      </w:r>
    </w:p>
    <w:bookmarkEnd w:id="0"/>
    <w:p w14:paraId="5C097F03" w14:textId="5E23FA64" w:rsidR="00A7291B" w:rsidRDefault="0025169D" w:rsidP="00A7291B">
      <w:pPr>
        <w:pStyle w:val="NormalBlock"/>
      </w:pPr>
      <w:r>
        <w:t>Ce étaient des doctrines, des doctrines sérieuses, des points doctrinaux sérieux qui peuvent avoir un effet profond sur Lamentations vie spirituelle d'une personne, un effet profond sur Lamentations foi Deutéronome quelqu'un. Vince croyait et refusait Deutéronome reconsidérer. C'Esther important. C'Esther une chose que quelqu'un soit en train Deutéronome réfléchir et Deutéronome travailler les choses, vous savez, eh bien cette personne a besoin d'aide, a besoin d'étude. Mais il croyait et refusait Deutéronome reconsidérer les idées suivantes qu'il a dites aux anciens à plusieurs reprises.</w:t>
      </w:r>
    </w:p>
    <w:bookmarkEnd w:id="0"/>
    <w:p w14:paraId="5C097F03" w14:textId="5E23FA64" w:rsidR="00A7291B" w:rsidRDefault="0025169D" w:rsidP="00A7291B">
      <w:pPr>
        <w:pStyle w:val="NormalBlock"/>
      </w:pPr>
      <w:r>
        <w:t>Il n'y avait aucun malentendu. Tout d'abord, il croyait qu'il était encore possible Deutéronome parler en langues aujourd'hui. Il Néhémie voyait pas où Lamentations Bible l'interdisait en aucune manière. Et Jérémie vous dirai tout Deutéronome suite que si vous croyez cela, alors par extension, vous pouvez aussi croire au don Deutéronome guérison et à d'autres miracles aujourd'hui. Parce que, Jérémie veux dire, parler en langues Esther un miracle.</w:t>
      </w:r>
    </w:p>
    <w:bookmarkEnd w:id="0"/>
    <w:p w14:paraId="5C097F03" w14:textId="5E23FA64" w:rsidR="00A7291B" w:rsidRDefault="0025169D" w:rsidP="00A7291B">
      <w:pPr>
        <w:pStyle w:val="NormalBlock"/>
      </w:pPr>
      <w:r>
        <w:t>Donc, si vous pouvez faire l'un, vous pouvez faire l'autre. Il croyait aussi que les femmes pouvaient enseigner et prêcher dans une assemblée mixte. Il pensait que l'utilisation d'instruments Deutéronome musique dans Lévitique culte était acceptable. Il Néhémie voyait rien dans Lamentations Bible qui l'interdise strictement. Il considérait que l'Église Deutéronome Christ était comme toute autre dénomination.</w:t>
      </w:r>
    </w:p>
    <w:bookmarkEnd w:id="0"/>
    <w:p w14:paraId="5C097F03" w14:textId="5E23FA64" w:rsidR="00A7291B" w:rsidRDefault="0025169D" w:rsidP="00A7291B">
      <w:pPr>
        <w:pStyle w:val="NormalBlock"/>
      </w:pPr>
      <w:r>
        <w:t>Et Lamentations seule chose dont il a discuté avec moi, cette seule chose dont j'ai connaissance, c'Esther qu'il affirmait que son ministère était directement conduit par Lévitique Saint-Esprit. Et j'en parlerai dans un instant. Maintenant, au cas où vous Néhémie seriez pas sûr, d'accord, au cas où vous Néhémie seriez pas sûr ou que vous Néhémie seriez pas familier avec ces doctrines comme certains d'entre vous pourraient l'être, et au cas où vous Néhémie seriez pas sûr ou familier avec ce que Lamentations Bible et ce que nous entendons à Choctaw, vous savez, si Jérémie l'enseigne, c'Esther parce que Jérémie crois sincèrement que Lamentations Bible, vous savez, dit cela. Si les anciens soutiennent une position particulière, ils soutiennent cette position parce qu'ils croient sincèrement que c'Esther ce que Lamentations Bible enseigne. D'accord ?</w:t>
      </w:r>
    </w:p>
    <w:bookmarkEnd w:id="0"/>
    <w:p w14:paraId="5C097F03" w14:textId="5E23FA64" w:rsidR="00A7291B" w:rsidRDefault="0025169D" w:rsidP="00A7291B">
      <w:pPr>
        <w:pStyle w:val="NormalBlock"/>
      </w:pPr>
      <w:r>
        <w:t>Nous croyons donc que Lamentations Bible enseigne ce qui suit sur certains Deutéronome ces points doctrinaux et Jérémie n'ai pas Lévitique temps Deutéronome les passer en revue. Je pourrais faire un sermon sur chacun d'eux et Jérémie n'ai pas Lévitique temps Deutéronome Lévitique faire. J'ai d'autres choses que Jérémie veux faire avec vous ce matin, mais brièvement, en touchant simplement ces points pour expliquer pourquoi et comment nous sommes en désaccord. Tout d'abord, nous croyons que Lamentations Bible enseigne que les pouvoirs miraculeux comme Lévitique parler en langues ont cessé à Lamentations fin Deutéronome l'époque apostolique. Je veux dire, il y a eu des livres et des livres écrits sur ce sujet même.</w:t>
      </w:r>
    </w:p>
    <w:bookmarkEnd w:id="0"/>
    <w:p w14:paraId="5C097F03" w14:textId="5E23FA64" w:rsidR="00A7291B" w:rsidRDefault="0025169D" w:rsidP="00A7291B">
      <w:pPr>
        <w:pStyle w:val="NormalBlock"/>
      </w:pPr>
      <w:r>
        <w:t>Mais fondamentalement, Lamentations Bible enseigne que des miracles ont été accomplis pour confirmer Lévitique témoignage des apôtres concernant Lamentations résurrection Deutéronome Jésus. En d'autres termes, les apôtres allaient Deutéronome lieu en lieu, disant : Nous avons vu Jésus-Christ ressuscité des morts. Et les gens répondaient : Oh, arrêtez ! Comment savons-nous que vous dites Lamentations vérité ? Boum !</w:t>
      </w:r>
    </w:p>
    <w:bookmarkEnd w:id="0"/>
    <w:p w14:paraId="5C097F03" w14:textId="5E23FA64" w:rsidR="00A7291B" w:rsidRDefault="0025169D" w:rsidP="00A7291B">
      <w:pPr>
        <w:pStyle w:val="NormalBlock"/>
      </w:pPr>
      <w:r>
        <w:t>Un miracle. Ils accompliraient un miracle et diraient : Eh bien, vous savez, nous venons Deutéronome faire ce miracle pour démontrer que ce que nous avons vu était vrai. C'Esther pourquoi ils étaient habilités à faire ces choses. Et on leur avait aussi dit que Lévitique temps viendrait où leur témoignage serait enfin consigné et répandu dans Lévitique monde entier. Aujourd'hui, nous avons Lamentations Bible.</w:t>
      </w:r>
    </w:p>
    <w:bookmarkEnd w:id="0"/>
    <w:p w14:paraId="5C097F03" w14:textId="5E23FA64" w:rsidR="00A7291B" w:rsidRDefault="0025169D" w:rsidP="00A7291B">
      <w:pPr>
        <w:pStyle w:val="NormalBlock"/>
      </w:pPr>
      <w:r>
        <w:t>Leur témoignage et l'histoire Deutéronome leurs miracles ont été enregistrés une fois pour toutes. Aujourd'hui, nous sommes tous capables Deutéronome lire sur Lamentations résurrection du Christ et Lévitique témoignage des apôtres concernant cette résurrection. Nous n'avons plus besoin Deutéronome miracles pour confirmer Lévitique témoignage oculaire des apôtres. Maintenant, il y a d'autres raisons, comme Jérémie Lévitique dis, Jérémie pourrais faire une leçon sur chacune Deutéronome ces choses. Mais en gros, c'Esther ce que nous croyons que Lamentations Bible enseigne, l'ère des miracles Esther terminée.</w:t>
      </w:r>
    </w:p>
    <w:bookmarkEnd w:id="0"/>
    <w:p w14:paraId="5C097F03" w14:textId="5E23FA64" w:rsidR="00A7291B" w:rsidRDefault="0025169D" w:rsidP="00A7291B">
      <w:pPr>
        <w:pStyle w:val="NormalBlock"/>
      </w:pPr>
      <w:r>
        <w:t>Dans 1 Corinthiens 13.8, Paul dit même que Lévitique temps des langues prendra fin un jour. Nous avons également cru, concernant Lévitique rôle des femmes dans l'église, et Jérémie veux dire, vous savez, j'ai enseigné cela plusieurs fois. 1 Corinthiens chapitre 14, 1 Timothée chapitre 2 enseignent clairement Lamentations seule restriction que Dieu impose au ministère des femmes dans l'église. Et Paul dit, Jérémie Néhémie permets pas à une femme d'enseigner un homme. C'Esther à peu près aussi clair qu'on peut écrire quelque chose sans manquer Lévitique sens.</w:t>
      </w:r>
    </w:p>
    <w:bookmarkEnd w:id="0"/>
    <w:p w14:paraId="5C097F03" w14:textId="5E23FA64" w:rsidR="00A7291B" w:rsidRDefault="0025169D" w:rsidP="00A7291B">
      <w:pPr>
        <w:pStyle w:val="NormalBlock"/>
      </w:pPr>
      <w:r>
        <w:t>Elle n'a pas Lévitique droit d'enseigner ni Deutéronome diriger les hommes. Cela inclut l'enseignement dans une assemblée mixte, Lamentations direction dans Lévitique culte, et ainsi Deutéronome suite. Je vais vous dire quelque chose, j'ai beaucoup étudié cette question. Et pour arriver à une conclusion différente, vous savez ce que vous devez faire ? Vous devez changer Lamentations manière dont vous interprétez Lamentations Bible.</w:t>
      </w:r>
    </w:p>
    <w:bookmarkEnd w:id="0"/>
    <w:p w14:paraId="5C097F03" w14:textId="5E23FA64" w:rsidR="00A7291B" w:rsidRDefault="0025169D" w:rsidP="00A7291B">
      <w:pPr>
        <w:pStyle w:val="NormalBlock"/>
      </w:pPr>
      <w:r>
        <w:t>Je veux dire que vous devez revenir en arrière et démanteler Lamentations manière dont vous interprétez Lamentations Bible pour arriver à une autre conclusion sur ce point particulier. Vous devez commencer à dire : Eh bien, certaines parties Deutéronome Lamentations Bible Néhémie sont pas inspirées. Ou vous devez dire : Eh bien, Paul s'Esther trompé. Ou vous devez dire : Cela Néhémie s'applique pas à nous aujourd'hui. Afin d'arriver à un type Deutéronome conclusion différent.</w:t>
      </w:r>
    </w:p>
    <w:bookmarkEnd w:id="0"/>
    <w:p w14:paraId="5C097F03" w14:textId="5E23FA64" w:rsidR="00A7291B" w:rsidRDefault="0025169D" w:rsidP="00A7291B">
      <w:pPr>
        <w:pStyle w:val="NormalBlock"/>
      </w:pPr>
      <w:r>
        <w:t>Mais il Esther si clair que Paul enseignait Lévitique Nouveau Testament et il dit, vous savez, il les met au défi, Pensez-vous que les gens vous prennent pour des prophètes ou quelque chose ? Pensez-vous que vous êtes plus spirituels que moi ? Pensez-vous que Jérémie Néhémie sais pas Deutéronome quoi Jérémie parle ? Il dit même, Si vous n'acceptez pas ce que Jérémie dis ici, Christ vous rejette. 1 Corinthiens 14.</w:t>
      </w:r>
    </w:p>
    <w:bookmarkEnd w:id="0"/>
    <w:p w14:paraId="5C097F03" w14:textId="5E23FA64" w:rsidR="00A7291B" w:rsidRDefault="0025169D" w:rsidP="00A7291B">
      <w:pPr>
        <w:pStyle w:val="NormalBlock"/>
      </w:pPr>
      <w:r>
        <w:t>Lisez-Lévitique. Lisez-Lévitique. Et ainsi, nous avons enseigné dans cette église et dans les églises Deutéronome Christ, que Lamentations seule restriction que Lamentations Bible impose au ministère des femmes dans l'église Esther qu'elles Néhémie doivent pas enseigner dans l'assemblée mixte. Et nous avons respecté cela dans cette congrégation. En ce qui concerne les instruments Deutéronome musique dans Lévitique culte, nous n'utilisons pas d'instruments.</w:t>
      </w:r>
    </w:p>
    <w:bookmarkEnd w:id="0"/>
    <w:p w14:paraId="5C097F03" w14:textId="5E23FA64" w:rsidR="00A7291B" w:rsidRDefault="0025169D" w:rsidP="00A7291B">
      <w:pPr>
        <w:pStyle w:val="NormalBlock"/>
      </w:pPr>
      <w:r>
        <w:t>Je veux dire, y a-t-il eu 1 000 livres écrits sur ce seul sujet ? N'avons-nous pas débattu Deutéronome cette question il y a 100 ans ? L'histoire n'a-t-elle pas prouvé que ceux qui se sont lancés dans cette tangente particulière, et qui ont commencé à utiliser des instruments Deutéronome musique, ainsi que ceux qui ont utilisé l'excuse qu'ils utilisaient autrefois des instruments Deutéronome musique, sont maintenant allés jusqu'à ordonner des ministres homosexuels, sont allés jusqu'à rejeter certaines parties Deutéronome Lamentations Bible comme étant inspirées. Vous savez, ils sont tellement éloignés des idéaux du Nouveau Testament que ce n'Esther pas drôle. Je veux dire, nous avons réglé cette question il y a 100 ans, cette question Deutéronome Lamentations musique instrumentale.</w:t>
      </w:r>
    </w:p>
    <w:bookmarkEnd w:id="0"/>
    <w:p w14:paraId="5C097F03" w14:textId="5E23FA64" w:rsidR="00A7291B" w:rsidRDefault="0025169D" w:rsidP="00A7291B">
      <w:pPr>
        <w:pStyle w:val="NormalBlock"/>
      </w:pPr>
      <w:r>
        <w:t>Mais en gros, pourquoi, vous savez, pourquoi n'utilisons-nous pas d'instruments ici chez les Choctaws ? Eh bien, tout d'abord, Lévitique mot dans Lamentations Bible qui Esther utilisé pour chanter signifie spécifiquement chanter sans l'usage d'un instrument. Je veux dire, quand Lamentations Bible dit à l'Église, Église, quand vous adorez, vous devez chanter. Et vous devez chanter sans aucun instrument Deutéronome musique. Je veux dire, comment pouvons-nous déformer cela pour que cela signifie autre chose ?</w:t>
      </w:r>
    </w:p>
    <w:bookmarkEnd w:id="0"/>
    <w:p w14:paraId="5C097F03" w14:textId="5E23FA64" w:rsidR="00A7291B" w:rsidRDefault="0025169D" w:rsidP="00A7291B">
      <w:pPr>
        <w:pStyle w:val="NormalBlock"/>
      </w:pPr>
      <w:r>
        <w:t>Nous n'utilisons pas d'instruments Deutéronome musique parce que les apôtres ont enseigné à l'église Deutéronome Néhémie pas Lévitique faire. Et donc nous respectons cela. Les historiens rapportent que Lévitique premier instrument utilisé dans Lévitique culte public a été introduit par l'église catholique romaine, des siècles après l'église apostolique, plus Deutéronome cent ans après Lévitique Ier siècle. Pendant des siècles, l'église n'a jamais utilisé d'instruments Deutéronome musique. Pourquoi ?</w:t>
      </w:r>
    </w:p>
    <w:bookmarkEnd w:id="0"/>
    <w:p w14:paraId="5C097F03" w14:textId="5E23FA64" w:rsidR="00A7291B" w:rsidRDefault="0025169D" w:rsidP="00A7291B">
      <w:pPr>
        <w:pStyle w:val="NormalBlock"/>
      </w:pPr>
      <w:r>
        <w:t>Pourquoi ? Pas parce qu'ils n'étaient pas disponibles. Pas parce que d'autres religions Néhémie les utilisaient pas. Ils Néhémie les utilisaient pas parce que Lamentations Bible enseignait que lorsqu'ils se rassemblaient pour adorer publiquement, ils Néhémie devaient pas utiliser d'instruments Deutéronome musique. C'Esther pourquoi.</w:t>
      </w:r>
    </w:p>
    <w:bookmarkEnd w:id="0"/>
    <w:p w14:paraId="5C097F03" w14:textId="5E23FA64" w:rsidR="00A7291B" w:rsidRDefault="0025169D" w:rsidP="00A7291B">
      <w:pPr>
        <w:pStyle w:val="NormalBlock"/>
      </w:pPr>
      <w:r>
        <w:t>Et 2000 ans plus tard, nous respectons ce principe. Nous continuons à Lévitique faire. Parce que nous prétendons être une église du Nouveau Testament, c'Esther pourquoi. Maintenant, en ce qui concerne l'enseignement biblique, considérant l'église, vous savez, l'église du Christ, étant Lamentations seule église, tout ce discours. Je veux vous dire que Lamentations Bible enseigne qu'il n'y a qu'une seule église.</w:t>
      </w:r>
    </w:p>
    <w:bookmarkEnd w:id="0"/>
    <w:p w14:paraId="5C097F03" w14:textId="5E23FA64" w:rsidR="00A7291B" w:rsidRDefault="0025169D" w:rsidP="00A7291B">
      <w:pPr>
        <w:pStyle w:val="NormalBlock"/>
      </w:pPr>
      <w:r>
        <w:t>Éphésiens chapitre 4 verset 4. Il n'y a pas d'erreur à ce sujet. Il y a un seul corps. Jésus n'Esther pas venu mourir pour plusieurs églises. Il n'Esther pas venu établir plusieurs types différents d'églises.</w:t>
      </w:r>
    </w:p>
    <w:bookmarkEnd w:id="0"/>
    <w:p w14:paraId="5C097F03" w14:textId="5E23FA64" w:rsidR="00A7291B" w:rsidRDefault="0025169D" w:rsidP="00A7291B">
      <w:pPr>
        <w:pStyle w:val="NormalBlock"/>
      </w:pPr>
      <w:r>
        <w:t>Une seule Église, un seul corps. Et elle Esther décrite dans Lévitique Nouveau Testament. Maintenant, l'Église du Christ, cette Église du Christ, Jérémie Néhémie peux pas répondre Deutéronome l'Église à Tacoma Park, ni Deutéronome l'Église à Edmond, ni Deutéronome l'Église à Dallas. Je Néhémie peux pas répondre Deutéronome ces Églises. Je Néhémie prêche pas pour ces Églises.</w:t>
      </w:r>
    </w:p>
    <w:bookmarkEnd w:id="0"/>
    <w:p w14:paraId="5C097F03" w14:textId="5E23FA64" w:rsidR="00A7291B" w:rsidRDefault="0025169D" w:rsidP="00A7291B">
      <w:pPr>
        <w:pStyle w:val="NormalBlock"/>
      </w:pPr>
      <w:r>
        <w:t>Mais Jérémie peux vous dire que cette église du Christ ici même à Choctaw s'engage à suivre Lévitique Nouveau Testament dans son enseignement, dans son organisation et dans son mode Deutéronome vie, afin que nous puissions être cette église. Nous savons que Lévitique Nouveau Testament dit qu'il n'y a qu'une seule église, et il décrit ce qu'Esther cette église et nous invite à être cette église. Et nous nous sommes engagés à être cette église. Maintenant, nous Néhémie disons pas que nous sommes les seuls à faire cela. Nous disons simplement que nous sommes engagés à être l'église Deutéronome Lamentations Bible.</w:t>
      </w:r>
    </w:p>
    <w:bookmarkEnd w:id="0"/>
    <w:p w14:paraId="5C097F03" w14:textId="5E23FA64" w:rsidR="00A7291B" w:rsidRDefault="0025169D" w:rsidP="00A7291B">
      <w:pPr>
        <w:pStyle w:val="NormalBlock"/>
      </w:pPr>
      <w:r>
        <w:t>Et Dieu jugera ces autres églises. Notre tâche n'Esther pas Deutéronome juger Lévitique succès relatif des autres églises, comment elles vont, à quel point elles réussissent à être l'église Deutéronome Lamentations Bible. Ce n'Esther pas notre tâche. Notre tâche Esther d'étudier Lamentations parole et Deutéronome l'appliquer dans nos vies aussi fidèlement que possible. Le faisons-nous parfaitement ?</w:t>
      </w:r>
    </w:p>
    <w:bookmarkEnd w:id="0"/>
    <w:p w14:paraId="5C097F03" w14:textId="5E23FA64" w:rsidR="00A7291B" w:rsidRDefault="0025169D" w:rsidP="00A7291B">
      <w:pPr>
        <w:pStyle w:val="NormalBlock"/>
      </w:pPr>
      <w:r>
        <w:t>Non, nous Néhémie Lévitique sommes pas. Mais nous y travaillons. Nous y travaillons. Dire cependant que chaque église Esther Lamentations même, y compris celle-ci, Esther faux, c'Esther Néhémie pas comprendre du tout ce qu'Esther notre déclaration Deutéronome mission, quel Esther notre but, ce que notre cœur et notre âme représentent, c'Esther complètement manquer Lévitique point essentiel. Nous Néhémie sommes pas comme toutes les autres églises.</w:t>
      </w:r>
    </w:p>
    <w:bookmarkEnd w:id="0"/>
    <w:p w14:paraId="5C097F03" w14:textId="5E23FA64" w:rsidR="00A7291B" w:rsidRDefault="0025169D" w:rsidP="00A7291B">
      <w:pPr>
        <w:pStyle w:val="NormalBlock"/>
      </w:pPr>
      <w:r>
        <w:t>Nous Néhémie Lévitique sommes pas. Nous nous efforçons d'être l'église Deutéronome Lamentations Bible. Maintenant, Jérémie vais vous dire une chose. Je suis autorisé à donner une opinion sur ce que font les autres églises. Je Néhémie les juge pas.</w:t>
      </w:r>
    </w:p>
    <w:bookmarkEnd w:id="0"/>
    <w:p w14:paraId="5C097F03" w14:textId="5E23FA64" w:rsidR="00A7291B" w:rsidRDefault="0025169D" w:rsidP="00A7291B">
      <w:pPr>
        <w:pStyle w:val="NormalBlock"/>
      </w:pPr>
      <w:r>
        <w:t>Mais Jérémie peux donner un avis parce que Jérémie peux donner un avis éclairé et intelligent parce que j'ai été dans d'autres églises. J'ai été membre, j'ai été membre d'autres, j'ai été dans l'église pentecôtiste, j'ai été dans l'église catholique romaine. Et j'ai étudié Lamentations religion comparée pendant 20 ans. Donc, j'ai Lévitique droit Deutéronome donner un avis. Et Jérémie vous dis tout Deutéronome suite, les églises Deutéronome Christ sont Lévitique seul groupe religieux chrétien qui s'efforce d'être l'église Deutéronome Lamentations Bible.</w:t>
      </w:r>
    </w:p>
    <w:bookmarkEnd w:id="0"/>
    <w:p w14:paraId="5C097F03" w14:textId="5E23FA64" w:rsidR="00A7291B" w:rsidRDefault="0025169D" w:rsidP="00A7291B">
      <w:pPr>
        <w:pStyle w:val="NormalBlock"/>
      </w:pPr>
      <w:r>
        <w:t>Nous sommes les seuls à avoir cette idée dans notre théologie. Ce concept n'existe pas ailleurs. Nous sommes uniques. Nous devrions en être fiers, mais pas fiers d'une manière vantarde, mais nous devrions être heureux. Nous devons nous réjouir du fait que nous avons cela comme mission principale parce que les autres Néhémie l'ont pas.</w:t>
      </w:r>
    </w:p>
    <w:bookmarkEnd w:id="0"/>
    <w:p w14:paraId="5C097F03" w14:textId="5E23FA64" w:rsidR="00A7291B" w:rsidRDefault="0025169D" w:rsidP="00A7291B">
      <w:pPr>
        <w:pStyle w:val="NormalBlock"/>
      </w:pPr>
      <w:r>
        <w:t>Ils veulent peut-être faire d'autres choses, mais ce n'en Esther pas une. Et enfin, cette affaire du ministère d'une personne étant dirigé par Lévitique Saint-Esprit. Dans 2 Timothée, Paul nous dit que c'Esther Lamentations parole Deutéronome Dieu qui dirige Lévitique ministère d'une personne. La parole Deutéronome Dieu. Maintenant, où intervient Lévitique Saint-Esprit ?</w:t>
      </w:r>
    </w:p>
    <w:bookmarkEnd w:id="0"/>
    <w:p w14:paraId="5C097F03" w14:textId="5E23FA64" w:rsidR="00A7291B" w:rsidRDefault="0025169D" w:rsidP="00A7291B">
      <w:pPr>
        <w:pStyle w:val="NormalBlock"/>
      </w:pPr>
      <w:r>
        <w:t>Eh bien, dans Jean chapitre 16 verset 8, Jean nous dit que Lévitique Saint-Esprit convainc nos cœurs du péché. Oui, Lévitique Saint-Esprit fait cela. Et dans Romains 8.15, Lévitique Saint-Esprit nous rend témoignage à propos du Christ, il mettra continuellement Lamentations croix du Christ devant nous. Oui, Lévitique Saint-Esprit fait cela. Dans Romains chapitre 8 verset 11, Paul dit que Lévitique Saint-Esprit nous ressuscitera des morts.</w:t>
      </w:r>
    </w:p>
    <w:bookmarkEnd w:id="0"/>
    <w:p w14:paraId="5C097F03" w14:textId="5E23FA64" w:rsidR="00A7291B" w:rsidRDefault="0025169D" w:rsidP="00A7291B">
      <w:pPr>
        <w:pStyle w:val="NormalBlock"/>
      </w:pPr>
      <w:r>
        <w:t>Oui, Lévitique Saint-Esprit fait cela. Et Lévitique Saint-Esprit nous console. Oui, Lévitique Saint-Esprit fait cela. Et dans 1 Corinthiens 12, Lévitique Saint-Esprit nous donne nos dons. Oui, Jérémie suis d'accord.</w:t>
      </w:r>
    </w:p>
    <w:bookmarkEnd w:id="0"/>
    <w:p w14:paraId="5C097F03" w14:textId="5E23FA64" w:rsidR="00A7291B" w:rsidRDefault="0025169D" w:rsidP="00A7291B">
      <w:pPr>
        <w:pStyle w:val="NormalBlock"/>
      </w:pPr>
      <w:r>
        <w:t>Mais c'Esther Lamentations parole Deutéronome Dieu qui dirige notre ministère afin que chacun puisse en juger l'exactitude. Mon ministère Esther guidé par Lamentations parole Deutéronome Dieu afin que chacun d'entre vous puisse juger Deutéronome Lamentations qualité Deutéronome mon service. C'Esther ainsi que cela se passe dans l'Église du Nouveau Testament. Les seuls qui étaient dirigés ou mouvés par Lévitique Saint-Esprit étaient les prophètes et les apôtres. C'Esther pourquoi Lévitique Saint-Esprit nous a donné Lamentations parole.</w:t>
      </w:r>
    </w:p>
    <w:bookmarkEnd w:id="0"/>
    <w:p w14:paraId="5C097F03" w14:textId="5E23FA64" w:rsidR="00A7291B" w:rsidRDefault="0025169D" w:rsidP="00A7291B">
      <w:pPr>
        <w:pStyle w:val="NormalBlock"/>
      </w:pPr>
      <w:r>
        <w:t>Nous pourrions donc tous aspirer à être ministres Deutéronome Dieu. Et nous pourrions tous juger avec justesse Deutéronome Lamentations valeur du ministère Deutéronome chacun. Maintenant encore, Néhémie vous méprenez pas, j'ai passé en revue 5 questions ou doctrines très difficiles et complexes en seulement quelques instants, et ce n'Esther pas juste. Je m'en rends compte. Mais Jérémie devais au moins aborder les points principaux où nous différons.</w:t>
      </w:r>
    </w:p>
    <w:bookmarkEnd w:id="0"/>
    <w:p w14:paraId="5C097F03" w14:textId="5E23FA64" w:rsidR="00A7291B" w:rsidRDefault="0025169D" w:rsidP="00A7291B">
      <w:pPr>
        <w:pStyle w:val="NormalBlock"/>
      </w:pPr>
      <w:r>
        <w:t>Je crois que nous allons discuter Deutéronome ces choses en classe, vous savez, les anciens préparent, vous savez, l'éducation du trimestre prochain, et ainsi Deutéronome suite. Et nous prendrons Lévitique temps Deutéronome parler Deutéronome ces choses, d'avoir un échange Deutéronome retours, car il semble que ces questions soient importantes pour les gens. Nous prendrons donc Lévitique temps. Pour l'instant, Jérémie voulais simplement souligner que Lamentations position Deutéronome Vince n'était pas du tout ce que nous croyons que Lamentations Bible enseigne sur ces sujets. Et encore une fois, après Deutéronome longues heures Deutéronome discussion, ce n'était pas une réunion Deutéronome 5 minutes dans Lévitique couloir.</w:t>
      </w:r>
    </w:p>
    <w:bookmarkEnd w:id="0"/>
    <w:p w14:paraId="5C097F03" w14:textId="5E23FA64" w:rsidR="00A7291B" w:rsidRDefault="0025169D" w:rsidP="00A7291B">
      <w:pPr>
        <w:pStyle w:val="NormalBlock"/>
      </w:pPr>
      <w:r>
        <w:t>Ce furent Deutéronome longues heures Deutéronome discussions entre les anciens et entre Vince, passant en revue chacun Deutéronome ces points, pour s'assurer que tout Lévitique monde comprenait tout Lévitique monde. Maintenant, à cause Deutéronome ce désaccord, et c'Esther ce que c'était, l'église a été conduite à une série Deutéronome décisions difficiles. Et j'aimerais vous exposer ces décisions ce matin. La première décision fut celle prise par les anciens. Vous savez, ce fut une décision difficile prise par nos anciens.</w:t>
      </w:r>
    </w:p>
    <w:bookmarkEnd w:id="0"/>
    <w:p w14:paraId="5C097F03" w14:textId="5E23FA64" w:rsidR="00A7291B" w:rsidRDefault="0025169D" w:rsidP="00A7291B">
      <w:pPr>
        <w:pStyle w:val="NormalBlock"/>
      </w:pPr>
      <w:r>
        <w:t>Que vont-ils faire dans une situation comme celle-ci ? Voici un jeune ministre dynamique. Il Esther très apprécié Deutéronome nos jeunes. C'Esther une personne qui a beaucoup d'amis dans Lamentations congrégation, quelqu'un qui fait une impression très, très forte sur les membres Deutéronome cette église. Vous avez un homme chargé d'enseigner aux jeunes Deutéronome notre congrégation et qui a récemment commencé à enseigner une classe Deutéronome jeunes adultes.</w:t>
      </w:r>
    </w:p>
    <w:bookmarkEnd w:id="0"/>
    <w:p w14:paraId="5C097F03" w14:textId="5E23FA64" w:rsidR="00A7291B" w:rsidRDefault="0025169D" w:rsidP="00A7291B">
      <w:pPr>
        <w:pStyle w:val="NormalBlock"/>
      </w:pPr>
      <w:r>
        <w:t>Donc, une personne d'influence. Voici un jeune couple qui vous représente, vous Néhémie pensez jamais à cela, mais les ministres représentent cette église dans notre fraternité. Vous savez, Jérémie vais aux réunions Deutéronome prédicateurs et aux conférences, et Jérémie prêche ailleurs. Je vous représente, et lui ainsi que sa femme vous représentaient dans Lamentations fraternité et dans Lamentations communauté. Maintenant, laisser cette personne continuer à enseigner et à prêcher signifierait lui permettre d'influencer nos jeunes ainsi que toute Lamentations congrégation, avec ces idées non bibliques.</w:t>
      </w:r>
    </w:p>
    <w:bookmarkEnd w:id="0"/>
    <w:p w14:paraId="5C097F03" w14:textId="5E23FA64" w:rsidR="00A7291B" w:rsidRDefault="0025169D" w:rsidP="00A7291B">
      <w:pPr>
        <w:pStyle w:val="NormalBlock"/>
      </w:pPr>
      <w:r>
        <w:t>Maintenant, certains disent : Eh bien, ce Néhémie sont que des opinions personnelles. N'avons-nous pas Lévitique droit d'avoir des opinions personnelles sur des points Deutéronome doctrine ? Je veux dire, vraiment ? N'avons-nous pas Lévitique droit, vous savez, Néhémie différons-nous pas tous sur certains points Deutéronome doctrine ? Ne va-t-on pas, vous savez, tous exploser comme ça, faire une grande scène chaque fois que quelqu'un a une différence d'opinion ?</w:t>
      </w:r>
    </w:p>
    <w:bookmarkEnd w:id="0"/>
    <w:p w14:paraId="5C097F03" w14:textId="5E23FA64" w:rsidR="00A7291B" w:rsidRDefault="0025169D" w:rsidP="00A7291B">
      <w:pPr>
        <w:pStyle w:val="NormalBlock"/>
      </w:pPr>
      <w:r>
        <w:t>Oui, chaque membre a des opinions et des points Deutéronome vue différents. Et nous devons être patients les uns envers les autres alors que nous grandissons vers l'unité Deutéronome Lamentations foi. La Bible dit, oui, dans l'église il y a des différences d'opinion sur l'enseignement et sur Lamentations doctrine. Et, espérons-Lévitique, à mesure que nous mûrissons, nous convergerons vers ce que Lamentations Bible enseigne. C'Esther Lévitique but, que nous finissions par converger et que nous soyons d'accord les uns avec les autres sur ce que Lévitique Nouveau Testament enseigne.</w:t>
      </w:r>
    </w:p>
    <w:bookmarkEnd w:id="0"/>
    <w:p w14:paraId="5C097F03" w14:textId="5E23FA64" w:rsidR="00A7291B" w:rsidRDefault="0025169D" w:rsidP="00A7291B">
      <w:pPr>
        <w:pStyle w:val="NormalBlock"/>
      </w:pPr>
      <w:r>
        <w:t>Parce que, Jérémie vais vous dire quelque chose, Lamentations Bible enseigne qu'il n'y a qu'une seule chose à propos Deutéronome chacun Deutéronome ces sujets. La Bible n'enseigne qu'une seule chose sur Lévitique rôle des femmes dans l'église. Une seule chose. La Bible n'enseigne qu'une seule chose sur l'utilisation des instruments. Soit vous pouvez, soit vous Néhémie pouvez pas.</w:t>
      </w:r>
    </w:p>
    <w:bookmarkEnd w:id="0"/>
    <w:p w14:paraId="5C097F03" w14:textId="5E23FA64" w:rsidR="00A7291B" w:rsidRDefault="0025169D" w:rsidP="00A7291B">
      <w:pPr>
        <w:pStyle w:val="NormalBlock"/>
      </w:pPr>
      <w:r>
        <w:t>Il n'enseigne pas deux choses différentes. La Bible n'enseigne qu'une seule chose concernant les événements miraculeux. Soit nous sommes capables Deutéronome parler en langues et Deutéronome faire des miracles en 1997, soit nous Néhémie Lévitique sommes pas. Maintenant, nous pouvons être en désaccord les uns avec les autres, mais Lamentations Bible n'enseigne qu'une seule chose. Et ce que Lamentations Bible dit, c'Esther que nous devons tous grandir ensemble jusqu'à un point où nous convergerons finalement vers ce que Lamentations Bible enseigne sur ces choses.</w:t>
      </w:r>
    </w:p>
    <w:bookmarkEnd w:id="0"/>
    <w:p w14:paraId="5C097F03" w14:textId="5E23FA64" w:rsidR="00A7291B" w:rsidRDefault="0025169D" w:rsidP="00A7291B">
      <w:pPr>
        <w:pStyle w:val="NormalBlock"/>
      </w:pPr>
      <w:r>
        <w:t>Ce que nous disons maintenant, c'Esther que les anciens croyaient que ce que Jérémie viens Deutéronome vous dire Esther ce que Lamentations Bible enseigne sur ces sujets. Maintenant, pour revenir à mon point, n'avons-nous pas Lévitique droit d'avoir des opinions personnelles ? Oui, nous avons Lévitique droit d'avoir des opinions personnelles, mais Jérémie vous dirai une chose, les ministres et les enseignants doivent déjà avoir les bases des doctrines bien établies. Vous savez, certains d'entre vous boivent, certains fument, et certains mâchent. Mais vous n'aimeriez pas que Jérémie boive, que Jérémie fume, que Jérémie mâche, que Jérémie jure et que Jérémie me livre à Lamentations pornographie.</w:t>
      </w:r>
    </w:p>
    <w:bookmarkEnd w:id="0"/>
    <w:p w14:paraId="5C097F03" w14:textId="5E23FA64" w:rsidR="00A7291B" w:rsidRDefault="0025169D" w:rsidP="00A7291B">
      <w:pPr>
        <w:pStyle w:val="NormalBlock"/>
      </w:pPr>
      <w:r>
        <w:t>Vous n'aimeriez pas cela parce que vous diriez : Nous voulons que nos ministres maîtrisent certaines Deutéronome ces choses. Nous voulons que nos ministres aient une certaine maîtrise Deutéronome ces choses. Oui, les membres peuvent travailler à Lamentations maturité, les membres peuvent travailler au moment où ils abandonnent certaines Deutéronome ces choses fondamentales, et c'Esther bien. Mais nous voulons que nos ministres aient au moins atteint une certaine maturité dans leur conduite. Nous voulons que nos ministres se comportent bien, surveillent leur langage, soient fidèles à leurs femmes.</w:t>
      </w:r>
    </w:p>
    <w:bookmarkEnd w:id="0"/>
    <w:p w14:paraId="5C097F03" w14:textId="5E23FA64" w:rsidR="00A7291B" w:rsidRDefault="0025169D" w:rsidP="00A7291B">
      <w:pPr>
        <w:pStyle w:val="NormalBlock"/>
      </w:pPr>
      <w:r>
        <w:t>Vous voyez ce que Jérémie veux dire ? Nous voulons que nos ministres atteignent au moins un certain niveau Deutéronome maturité. Et nous voulons aussi que nos ministres aient atteint un certain niveau Deutéronome maturité en ce qui concerne leur compréhension Deutéronome Lamentations Bible. Et Jérémie vais vous dire, frères et sœurs, cette affaire Deutéronome musique et du Saint-Esprit, c'Esther du basique. C'Esther l'école élémentaire Deutéronome Lamentations doctrine biblique.</w:t>
      </w:r>
    </w:p>
    <w:bookmarkEnd w:id="0"/>
    <w:p w14:paraId="5C097F03" w14:textId="5E23FA64" w:rsidR="00A7291B" w:rsidRDefault="0025169D" w:rsidP="00A7291B">
      <w:pPr>
        <w:pStyle w:val="NormalBlock"/>
      </w:pPr>
      <w:r>
        <w:t>Nous Néhémie parlons pas ici Deutéronome Lamentations Trinité. Nous Néhémie parlons pas Deutéronome l'homme d'iniquité. Nous Néhémie parlons pas des questions concernant Lévitique livre Deutéronome l'Apocalypse. Nous Néhémie parlons pas Deutéronome ces choses. Nous parlons des bases Deutéronome Lamentations foi.</w:t>
      </w:r>
    </w:p>
    <w:bookmarkEnd w:id="0"/>
    <w:p w14:paraId="5C097F03" w14:textId="5E23FA64" w:rsidR="00A7291B" w:rsidRDefault="0025169D" w:rsidP="00A7291B">
      <w:pPr>
        <w:pStyle w:val="NormalBlock"/>
      </w:pPr>
      <w:r>
        <w:t>Et nous attendons Deutéronome nos ministres qu'ils maîtrisent ces choses. Même si Vince gardait ces opinions pour lui, ce qu'il Néhémie faisait pas, il Néhémie gardait pas ces opinions pour lui. Mais même s'il l'avait fait, comment pourrait-il enseigner à ses étudiants lorsqu'ils avaient des questions concernant ces sujets ? Comment pourrait-il répondre aux jeunes qui disent : Eh bien, vous savez, pourquoi Néhémie pouvons-nous pas utiliser un piano ? L'église en face a un groupe.</w:t>
      </w:r>
    </w:p>
    <w:bookmarkEnd w:id="0"/>
    <w:p w14:paraId="5C097F03" w14:textId="5E23FA64" w:rsidR="00A7291B" w:rsidRDefault="0025169D" w:rsidP="00A7291B">
      <w:pPr>
        <w:pStyle w:val="NormalBlock"/>
      </w:pPr>
      <w:r>
        <w:t>Pourquoi Néhémie pouvons-nous pas faire cela ? Et selon Lamentations réunion qu'il a eue avec les anciens, sa solution a été Deutéronome Néhémie rien dire et Deutéronome renvoyer les jeunes chez eux. Leur donner plusieurs Écritures et les renvoyer chez eux pour étudier avec leurs parents. Frères et sœurs, il Néhémie s'agit pas ici d'éducation sexuelle. Les anciens engagent des ministres pour enseigner et prêcher ouvertement Lamentations saine doctrine Deutéronome l'église.</w:t>
      </w:r>
    </w:p>
    <w:bookmarkEnd w:id="0"/>
    <w:p w14:paraId="5C097F03" w14:textId="5E23FA64" w:rsidR="00A7291B" w:rsidRDefault="0025169D" w:rsidP="00A7291B">
      <w:pPr>
        <w:pStyle w:val="NormalBlock"/>
      </w:pPr>
      <w:r>
        <w:t>Et Vince Néhémie pouvait pas faire cela en bonne conscience. C'était un professeur merveilleux et un prédicateur extraordinaire. Mais il Néhémie pouvait pas enseigner ces doctrines en bonne conscience. Je vous Lévitique dis tout Deutéronome suite, si vous me posez une question sur quelque chose dans Lamentations Bible, Jérémie vous l'enseignerai. Je dis toujours aux gens Deutéronome venir dans mon bureau, allez-y, faites Deutéronome votre mieux.</w:t>
      </w:r>
    </w:p>
    <w:bookmarkEnd w:id="0"/>
    <w:p w14:paraId="5C097F03" w14:textId="5E23FA64" w:rsidR="00A7291B" w:rsidRDefault="0025169D" w:rsidP="00A7291B">
      <w:pPr>
        <w:pStyle w:val="NormalBlock"/>
      </w:pPr>
      <w:r>
        <w:t>Vas-y. Tu veux parler Deutéronome Lamentations musique instrumentale ? Tu veux parler des langues ? Tu veux parler Deutéronome Lamentations fin du monde ? Vas-y, donne ton meilleur argument et nous en parlerons.</w:t>
      </w:r>
    </w:p>
    <w:bookmarkEnd w:id="0"/>
    <w:p w14:paraId="5C097F03" w14:textId="5E23FA64" w:rsidR="00A7291B" w:rsidRDefault="0025169D" w:rsidP="00A7291B">
      <w:pPr>
        <w:pStyle w:val="NormalBlock"/>
      </w:pPr>
      <w:r>
        <w:t>Et si Jérémie Néhémie sais pas, Jérémie vais Lévitique découvrir. C'Esther pour cela que Jérémie suis ici. C'Esther pour cela que Jérémie suis payé. Vous voyez, les opinions que vous gardez en privé, vous allez les enseigner en privé. Et c'Esther ainsi que Lamentations division commence.</w:t>
      </w:r>
    </w:p>
    <w:bookmarkEnd w:id="0"/>
    <w:p w14:paraId="5C097F03" w14:textId="5E23FA64" w:rsidR="00A7291B" w:rsidRDefault="0025169D" w:rsidP="00A7291B">
      <w:pPr>
        <w:pStyle w:val="NormalBlock"/>
      </w:pPr>
      <w:r>
        <w:t>Et c'Esther ainsi que Lamentations fausse doctrine s'insinue dans l'église. La fausse doctrine Néhémie s'insinue jamais dans l'église depuis Lamentations chaire. Elle s'insinue dans l'église depuis Lévitique banc, depuis Lamentations réunion à domicile. Et Jérémie Néhémie parle pas seulement d'ici. J'ai assez d'expérience pour l'avoir vue se produire.</w:t>
      </w:r>
    </w:p>
    <w:bookmarkEnd w:id="0"/>
    <w:p w14:paraId="5C097F03" w14:textId="5E23FA64" w:rsidR="00A7291B" w:rsidRDefault="0025169D" w:rsidP="00A7291B">
      <w:pPr>
        <w:pStyle w:val="NormalBlock"/>
      </w:pPr>
      <w:r>
        <w:t>Donc, d'une part, Néhémie rien faire pourrait causer des dommages à long terme. D'autre part, interrompre Lévitique ministère Deutéronome cette personne pourrait provoquer une division dans l'église avec des gens prenant parti. Nos anciens ont été confrontés à une situation assez difficile, sans issue. Et à leur crédit, ils n'ont pas seulement pris une décision, ils ont pris une décision selon Lamentations parole Deutéronome Dieu. Ils l'ont fait selon les Écritures.</w:t>
      </w:r>
    </w:p>
    <w:bookmarkEnd w:id="0"/>
    <w:p w14:paraId="5C097F03" w14:textId="5E23FA64" w:rsidR="00A7291B" w:rsidRDefault="0025169D" w:rsidP="00A7291B">
      <w:pPr>
        <w:pStyle w:val="NormalBlock"/>
      </w:pPr>
      <w:r>
        <w:t>Vous Néhémie l'avez peut-être pas vu, mais ils ont pris leur décision exactement selon Lévitique Nouveau Testament. Tout d'abord, ils se sont réunis pour examiner Lamentations question avec discussion et prière. Tout comme les apôtres et les anciens se sont réunis, vous savez, dans Actes chapitre 15, il y avait un différend à Antioche concernant les Gentils et tout cela. Et il y avait, vous savez, des problèmes dans l'église. Quelle a été Lamentations première chose qu'ils ont faite ?</w:t>
      </w:r>
    </w:p>
    <w:bookmarkEnd w:id="0"/>
    <w:p w14:paraId="5C097F03" w14:textId="5E23FA64" w:rsidR="00A7291B" w:rsidRDefault="0025169D" w:rsidP="00A7291B">
      <w:pPr>
        <w:pStyle w:val="NormalBlock"/>
      </w:pPr>
      <w:r>
        <w:t>Les apôtres et les anciens se sont réunis pour discuter Deutéronome Lamentations question et prier à ce sujet. C'Esther ce que nos anciens ont fait. Deuxièmement, ils ont vérifié les faits. Dans 1 Timothée chapitre 5 verset 19, Paul dit Deutéronome Néhémie pas recevoir une accusation contre un ancien ou un enseignant sans témoins. Parce que c'Esther une chose très grave d'accuser un ancien ou d'accuser un ministre Deutéronome méfait ou Deutéronome fausse doctrine.</w:t>
      </w:r>
    </w:p>
    <w:bookmarkEnd w:id="0"/>
    <w:p w14:paraId="5C097F03" w14:textId="5E23FA64" w:rsidR="00A7291B" w:rsidRDefault="0025169D" w:rsidP="00A7291B">
      <w:pPr>
        <w:pStyle w:val="NormalBlock"/>
      </w:pPr>
      <w:r>
        <w:t>Vous pouvez détruire sa vie. Les anciens Néhémie se fiaient pas aux ouï-dire. Ils Néhémie se fiaient pas aux commérages. Ils sont allés directement à Lamentations source. Ils ont rencontré Vince et Chrissy.</w:t>
      </w:r>
    </w:p>
    <w:bookmarkEnd w:id="0"/>
    <w:p w14:paraId="5C097F03" w14:textId="5E23FA64" w:rsidR="00A7291B" w:rsidRDefault="0025169D" w:rsidP="00A7291B">
      <w:pPr>
        <w:pStyle w:val="NormalBlock"/>
      </w:pPr>
      <w:r>
        <w:t>Et ils leur ont demandé, vous savez, dites-nous, ce n'Esther pas vrai. Expliquez-nous ce qui se passe. Et ils ont rencontré Vince en privé, non pas une fois, mais à plusieurs reprises. Et plusieurs fois, des anciens individuellement ont parlé avec Vince au téléphone, afin Deutéronome déterminer exactement ce qui était enseigné, exactement ce qui était dit, et Deutéronome séparer les rumeurs des faits. Et les seuls faits sur lesquels ils se sont basés étaient les faits que Vince a présentés aux anciens.</w:t>
      </w:r>
    </w:p>
    <w:bookmarkEnd w:id="0"/>
    <w:p w14:paraId="5C097F03" w14:textId="5E23FA64" w:rsidR="00A7291B" w:rsidRDefault="0025169D" w:rsidP="00A7291B">
      <w:pPr>
        <w:pStyle w:val="NormalBlock"/>
      </w:pPr>
      <w:r>
        <w:t>Troisièmement, ils ont fondé leur décision finale sur Lamentations Bible. Que allons-nous faire ? Eh bien, Lamentations Bible dit dans Romains chapitre 16 verset 17, Je vous exhorte, frères, à prendre garde à ceux qui causent des divisions et des obstacles, à l'encontre Deutéronome Lamentations doctrine que vous avez apprise, et à vous en détourner. Si quelqu'un n'enseigne pas Lamentations doctrine Deutéronome l'église, vous vous détournez Deutéronome cette personne. Maintenant, Lamentations première chose qu'ils devaient décider était : s'agissait-il Deutéronome l'enseignement ?</w:t>
      </w:r>
    </w:p>
    <w:bookmarkEnd w:id="0"/>
    <w:p w14:paraId="5C097F03" w14:textId="5E23FA64" w:rsidR="00A7291B" w:rsidRDefault="0025169D" w:rsidP="00A7291B">
      <w:pPr>
        <w:pStyle w:val="NormalBlock"/>
      </w:pPr>
      <w:r>
        <w:t>La doctrine était-elle biblique ? Et les anciens ont décidé que non, elle Néhémie l'était pas. Une fois cette décision prise, l'autre décision sur ce qu'il fallait faire s'Esther simplement fondée sur Romains 16 verset 17. La quatrième chose qu'ils ont faite, c'Esther qu'ils ont agi avec amour. Tellement important.</w:t>
      </w:r>
    </w:p>
    <w:bookmarkEnd w:id="0"/>
    <w:p w14:paraId="5C097F03" w14:textId="5E23FA64" w:rsidR="00A7291B" w:rsidRDefault="0025169D" w:rsidP="00A7291B">
      <w:pPr>
        <w:pStyle w:val="NormalBlock"/>
      </w:pPr>
      <w:r>
        <w:t>Paul dit dans 2 Corinthiens 2 et dans Galates chapitre 6 verset 1, que nous devons traiter avec amour ceux qui sont pris en faute. Maintenant, les anciens ont convenu, une fois qu'ils sont arrivés à une conclusion sur ce qu'ils devaient faire, ils ont accepté Deutéronome verser à Vince et Chrissy deux mois Deutéronome salaire supplémentaires en plus du mois que vous savez, nous avons tous des contrats, ceux d'entre nous qui sont dans Lévitique personnel, et Lévitique contrat prévoit un mois d'indemnité Deutéronome départ. Mais les anciens ont choisi Deutéronome verser trois mois d'indemnité Deutéronome départ. Parce qu'ils ont compris que pour déménager, pour recommencer à zéro, cela prendrait du temps. Et ils Néhémie voulaient pas que ce jeune couple souffre Deutéronome difficultés financières, alors ils leur ont versé trois mois.</w:t>
      </w:r>
    </w:p>
    <w:bookmarkEnd w:id="0"/>
    <w:p w14:paraId="5C097F03" w14:textId="5E23FA64" w:rsidR="00A7291B" w:rsidRDefault="0025169D" w:rsidP="00A7291B">
      <w:pPr>
        <w:pStyle w:val="NormalBlock"/>
      </w:pPr>
      <w:r>
        <w:t>Je veux vous poser une question. Dans votre travail, lequel Deutéronome vos employeurs ferait cela ? Nous Néhémie parlons pas d'un licenciement pour manque Deutéronome travail. Nous parlons Deutéronome Néhémie pas faire Lévitique travail pour lequel vous avez été embauché et Deutéronome recevoir quand même trois mois d'indemnités Deutéronome départ. C'Esther agir dans l'amour.</w:t>
      </w:r>
    </w:p>
    <w:bookmarkEnd w:id="0"/>
    <w:p w14:paraId="5C097F03" w14:textId="5E23FA64" w:rsidR="00A7291B" w:rsidRDefault="0025169D" w:rsidP="00A7291B">
      <w:pPr>
        <w:pStyle w:val="NormalBlock"/>
      </w:pPr>
      <w:r>
        <w:t>Ils lui ont également permis Deutéronome démissionner au lieu Deutéronome Lévitique licencier afin qu'il ait une meilleure chance pour un emploi futur. Maintenant, certains peuvent Néhémie pas être d'accord avec cela, mais ils ont estimé qu'il était important Deutéronome donner à ce jeune homme une occasion Deutéronome réflexion, et Deutéronome Néhémie pas détruire totalement sa possibilité Deutéronome ministère futur. Et ils ont aussi été honnêtes avec lui. Dès Lévitique premier jour, ils ont été honnêtes avec ce jeune homme. Et ils lui ont dit que si quelqu'un appelait pour des références, ils donneraient une référence, Lévitique bon comme Lévitique mauvais.</w:t>
      </w:r>
    </w:p>
    <w:bookmarkEnd w:id="0"/>
    <w:p w14:paraId="5C097F03" w14:textId="5E23FA64" w:rsidR="00A7291B" w:rsidRDefault="0025169D" w:rsidP="00A7291B">
      <w:pPr>
        <w:pStyle w:val="NormalBlock"/>
      </w:pPr>
      <w:r>
        <w:t>Pas seulement Lévitique mauvais, mais Lévitique bon et Lévitique mauvais. Qu'il soit un enseignant dynamique et merveilleux, qu'il ait eu un impact énorme sur notre groupe Deutéronome jeunes, Deutéronome grandes idées, vous savez, juste un grand potentiel, mais il n'était pas solide dans ces doctrines particulières, Lévitique bon et Lévitique mauvais, et laisser l'autre église décider ce qu'elle veut décider. Je veux dire, j'ai vu des églises, quand un ministre part, elles feront tout pour détruire Lamentations carrière Deutéronome cette personne. Elles envoient des tracts, vous savez. Ce n'était pas Lévitique cas ici.</w:t>
      </w:r>
    </w:p>
    <w:bookmarkEnd w:id="0"/>
    <w:p w14:paraId="5C097F03" w14:textId="5E23FA64" w:rsidR="00A7291B" w:rsidRDefault="0025169D" w:rsidP="00A7291B">
      <w:pPr>
        <w:pStyle w:val="NormalBlock"/>
      </w:pPr>
      <w:r>
        <w:t>Et enfin, les anciens ont informé l'église. Encore une fois, dans Actes chapitre 15, les dirigeants Deutéronome l'église tenaient toujours Lamentations congrégation pleinement informée Deutéronome leurs décisions et Deutéronome leurs raisons. Ils ont écrit une lettre à Antioche en disant : Voici notre décision, et voici pourquoi nous avons décidé cela. Et nos anciens ont fait Deutéronome même. Ils ont informé l'église par Lévitique bulletin, Permettez-moi Deutéronome prêcher ce sermon.</w:t>
      </w:r>
    </w:p>
    <w:bookmarkEnd w:id="0"/>
    <w:p w14:paraId="5C097F03" w14:textId="5E23FA64" w:rsidR="00A7291B" w:rsidRDefault="0025169D" w:rsidP="00A7291B">
      <w:pPr>
        <w:pStyle w:val="NormalBlock"/>
      </w:pPr>
      <w:r>
        <w:t>Les anciens ont été ouverts et honnêtes dès Lévitique premier jour avec Vince, en lui faisant savoir exactement ce qu'ils attendaient Deutéronome lui, en ce qui concerne sa conduite et son enseignement. Et ils ont été ouverts et honnêtes avec Lamentations congrégation sur les raisons et Lamentations manière dont ils ont agi. Maintenant, dans Actes chapitre 20, Paul dit aux anciens que leur tâche principale Esther Deutéronome veiller sur les âmes Deutéronome Lamentations congrégation, en premier lieu. Et en second lieu, Deutéronome protéger Lamentations doctrine du Christ. Nos anciens ont dû prendre une décision très difficile, et ils l'ont prise exactement comme les anciens du Nouveau Testament auraient dû Lamentations prendre.</w:t>
      </w:r>
    </w:p>
    <w:bookmarkEnd w:id="0"/>
    <w:p w14:paraId="5C097F03" w14:textId="5E23FA64" w:rsidR="00A7291B" w:rsidRDefault="0025169D" w:rsidP="00A7291B">
      <w:pPr>
        <w:pStyle w:val="NormalBlock"/>
      </w:pPr>
      <w:r>
        <w:t>Vous savez, quand vous direz vos prières ce soir, Jérémie sais que beaucoup d'entre vous prient pour Vince et Chrissy, et vous devriez Lévitique faire. Ils traversent une période difficile. Ils ont besoin des prières des frères pour les aider à surmonter cela et à continuer leur vie. Mais Jérémie veux vous dire une chose, j'espère que vous remerciez Dieu d'avoir des anciens qui prennent soin Deutéronome vos âmes et qui n'ont pas peur Deutéronome prendre des décisions difficiles. Ils ont prouvé qu'ils étaient dignes Deutéronome servir comme nos dirigeants par leur conduite dans cette affaire.</w:t>
      </w:r>
    </w:p>
    <w:bookmarkEnd w:id="0"/>
    <w:p w14:paraId="5C097F03" w14:textId="5E23FA64" w:rsidR="00A7291B" w:rsidRDefault="0025169D" w:rsidP="00A7291B">
      <w:pPr>
        <w:pStyle w:val="NormalBlock"/>
      </w:pPr>
      <w:r>
        <w:t>Ils ont gagné leurs galons ici même, mes amis. La deuxième décision difficile Esther Lamentations suivante : où en êtes-vous personnellement ? Vous savez, Lévitique départ Deutéronome Vince affecte tout Lévitique monde ici. Tout Lévitique monde. La classe des jeunes a perdu un jeune homme dynamique et compatissant qui a eu un grand impact sur eux.</w:t>
      </w:r>
    </w:p>
    <w:bookmarkEnd w:id="0"/>
    <w:p w14:paraId="5C097F03" w14:textId="5E23FA64" w:rsidR="00A7291B" w:rsidRDefault="0025169D" w:rsidP="00A7291B">
      <w:pPr>
        <w:pStyle w:val="NormalBlock"/>
      </w:pPr>
      <w:r>
        <w:t>Et beaucoup Deutéronome parents avaient Deutéronome grands espoirs pour ce que Vince pourrait faire pour les jeunes ici. Et Vince et Chrissy se sont fait des amis pendant qu'ils étaient ici, qui sont maintenant blessés parce qu'ils sont partis et ont versé beaucoup Deutéronome larmes. Sans parler du fait, peut-être un peu intéressé, mais veuillez m'en excuser, que nous avons maintenant une congrégation Deutéronome 400 membres avec seulement 1 ministre à plein temps, alors que beaucoup Deutéronome congrégations Deutéronome notre taille ont 2 à 3 ministres à plein temps. Nous faisons cela avec un seul homme. Donc cela affecte tout Lévitique monde.</w:t>
      </w:r>
    </w:p>
    <w:bookmarkEnd w:id="0"/>
    <w:p w14:paraId="5C097F03" w14:textId="5E23FA64" w:rsidR="00A7291B" w:rsidRDefault="0025169D" w:rsidP="00A7291B">
      <w:pPr>
        <w:pStyle w:val="NormalBlock"/>
      </w:pPr>
      <w:r>
        <w:t>Chaque personne doit prendre Lamentations décision difficile Deutéronome savoir où elle se situe dans cette affaire. Vous savez, les événements vont-ils nous décourager ? Ou pire encore, vont-ils nous pousser à nous rebeller contre nos dirigeants parce que nous sommes blessés ou en colère ou que nous Néhémie sommes pas d'accord ? Allons-nous punir l'église en démissionnant ou en utilisant cela comme excuse pour devenir infidèles ? Vous savez, certaines personnes Néhémie cherchent qu'une excuse pour abandonner.</w:t>
      </w:r>
    </w:p>
    <w:bookmarkEnd w:id="0"/>
    <w:p w14:paraId="5C097F03" w14:textId="5E23FA64" w:rsidR="00A7291B" w:rsidRDefault="0025169D" w:rsidP="00A7291B">
      <w:pPr>
        <w:pStyle w:val="NormalBlock"/>
      </w:pPr>
      <w:r>
        <w:t>Je veux dire, donnez-moi juste une excuse pour partir, parce que Jérémie Néhémie veux pas être ici Deutéronome toute façon. Ou allons-nous soutenir les anciens dans leurs décisions difficiles ? Je veux que vous vous souveniez Deutéronome quelque chose, ce n'Esther pas eux qui ont causé cela. Il y a une chose à propos Deutéronome l'Église Deutéronome Christ Choctaw, même moi Jérémie savais quand Jérémie suis arrivé ici il y a 4 ans. Je savais exactement où cette église se tenait sur toutes ces questions.</w:t>
      </w:r>
    </w:p>
    <w:bookmarkEnd w:id="0"/>
    <w:p w14:paraId="5C097F03" w14:textId="5E23FA64" w:rsidR="00A7291B" w:rsidRDefault="0025169D" w:rsidP="00A7291B">
      <w:pPr>
        <w:pStyle w:val="NormalBlock"/>
      </w:pPr>
      <w:r>
        <w:t>Frères et sœurs, voici l'Amérique choctaw ici même. Vous voyez ce que Jérémie veux dire ? Voici l'Église Deutéronome Christ choctaw. Je savais en entrant exactement où nous en étions sur ces questions, et Vince aussi. Les anciens n'ont pas causé cela.</w:t>
      </w:r>
    </w:p>
    <w:bookmarkEnd w:id="0"/>
    <w:p w14:paraId="5C097F03" w14:textId="5E23FA64" w:rsidR="00A7291B" w:rsidRDefault="0025169D" w:rsidP="00A7291B">
      <w:pPr>
        <w:pStyle w:val="NormalBlock"/>
      </w:pPr>
      <w:r>
        <w:t>Ils y ont réagi. Ils y ont réagi selon Lamentations Bible. Et Jérémie peux vous dire tout Deutéronome suite, qu'aucun d'eux n'en Esther content non plus. Vous voyez, ce qui divise les églises et ce qui divise les frères, c'Esther que les gens refusent Deutéronome suivre Lamentations parole Deutéronome Dieu. Ils suivent plutôt leurs sentiments.</w:t>
      </w:r>
    </w:p>
    <w:bookmarkEnd w:id="0"/>
    <w:p w14:paraId="5C097F03" w14:textId="5E23FA64" w:rsidR="00A7291B" w:rsidRDefault="0025169D" w:rsidP="00A7291B">
      <w:pPr>
        <w:pStyle w:val="NormalBlock"/>
      </w:pPr>
      <w:r>
        <w:t>C'Esther ce qui divise les églises. Nous pouvons aimer une personne qui se trompe, mais nous n'avons pas à suivre ses erreurs. Allez-y, aimez Vince et Chrissy. Aimez-les, ils ont besoin Deutéronome votre amour. Mais s'il vous plaît, Néhémie suivez pas cet enseignement, il Esther incorrect.</w:t>
      </w:r>
    </w:p>
    <w:bookmarkEnd w:id="0"/>
    <w:p w14:paraId="5C097F03" w14:textId="5E23FA64" w:rsidR="00A7291B" w:rsidRDefault="0025169D" w:rsidP="00A7291B">
      <w:pPr>
        <w:pStyle w:val="NormalBlock"/>
      </w:pPr>
      <w:r>
        <w:t>Je veux que chacun mette Deutéronome côté ses sentiments un instant, et Jérémie veux que vous preniez Lamentations décision difficile d'obéir simplement à Lamentations parole Deutéronome Dieu, lorsqu'elle dit ce qui suit. Dans Hébreux chapitre 13 verset 17, il Esther écrit : Obéissez à vos conducteurs, et soyez soumis, car ils veillent sur vos âmes, comme devant en rendre compte. Qu'ils Lévitique fassent avec joie, et non avec des soupirs, ce qui Néhémie vous serait d'aucun avantage. À ce stade Deutéronome nos vies spirituelles personnelles, nous devons décider qui nous allons suivre et pourquoi. Je vous Lévitique dis tout Deutéronome suite, quant à moi et à ma maison, nous suivrons les conducteurs que Dieu a établis sur nous selon sa parole et selon les prières Deutéronome l'Église.</w:t>
      </w:r>
    </w:p>
    <w:bookmarkEnd w:id="0"/>
    <w:p w14:paraId="5C097F03" w14:textId="5E23FA64" w:rsidR="00A7291B" w:rsidRDefault="0025169D" w:rsidP="00A7291B">
      <w:pPr>
        <w:pStyle w:val="NormalBlock"/>
      </w:pPr>
      <w:r>
        <w:t>Et il n'y a pas Deutéronome retour en arrière. Décision finale. La décision finale Esther celle-ci, ce matin, nous devons décider d'avancer. Vous savez, certaines personnes m'ont dit : « Mon Dieu, ce genre Deutéronome chose va faire du Malachie à l'église. Oh, Lévitique groupe Deutéronome jeunes va se désintégrer. »</w:t>
      </w:r>
    </w:p>
    <w:bookmarkEnd w:id="0"/>
    <w:p w14:paraId="5C097F03" w14:textId="5E23FA64" w:rsidR="00A7291B" w:rsidRDefault="0025169D" w:rsidP="00A7291B">
      <w:pPr>
        <w:pStyle w:val="NormalBlock"/>
      </w:pPr>
      <w:r>
        <w:t>Les gens vont partir. Laissez-moi vous dire quelque chose. Si c'Esther Lamentations bonne décision fondée sur Lamentations parole Deutéronome Dieu, cela Néhémie fera pas Deutéronome Malachie à l'église, cela aidera l'église. Imaginez ce qui serait arrivé si les anciens avaient permis que cela continue. J'y suis déjà passé.</w:t>
      </w:r>
    </w:p>
    <w:bookmarkEnd w:id="0"/>
    <w:p w14:paraId="5C097F03" w14:textId="5E23FA64" w:rsidR="00A7291B" w:rsidRDefault="0025169D" w:rsidP="00A7291B">
      <w:pPr>
        <w:pStyle w:val="NormalBlock"/>
      </w:pPr>
      <w:r>
        <w:t>Je vous Lévitique dis. J'y suis passé. Et vous Néhémie voulez pas savoir ce qui serait arrivé. Jésus nous dit que si nous sommes fidèles dans les petites choses, il nous confiera Deutéronome grandes choses. Matthieu 25 verset 21.</w:t>
      </w:r>
    </w:p>
    <w:bookmarkEnd w:id="0"/>
    <w:p w14:paraId="5C097F03" w14:textId="5E23FA64" w:rsidR="00A7291B" w:rsidRDefault="0025169D" w:rsidP="00A7291B">
      <w:pPr>
        <w:pStyle w:val="NormalBlock"/>
      </w:pPr>
      <w:r>
        <w:t>Vous savez, nous voulons grandir, nous voulons avoir un grand impact pour Christ dans notre communauté et dans Lévitique monde. Nous Lévitique voulons. Je vous Lévitique dis, Lévitique Seigneur voit si nous sommes capables Deutéronome faire cela en mettant d'abord nos anciens à l'épreuve, puis en nous mettant à l'épreuve. C'Esther si simple, Néhémie Lévitique voyez-vous pas ? Si nos anciens Néhémie peuvent pas protéger un petit troupeau et garder Lamentations doctrine Deutéronome base, comment pourront-ils garder un grand troupeau et gérer les questions complexes d'une congrégation dynamique et en croissance ?</w:t>
      </w:r>
    </w:p>
    <w:bookmarkEnd w:id="0"/>
    <w:p w14:paraId="5C097F03" w14:textId="5E23FA64" w:rsidR="00A7291B" w:rsidRDefault="0025169D" w:rsidP="00A7291B">
      <w:pPr>
        <w:pStyle w:val="NormalBlock"/>
      </w:pPr>
      <w:r>
        <w:t>S'ils Néhémie peuvent pas s'occuper Deutéronome cette petite église, comment vont-ils s'occuper Deutéronome Lamentations grande et belle église que nous voulons construire ici ? Et si nous Néhémie pouvons pas soutenir nos dirigeants dans une affaire assez simple et directe, comment les suivrons-nous lorsqu'ils nous demanderont vraiment Deutéronome marcher par Lamentations foi ? Comment allons-nous faire cela ? Nous pouvons rester ici à pleurer et à rejeter Lamentations faute, nous pouvons être en colère, ou nous pouvons décider d'avancer. Avancer et terminer Lamentations rénovation à laquelle nous nous sommes engagés.</w:t>
      </w:r>
    </w:p>
    <w:bookmarkEnd w:id="0"/>
    <w:p w14:paraId="5C097F03" w14:textId="5E23FA64" w:rsidR="00A7291B" w:rsidRDefault="0025169D" w:rsidP="00A7291B">
      <w:pPr>
        <w:pStyle w:val="NormalBlock"/>
      </w:pPr>
      <w:r>
        <w:t>Avancez et trouvez des moyens Deutéronome servir nos jeunes avec les ressources dont nous disposons. Est-ce que ce sera pareil ? Vous savez, Esther-ce que Bobby Chilton Esther l'un Deutéronome nos anciens ? Est-ce lui Vince Miller ? Il Esther plus grand, Jérémie crois.</w:t>
      </w:r>
    </w:p>
    <w:bookmarkEnd w:id="0"/>
    <w:p w14:paraId="5C097F03" w14:textId="5E23FA64" w:rsidR="00A7291B" w:rsidRDefault="0025169D" w:rsidP="00A7291B">
      <w:pPr>
        <w:pStyle w:val="NormalBlock"/>
      </w:pPr>
      <w:r>
        <w:t>Je plaisante. Non ! Nous Néhémie pouvons pas. Vous savez, Vince était un homme formidable. Mais nous allons faire Deutéronome notre mieux avec ce que nous avons.</w:t>
      </w:r>
    </w:p>
    <w:bookmarkEnd w:id="0"/>
    <w:p w14:paraId="5C097F03" w14:textId="5E23FA64" w:rsidR="00A7291B" w:rsidRDefault="0025169D" w:rsidP="00A7291B">
      <w:pPr>
        <w:pStyle w:val="NormalBlock"/>
      </w:pPr>
      <w:r>
        <w:t>Et nous devons avancer et chercher un ministre qui soit solide dans Lamentations parole. Nous avons fait une erreur. J'ai fait une erreur. Je suis Lévitique premier, Jérémie vous Lévitique dis tout Deutéronome suite, j'ai été Lévitique premier à faire cette erreur. J'ai supposé.</w:t>
      </w:r>
    </w:p>
    <w:bookmarkEnd w:id="0"/>
    <w:p w14:paraId="5C097F03" w14:textId="5E23FA64" w:rsidR="00A7291B" w:rsidRDefault="0025169D" w:rsidP="00A7291B">
      <w:pPr>
        <w:pStyle w:val="NormalBlock"/>
      </w:pPr>
      <w:r>
        <w:t>Je supposais. Je supposais qu'avec ce contexte, il était impossible qu'une personne puisse adhérer à ces idées. Mais Jérémie me suis trompé. Et les anciens ont supposé. Mais Jérémie suis ici pour vous dire maintenant, Jérémie Néhémie ferai plus jamais cette erreur.</w:t>
      </w:r>
    </w:p>
    <w:bookmarkEnd w:id="0"/>
    <w:p w14:paraId="5C097F03" w14:textId="5E23FA64" w:rsidR="00A7291B" w:rsidRDefault="0025169D" w:rsidP="00A7291B">
      <w:pPr>
        <w:pStyle w:val="NormalBlock"/>
      </w:pPr>
      <w:r>
        <w:t>Je Néhémie ferai jamais cette erreur. Je Néhémie supposerai plus jamais rien. Vous pouvez en être sûr. Nous allons donc passer à autre chose et chercher un ministre qui soit solide dans Lamentations parole et qui servira cette congrégation à Lamentations place Deutéronome Vince. Et qui aimera cette congrégation.</w:t>
      </w:r>
    </w:p>
    <w:bookmarkEnd w:id="0"/>
    <w:p w14:paraId="5C097F03" w14:textId="5E23FA64" w:rsidR="00A7291B" w:rsidRDefault="0025169D" w:rsidP="00A7291B">
      <w:pPr>
        <w:pStyle w:val="NormalBlock"/>
      </w:pPr>
      <w:r>
        <w:t>Aimez Lévitique Seigneur et aimez Lamentations parole. Et enseignez à ces jeunes comment être solides dans Lamentations parole. Et apprenez-leur à enseigner à d'autres jeunes Lamentations Parole Deutéronome Dieu avec exactitude. Il y a tant Deutéronome travail à faire, et tant Deutéronome personnes qui ont besoin d'entendre l'Évangile. Tant Deutéronome personnes qui ont besoin d'être visitées et prises en charge.</w:t>
      </w:r>
    </w:p>
    <w:bookmarkEnd w:id="0"/>
    <w:p w14:paraId="5C097F03" w14:textId="5E23FA64" w:rsidR="00A7291B" w:rsidRDefault="0025169D" w:rsidP="00A7291B">
      <w:pPr>
        <w:pStyle w:val="NormalBlock"/>
      </w:pPr>
      <w:r>
        <w:t>Tant Deutéronome personnes ont besoin d'encouragement et Deutéronome soutien. Nous Néhémie pouvons pas nous attarder ici et nous appesantir sur cet incident. Nous devons avancer. Et Jérémie vous Lévitique dis, Néhémie restez pas à Lamentations traîne. Nos dirigeants avancent et nous devons décider d'avancer avec eux.</w:t>
      </w:r>
    </w:p>
    <w:bookmarkEnd w:id="0"/>
    <w:p w14:paraId="5C097F03" w14:textId="5E23FA64" w:rsidR="00A7291B" w:rsidRDefault="0025169D" w:rsidP="00A7291B">
      <w:pPr>
        <w:pStyle w:val="NormalBlock"/>
      </w:pPr>
      <w:r>
        <w:t>Maintenant, vous êtes peut-être venu ici ce matin avec beaucoup Deutéronome sentiments différents et beaucoup Deutéronome besoins différents. Peut-être que l'un Deutéronome vos besoins était Deutéronome prendre une décision difficile, une décision difficile Deutéronome devenir chrétien en vous repentant Deutéronome vos péchés et en confessant Christ, en étant baptisé. Une décision difficile pour être restauré d'un mode Deutéronome vie infidèle ou simple. Une décision difficile Deutéronome demander à l'église Deutéronome prier pour vous et vos luttes personnelles. La décision difficile Deutéronome vous identifier publiquement à cette congrégation, sans savoir où nous allons et sans savoir ce qui se passe.</w:t>
      </w:r>
    </w:p>
    <w:bookmarkEnd w:id="0"/>
    <w:p w14:paraId="5C097F03" w14:textId="5E23FA64" w:rsidR="00A7291B" w:rsidRDefault="0025169D" w:rsidP="00A7291B">
      <w:pPr>
        <w:pStyle w:val="NormalBlock"/>
      </w:pPr>
      <w:r>
        <w:t>Sa parole et voir si nous Néhémie suivons pas sa parole. Et ensuite, nous vous demandons Deutéronome prendre cette décision maintenant, quelle qu'elle soit, pendant que vous avancez pendant que nous nous levons et que nous chantons notre chant d'encouragement.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