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 petits commencements</w:t>
      </w:r>
    </w:p>
    <w:p w14:paraId="670F8077" w14:textId="038F6EFB" w:rsidR="00944B2D" w:rsidRDefault="00944B2D" w:rsidP="00944B2D">
      <w:pPr>
        <w:pStyle w:val="ChapterVerse"/>
      </w:pPr>
      <w:r w:rsidRPr="00944B2D">
        <w:t>Zacharie 4.1-10</w:t>
      </w:r>
    </w:p>
    <w:bookmarkEnd w:id="0"/>
    <w:p w14:paraId="5C097F03" w14:textId="5E23FA64" w:rsidR="00A7291B" w:rsidRDefault="0025169D" w:rsidP="00A7291B">
      <w:pPr>
        <w:pStyle w:val="NormalBlock"/>
      </w:pPr>
      <w:r>
        <w:t>Je voudrais que vous ouvriez vos bibles au livre Deutéronome Zacharie. Livre Deutéronome Zacharie dans l'Ancien Testament. Je vous laisse Lévitique trouver car nous allons prêcher à partir Deutéronome ce texte particulier ce matin, donc nous Lévitique lirons Deutéronome temps en temps. Je veux que vous ayez vos bibles ouvertes là. Zacharie chapitre 4.</w:t>
      </w:r>
    </w:p>
    <w:bookmarkEnd w:id="0"/>
    <w:p w14:paraId="5C097F03" w14:textId="5E23FA64" w:rsidR="00A7291B" w:rsidRDefault="0025169D" w:rsidP="00A7291B">
      <w:pPr>
        <w:pStyle w:val="NormalBlock"/>
      </w:pPr>
      <w:r>
        <w:t>Nous changeons Deutéronome page. Ce n'Esther pas grave. Ce n'Esther pas grave. Je suis patient. Je suis patient.</w:t>
      </w:r>
    </w:p>
    <w:bookmarkEnd w:id="0"/>
    <w:p w14:paraId="5C097F03" w14:textId="5E23FA64" w:rsidR="00A7291B" w:rsidRDefault="0025169D" w:rsidP="00A7291B">
      <w:pPr>
        <w:pStyle w:val="NormalBlock"/>
      </w:pPr>
      <w:r>
        <w:t>Zacharie. Zacharie chapitre 4 à partir du verset 1, et Jérémie vais lire. Il Esther dit alors qu'un ange qui parlait avec moi revint et me réveilla comme un homme réveillé Deutéronome son sommeil, et il me dit : Que vois-tu ? Et Jérémie répondis : Je vois, et voici un chandelier tout en or avec son bassin au sommet, et ses sept lampes dessus, avec sept becs pour chacune des lampes qui sont au sommet. De plus, deux oliviers à côté, l'un à droite du bassin et l'autre à sa gauche.</w:t>
      </w:r>
    </w:p>
    <w:bookmarkEnd w:id="0"/>
    <w:p w14:paraId="5C097F03" w14:textId="5E23FA64" w:rsidR="00A7291B" w:rsidRDefault="0025169D" w:rsidP="00A7291B">
      <w:pPr>
        <w:pStyle w:val="NormalBlock"/>
      </w:pPr>
      <w:r>
        <w:t>Puis Jérémie répondis et dis à l'ange qui parlait avec moi : Que sont ceux-ci, mon seigneur ? Et l'ange qui parlait avec moi répondit et me dit : Ne sais-tu pas ce que c'Esther ? Et Jérémie dis : Non, mon seigneur. Puis au verset 6, il continue : Alors il répondit et me dit : Voici Lamentations parole Deutéronome l'Éternel à Zorobabel, disant : Ce n'Esther ni par Lamentations force ni par Lamentations puissance, mais par mon esprit, dit l'Éternel des armées. Que Esther-tu, ô grande montagne ?</w:t>
      </w:r>
    </w:p>
    <w:bookmarkEnd w:id="0"/>
    <w:p w14:paraId="5C097F03" w14:textId="5E23FA64" w:rsidR="00A7291B" w:rsidRDefault="0025169D" w:rsidP="00A7291B">
      <w:pPr>
        <w:pStyle w:val="NormalBlock"/>
      </w:pPr>
      <w:r>
        <w:t>Devant Zorobabel, tu deviendras un niveau, et il fera sortir Lamentations pierre Deutéronome faîte avec des cris Deutéronome grâce, grâce pour elle. De plus, Lamentations parole Deutéronome l'Éternel me fut adressée en ces termes : Les mains Deutéronome Zorobabel ont posé les fondations Deutéronome cette maison, et ses mains l'achèveront. Alors vous saurez que l'Éternel des armées m'a envoyé vers vous. Car qui a méprisé Lévitique jour des petits commencements ? Mais ces sept-là se réjouiront quand ils verront Lamentations ligne Deutéronome plomb dans Lamentations main Deutéronome Zorobabel.</w:t>
      </w:r>
    </w:p>
    <w:bookmarkEnd w:id="0"/>
    <w:p w14:paraId="5C097F03" w14:textId="5E23FA64" w:rsidR="00A7291B" w:rsidRDefault="0025169D" w:rsidP="00A7291B">
      <w:pPr>
        <w:pStyle w:val="NormalBlock"/>
      </w:pPr>
      <w:r>
        <w:t>Voici les yeux Deutéronome l'Éternel qui parcourent toute Lamentations terre. En 587 av. J.-C., Lévitique petit royaume du sud, Juda, fut conquis par les Babyloniens, et pendant cette période, Lévitique temple fut entièrement détruit et Lévitique peuple emmené en captivité à Babylone. Soixante-dix ans plus tard, ces captifs furent libérés et beaucoup d'entre eux retournèrent dans leur pays, où ils commencèrent à reconstruire Lamentations ville et Lévitique temple qui étaient restés en ruines pendant Deutéronome nombreuses années. L'histoire Deutéronome ce grand retour et Deutéronome cette reconstruction Esther racontée dans les livres d'Esdras et Deutéronome Néhémie. Un autre auteur qui parle Deutéronome cette période Esther Lévitique prophète Zacharie.</w:t>
      </w:r>
    </w:p>
    <w:bookmarkEnd w:id="0"/>
    <w:p w14:paraId="5C097F03" w14:textId="5E23FA64" w:rsidR="00A7291B" w:rsidRDefault="0025169D" w:rsidP="00A7291B">
      <w:pPr>
        <w:pStyle w:val="NormalBlock"/>
      </w:pPr>
      <w:r>
        <w:t>Ceci Esther Lévitique prophète, dont nous lisons Lévitique livre ce matin. Il était un prophète qui a servi à cette époque, pendant Lamentations reconstruction du temple après que les Juifs soient revenus Deutéronome captivité. Maintenant, Zacharie, Lévitique prophète, mentionne un homme appelé Zorobabel. Zorobabel était l'un des premiers dirigeants du programme Deutéronome reconstruction et Deutéronome restauration Deutéronome Lamentations ville. Outre les problèmes logistiques et matériels auxquels Zorobabel a été confronté dans son projet Deutéronome reconstruction, il avait aussi des obstacles personnels et politiques.</w:t>
      </w:r>
    </w:p>
    <w:bookmarkEnd w:id="0"/>
    <w:p w14:paraId="5C097F03" w14:textId="5E23FA64" w:rsidR="00A7291B" w:rsidRDefault="0025169D" w:rsidP="00A7291B">
      <w:pPr>
        <w:pStyle w:val="NormalBlock"/>
      </w:pPr>
      <w:r>
        <w:t>Et dans Lévitique livre d'Esdras, chapitre 5, Esdras décrit l'hostilité des pays voisins qui Néhémie voulaient pas que les Juifs reconstruisent leur temple, ni que Lamentations ville soit rebâtie. En plus Deutéronome cela, il y eut des périodes répétées d'apathie et Deutéronome découragement parmi les hommes Deutéronome Zorobabel. Les gens qui faisaient réellement les travaux Deutéronome construction se décourageaient et devenaient paresseux. Face à cette montagne Deutéronome problèmes, Zacharie Lévitique prophète encourage Lévitique peuple et surtout Lévitique chef, Zorobabel, avec plusieurs prophéties du Seigneur. Et Lévitique livre Deutéronome Zacharie Esther une collection Deutéronome ces visions qu'il eut concernant Lamentations reconstruction du temple.</w:t>
      </w:r>
    </w:p>
    <w:bookmarkEnd w:id="0"/>
    <w:p w14:paraId="5C097F03" w14:textId="5E23FA64" w:rsidR="00A7291B" w:rsidRDefault="0025169D" w:rsidP="00A7291B">
      <w:pPr>
        <w:pStyle w:val="NormalBlock"/>
      </w:pPr>
      <w:r>
        <w:t>Maintenant, celui que nous lisions ce matin était une vision ou une parole qui contenait 2 messages d'encouragement pour Zorobabel, Lévitique chef. Et Jérémie vais relire encore les versets 6 et 7, Lévitique premier message d'encouragement. Il dit : Alors l'ange répondit et me dit : Voici Lamentations parole Deutéronome l'Éternel à Zorobabel, en disant : Ce n'Esther ni par Lamentations force ni par Lamentations puissance, mais par mon Esprit, dit l'Éternel des armées. Qui Esther-tu, grande montagne ? Devant Zorobabel, tu deviendras une plaine, et il fera sortir Lamentations pierre Deutéronome faîte avec des cris d'allégresse.</w:t>
      </w:r>
    </w:p>
    <w:bookmarkEnd w:id="0"/>
    <w:p w14:paraId="5C097F03" w14:textId="5E23FA64" w:rsidR="00A7291B" w:rsidRDefault="0025169D" w:rsidP="00A7291B">
      <w:pPr>
        <w:pStyle w:val="NormalBlock"/>
      </w:pPr>
      <w:r>
        <w:t>Grâce à cela. Ce passage a-t-il un peu plus Deutéronome sens maintenant, maintenant que vous connaissez Lévitique contexte ? Vous voyez Lamentations tâche et les obstacles, l'ange dit à Zorobabel, les tâches et les obstacles que tu affrontes seront accomplis non par Lamentations puissance Deutéronome l'homme, ni ta tâche ou ton objectif Néhémie seront vaincus par Lamentations puissance Deutéronome l'homme. La reconstruction du temple était une œuvre du Seigneur. Et indépendamment des ressources, indépendamment des obstacles, elle serait accomplie à cause Deutéronome Lamentations volonté Deutéronome Dieu et à cause Deutéronome Sa puissance, Deutéronome Ses ressources et Deutéronome Sa force.</w:t>
      </w:r>
    </w:p>
    <w:bookmarkEnd w:id="0"/>
    <w:p w14:paraId="5C097F03" w14:textId="5E23FA64" w:rsidR="00A7291B" w:rsidRDefault="0025169D" w:rsidP="00A7291B">
      <w:pPr>
        <w:pStyle w:val="NormalBlock"/>
      </w:pPr>
      <w:r>
        <w:t>Et l'ange dit à Zorobabel : La montagne, Lamentations montagne, ce sont les problèmes, les nations hostiles et les ouvriers qui se plaignent. Vous savez, Lamentations montagne Deutéronome problèmes deviendra plate, deviendra comme une plaine pour Zorobabel s'il s'appuie sur Lamentations grâce Deutéronome Dieu pour accomplir Lamentations tâche et non sur sa propre puissance. C'était Lévitique premier mot d'encouragement. Le second mot d'encouragement se trouve aux versets 8 à 10, et relisons-les à nouveau à Lamentations lumière Deutéronome ce que nous comprenons. Il Esther aussi dit que Lamentations parole du Seigneur me fut adressée en ces termes : Les mains Deutéronome Zorobabel ont posé les fondations Deutéronome cette maison, et ses mains l'achèveront.</w:t>
      </w:r>
    </w:p>
    <w:bookmarkEnd w:id="0"/>
    <w:p w14:paraId="5C097F03" w14:textId="5E23FA64" w:rsidR="00A7291B" w:rsidRDefault="0025169D" w:rsidP="00A7291B">
      <w:pPr>
        <w:pStyle w:val="NormalBlock"/>
      </w:pPr>
      <w:r>
        <w:t>Alors vous saurez que l'Éternel des armées m'a envoyé vers vous. Car qui a méprisé Lévitique jour des petits commencements ? Mais ces sept-là se réjouiront quand ils verront Lamentations ligne Deutéronome plomb dans Lamentations main Deutéronome Zorobabel. Ce sont les yeux Deutéronome l'Éternel qui parcourent toute Lamentations terre, d'un bout à l'autre. Autrement dit, Néhémie regardez pas Zorobabel, regardez celui qui Esther derrière Zorobabel.</w:t>
      </w:r>
    </w:p>
    <w:bookmarkEnd w:id="0"/>
    <w:p w14:paraId="5C097F03" w14:textId="5E23FA64" w:rsidR="00A7291B" w:rsidRDefault="0025169D" w:rsidP="00A7291B">
      <w:pPr>
        <w:pStyle w:val="NormalBlock"/>
      </w:pPr>
      <w:r>
        <w:t>Ceci était un avertissement pour les détracteurs et ceux qui s'opposaient aux Juifs ou à Zorobabel, ou à Lamentations tâche qui lui avait été confiée par Lévitique Seigneur. Ils peuvent sembler faibles, dit l'ange, vous savez, ils peuvent paraître comme un petit commencement, Deutéronome petites choses, juste un petit groupe qui Esther venu, un groupe d'esclaves qui ont été libérés Deutéronome Lamentations captivité, qui essaient, d'une manière très modeste, Deutéronome reconstruire Lévitique temple, Deutéronome reconstruire Lamentations ville, Deutéronome reconstruire les murailles autour Deutéronome Lamentations ville, ils ont un tout petit commencement. Mais l'ange dit, Néhémie regardez pas Lévitique petit commencement, Néhémie les méprisez pas à cause Deutéronome leur faiblesse, car si Dieu a ordonné Lamentations tâche, si Dieu a désigné Lamentations personne, alors réjouissez-vous et coopérez, car Dieu, nous Lévitique savons en lisant Lévitique livre d'Esdras et Lévitique livre Deutéronome Néhémie, nous savons en 1997 que Lamentations tâche dont Zacharie parle ici a été accomplie. En effet, Lévitique temple a été reconstruit, Lamentations ville a été reconstruite et les murailles autour Deutéronome Lamentations ville ont été rebâties. Et Lamentations nation a été restaurée afin d'être préparée pour Lamentations venue du Seigneur, Jésus-Christ.</w:t>
      </w:r>
    </w:p>
    <w:bookmarkEnd w:id="0"/>
    <w:p w14:paraId="5C097F03" w14:textId="5E23FA64" w:rsidR="00A7291B" w:rsidRDefault="0025169D" w:rsidP="00A7291B">
      <w:pPr>
        <w:pStyle w:val="NormalBlock"/>
      </w:pPr>
      <w:r>
        <w:t>Maintenant, bien sûr, c'Esther facile pour nous parce que nous pouvons voir l'histoire du début à Lamentations fin. Vous savez, nous Lamentations lisons. C'Esther Deutéronome l'histoire. Cela Néhémie demande aucune foi Deutéronome notre part, mais cela a demandé beaucoup Deutéronome foi Deutéronome leur part parce qu'ils Néhémie connaissaient pas Lamentations fin. Lorsque Zacharie prononçait ces paroles, ils étaient encore en train Deutéronome frapper Lamentations pierre.</w:t>
      </w:r>
    </w:p>
    <w:bookmarkEnd w:id="0"/>
    <w:p w14:paraId="5C097F03" w14:textId="5E23FA64" w:rsidR="00A7291B" w:rsidRDefault="0025169D" w:rsidP="00A7291B">
      <w:pPr>
        <w:pStyle w:val="NormalBlock"/>
      </w:pPr>
      <w:r>
        <w:t>Ils posaient encore une pierre sur une autre pour rebâtir Lévitique temple. Il y avait encore des armées qui les entouraient et les menaçaient. Il y avait encore des gens qui écrivaient au roi étranger pour donner un ordre d'arrêter, Deutéronome cesser Deutéronome construire ce temple. Il y avait encore ceux qui murmuraient et se plaignaient. Tout cela se passait lorsque Zacharie prononça ces paroles.</w:t>
      </w:r>
    </w:p>
    <w:bookmarkEnd w:id="0"/>
    <w:p w14:paraId="5C097F03" w14:textId="5E23FA64" w:rsidR="00A7291B" w:rsidRDefault="0025169D" w:rsidP="00A7291B">
      <w:pPr>
        <w:pStyle w:val="NormalBlock"/>
      </w:pPr>
      <w:r>
        <w:t>Dans 1 Corinthiens chapitre 10, Paul nous dit que les récits contenus dans l'Ancien Testament ont été écrits afin Deutéronome nous donner un exemple aujourd'hui. En d'autres termes, ces récits ont été conservés pour nous servir aujourd'hui dans nos vies et en notre temps. Eh bien, Jérémie crois que l'expérience Deutéronome Zorobabel nous montre comment faire face aux obstacles que rencontrent ceux qui sont au point des petits commencements. Maintenant, les petits commencements peuvent être n'importe quoi dans nos vies. Cela peut être un nouvel emploi, il y a un petit commencement, ou cela peut être Lamentations reprise des études, ou des mariages, ou cela peut être une nouvelle attitude envers nos vies, ou les choses que nous faisons dans nos vies, petits commencements.</w:t>
      </w:r>
    </w:p>
    <w:bookmarkEnd w:id="0"/>
    <w:p w14:paraId="5C097F03" w14:textId="5E23FA64" w:rsidR="00A7291B" w:rsidRDefault="0025169D" w:rsidP="00A7291B">
      <w:pPr>
        <w:pStyle w:val="NormalBlock"/>
      </w:pPr>
      <w:r>
        <w:t>Maintenant, dans notre cas, collectivement, en tant qu'église, ce que nous affrontons tous ensemble en ce moment, c'Esther Lévitique travail Deutéronome construction que nous essayons Deutéronome réaliser. Ce projet Deutéronome bâtiment, c'Esther notre petit commencement que nous vivons tous communément en ce moment. Et donc ce matin, j'aimerais partager certaines des choses que nous devons surmonter afin Deutéronome réussir. Certaines des choses que nous devons gagner et dépasser pour achever Lamentations tâche qui nous Esther confiée. Notre petit commencement Esther Lamentations rénovation et Lamentations construction que nous allons faire dans cette installation, et pour terminer cette tâche, nous devrons surmonter plusieurs obstacles.</w:t>
      </w:r>
    </w:p>
    <w:bookmarkEnd w:id="0"/>
    <w:p w14:paraId="5C097F03" w14:textId="5E23FA64" w:rsidR="00A7291B" w:rsidRDefault="0025169D" w:rsidP="00A7291B">
      <w:pPr>
        <w:pStyle w:val="NormalBlock"/>
      </w:pPr>
      <w:r>
        <w:t>Tout d'abord, nous allons devoir surmonter l'obstacle Deutéronome Lamentations construction. Vous savez, Lamentations tâche Lamentations plus évidente Esther, évidemment, Deutéronome construire et Deutéronome payer les travaux Deutéronome rénovation. C'Esther assez évident, n'Esther-ce pas ? Et il y a tellement Deutéronome problèmes liés à cela. Je veux dire, nous devons résoudre des problèmes Deutéronome conception.</w:t>
      </w:r>
    </w:p>
    <w:bookmarkEnd w:id="0"/>
    <w:p w14:paraId="5C097F03" w14:textId="5E23FA64" w:rsidR="00A7291B" w:rsidRDefault="0025169D" w:rsidP="00A7291B">
      <w:pPr>
        <w:pStyle w:val="NormalBlock"/>
      </w:pPr>
      <w:r>
        <w:t>Nous devons trouver des entrepreneurs. Nous devons obtenir les licences et les autorisations appropriées. Nous devons collecter des fonds et emprunter Deutéronome l'argent. Nous devons réellement effectuer les travaux physiques Deutéronome construction. Il y aura Deutéronome Lamentations sciure, Deutéronome Lamentations poussière, et, vous savez, des fenêtres ouvertes, et Lévitique toit va s'ouvrir, et toutes sortes Deutéronome difficultés à venir.</w:t>
      </w:r>
    </w:p>
    <w:bookmarkEnd w:id="0"/>
    <w:p w14:paraId="5C097F03" w14:textId="5E23FA64" w:rsidR="00A7291B" w:rsidRDefault="0025169D" w:rsidP="00A7291B">
      <w:pPr>
        <w:pStyle w:val="NormalBlock"/>
      </w:pPr>
      <w:r>
        <w:t>Et au milieu Deutéronome tout cela, nous allons devoir maintenir notre vie d'église et nos activités. Nous n'allons pas simplement tout fermer, vous savez, comme certaines entreprises Lévitique font. Un magasin, vous savez, nous sommes fermés. Imaginez plus Deutéronome services pendant 4 mois jusqu'à ce que nous ayons fini Deutéronome reconstruire. Ce n'Esther pas ainsi que nous fonctionnons.</w:t>
      </w:r>
    </w:p>
    <w:bookmarkEnd w:id="0"/>
    <w:p w14:paraId="5C097F03" w14:textId="5E23FA64" w:rsidR="00A7291B" w:rsidRDefault="0025169D" w:rsidP="00A7291B">
      <w:pPr>
        <w:pStyle w:val="NormalBlock"/>
      </w:pPr>
      <w:r>
        <w:t>Nous devons continuer à avancer pendant que tout cela se passe. Vous savez, lorsqu'on Esther confronté à tant Deutéronome problèmes physiques immédiats, il Esther facile Deutéronome chercher continuellement et Deutéronome dépendre Deutéronome solutions physiques. Vous savez, les choses sont difficiles, alors que faisons-nous ? Nous travaillons plus dur, nous veillons plus tard, nous cherchons plus Deutéronome conseils, nous exerçons une pression les uns sur les autres, nous trouvons plus d'argent, et à Lamentations fin, si rien d'autre Néhémie fonctionne, vous savez ce que nous faisons ? Nous nous retranchons simplement et Lévitique faisons nous-mêmes.</w:t>
      </w:r>
    </w:p>
    <w:bookmarkEnd w:id="0"/>
    <w:p w14:paraId="5C097F03" w14:textId="5E23FA64" w:rsidR="00A7291B" w:rsidRDefault="0025169D" w:rsidP="00A7291B">
      <w:pPr>
        <w:pStyle w:val="NormalBlock"/>
      </w:pPr>
      <w:r>
        <w:t>Nous disons simplement, Dégage Deutéronome mon chemin. Je vais Lévitique faire moi-même. Lorsqu'on Esther confronté à un projet aussi redoutable, il Esther facile Deutéronome compter sur Lamentations chair plutôt que Deutéronome compter sur Dieu. Vous savez, nous chantons, et nous venons Deutéronome chanter, Johnny Lettuce, To God Build the Glory. Et nous chantons ce chant pour exprimer l'idée que ce que nous faisons a été commencé par Dieu, a été pourvu par Dieu, et sera achevé par Dieu.</w:t>
      </w:r>
    </w:p>
    <w:bookmarkEnd w:id="0"/>
    <w:p w14:paraId="5C097F03" w14:textId="5E23FA64" w:rsidR="00A7291B" w:rsidRDefault="0025169D" w:rsidP="00A7291B">
      <w:pPr>
        <w:pStyle w:val="NormalBlock"/>
      </w:pPr>
      <w:r>
        <w:t>C'Esther pourquoi nous continuons à chanter ce chant chaque semaine. Eh bien, frères et sœurs, nous devons sortir cette attitude du service Deutéronome culte et l'apporter sur Lévitique chantier, car nous allons passer beaucoup plus Deutéronome temps sur Lévitique chantier que dans les services Deutéronome culte dans les prochains mois. La prière et Lamentations confiance humble en Dieu feront plus pour accomplir nos plans, trouver des entrepreneurs et construire Lévitique bâtiment que l'inquiétude, Lévitique stress et Lamentations pression. Rappelons-nous que si ce que nous faisons Esther selon Lamentations volonté Deutéronome Dieu, selon son dessein, il a promis qu'il pourvoirait. Montrons que nous croyons cela en passant plus Deutéronome temps en prière, en demandant ce dont nous avons besoin, et moins Deutéronome temps à nous inquiéter Deutéronome ce que nous n'avons pas.</w:t>
      </w:r>
    </w:p>
    <w:bookmarkEnd w:id="0"/>
    <w:p w14:paraId="5C097F03" w14:textId="5E23FA64" w:rsidR="00A7291B" w:rsidRDefault="0025169D" w:rsidP="00A7291B">
      <w:pPr>
        <w:pStyle w:val="NormalBlock"/>
      </w:pPr>
      <w:r>
        <w:t>Nous sommes pleinement convaincus que rénover cet endroit et Lévitique rendre plus efficace dans l'œuvre du royaume Esther Lamentations volonté Deutéronome Dieu. Si nous en sommes convaincus, suivons cela par Lamentations prière et une humble dépendance envers notre Seigneur, Jésus-Christ, pour accomplir Lamentations tâche, et passons moins Deutéronome temps à nous inquiéter et à nous bénir nous-mêmes, avec Lévitique projet, et les uns avec les autres. Obstacle numéro 2. L'obstacle numéro 2 Esther l'obstacle des différences d'opinion. Vous pensez que construire Lévitique bâtiment Esther difficile à surmonter ?</w:t>
      </w:r>
    </w:p>
    <w:bookmarkEnd w:id="0"/>
    <w:p w14:paraId="5C097F03" w14:textId="5E23FA64" w:rsidR="00A7291B" w:rsidRDefault="0025169D" w:rsidP="00A7291B">
      <w:pPr>
        <w:pStyle w:val="NormalBlock"/>
      </w:pPr>
      <w:r>
        <w:t>Eh bien, ce n'Esther rien comparé à surmonter l'obstacle des différences d'opinion. Vous savez, les ennemis Deutéronome Zorobabel en dehors Deutéronome Lamentations nation Néhémie voulaient pas que les Juifs reconstruisent parce que les Juifs représentaient une menace pour eux, alors ils Néhémie voulaient pas qu'ils reconstruisent. Et Lévitique peuple et les ouvriers Deutéronome Zorobabel se relâchaient ou quittaient parce que cela menaçait leur zone Deutéronome confort. Beaucoup d'entre eux voulaient d'abord construire leur propre maison, contrairement au commandement Deutéronome Dieu. Dieu a dit, d'abord, vous reconstruisez Lévitique temple, les murailles, puis vous construisez votre maison.</w:t>
      </w:r>
    </w:p>
    <w:bookmarkEnd w:id="0"/>
    <w:p w14:paraId="5C097F03" w14:textId="5E23FA64" w:rsidR="00A7291B" w:rsidRDefault="0025169D" w:rsidP="00A7291B">
      <w:pPr>
        <w:pStyle w:val="NormalBlock"/>
      </w:pPr>
      <w:r>
        <w:t>Eh bien, notre ennemi extérieur Esther un monde incrédule qui Néhémie considère pas Lamentations construction d'une église comme très importante ou profitable. Si nous construisions un Walmart ici, les entrepreneurs se précipiteraient pour nous aider. Mais nous bâtissons Lévitique royaume. Oui, ce n'Esther pas une chose importante pour les gens du monde. Et nos ennemis intérieurs Néhémie sont pas seulement ceux qui voient ce projet comme une menace contre leur statu quo confortable, mais aussi ceux qui Néhémie sont pas d'accord avec Lévitique projet dans son ensemble dès Lévitique départ.</w:t>
      </w:r>
    </w:p>
    <w:bookmarkEnd w:id="0"/>
    <w:p w14:paraId="5C097F03" w14:textId="5E23FA64" w:rsidR="00A7291B" w:rsidRDefault="0025169D" w:rsidP="00A7291B">
      <w:pPr>
        <w:pStyle w:val="NormalBlock"/>
      </w:pPr>
      <w:r>
        <w:t>Il y a des gens qui pensent que ce n'Esther pas nécessaire, que nous Néhémie devrions tout simplement pas Lévitique faire, laisser les choses telles quelles. Vous savez quoi ? Il y a 12 ans, lorsque nous sommes arrivés à ce stade Deutéronome notre croissance, nous avons laissé les choses telles quelles, et que s'Esther-il passé ? Nous avons commencé à diminuer. Et il a fallu une décennie pour revenir dans Lévitique cycle des choses et atteindre Lévitique même point où nous étions il y a une douzaine d'années.</w:t>
      </w:r>
    </w:p>
    <w:bookmarkEnd w:id="0"/>
    <w:p w14:paraId="5C097F03" w14:textId="5E23FA64" w:rsidR="00A7291B" w:rsidRDefault="0025169D" w:rsidP="00A7291B">
      <w:pPr>
        <w:pStyle w:val="NormalBlock"/>
      </w:pPr>
      <w:r>
        <w:t>Ne faisons pas deux fois Lamentations même erreur. D'autres pensent que les mauvaises personnes ont été désignées. Et donc, vous savez, tout Lévitique monde n'était pas d'accord non plus pour que Moïse soit désigné. Et il y avait des gens qui n'étaient pas d'accord pour que Zorobabel soit celui qui dirige Lévitique projet. Il y a toujours cet élément qui pense : Eh bien, ce n'Esther pas Lévitique bon homme.</w:t>
      </w:r>
    </w:p>
    <w:bookmarkEnd w:id="0"/>
    <w:p w14:paraId="5C097F03" w14:textId="5E23FA64" w:rsidR="00A7291B" w:rsidRDefault="0025169D" w:rsidP="00A7291B">
      <w:pPr>
        <w:pStyle w:val="NormalBlock"/>
      </w:pPr>
      <w:r>
        <w:t>Pourquoi eux, pourquoi ? Pourquoi n'étais-Jérémie pas dans Lévitique comité ? Vous savez, il y a toujours ce problème. Et certains frères préféreraient un autre plan. Pourquoi n'avez-vous pas mis cette salle ici ?</w:t>
      </w:r>
    </w:p>
    <w:bookmarkEnd w:id="0"/>
    <w:p w14:paraId="5C097F03" w14:textId="5E23FA64" w:rsidR="00A7291B" w:rsidRDefault="0025169D" w:rsidP="00A7291B">
      <w:pPr>
        <w:pStyle w:val="NormalBlock"/>
      </w:pPr>
      <w:r>
        <w:t>Et comment se fait-il que vous savez, il y a toujours cette différence d'opinion sur Lamentations manière Deutéronome faire les choses. Et puis il y en a qui Néhémie sont tout simplement pas d'accord avec cette idée Deutéronome promesse. Je veux dire, j'ai essayé Deutéronome trouver plus Deutéronome synonymes pour Lévitique mot don ces six dernières semaines que Jérémie n'en avais jamais trouvé dans toute ma vie. Maintenant, Jérémie comprends qu'il y a des frères qui n'aiment tout simplement pas l'idée Deutéronome promesse. Et si vous êtes en visite aujourd'hui, veuillez nous pardonner, nous faisons un peu quelque chose d'interne ici, mais vous pourriez apprendre quelque chose sur, vous savez, les affaires Deutéronome l'église et comment l'église Deutéronome Christ fait les choses.</w:t>
      </w:r>
    </w:p>
    <w:bookmarkEnd w:id="0"/>
    <w:p w14:paraId="5C097F03" w14:textId="5E23FA64" w:rsidR="00A7291B" w:rsidRDefault="0025169D" w:rsidP="00A7291B">
      <w:pPr>
        <w:pStyle w:val="NormalBlock"/>
      </w:pPr>
      <w:r>
        <w:t>Certaines personnes n'aiment pas Lévitique mot engagement. Elles pensent : « Eh bien, vous savez, c'Esther comme Lamentations dîme. Nous Néhémie faisons pas Deutéronome dîme ici. » Je veux vous expliquer quelque chose. Une dîme Esther un montant spécifique que vous êtes commandé Deutéronome donner.</w:t>
      </w:r>
    </w:p>
    <w:bookmarkEnd w:id="0"/>
    <w:p w14:paraId="5C097F03" w14:textId="5E23FA64" w:rsidR="00A7291B" w:rsidRDefault="0025169D" w:rsidP="00A7291B">
      <w:pPr>
        <w:pStyle w:val="NormalBlock"/>
      </w:pPr>
      <w:r>
        <w:t>C'Esther ce qu'Esther Lamentations dîme dans Lamentations Bible, un montant spécifique que vous êtes commandé Deutéronome donner. Vous n'avez pas Lévitique choix, vous devez Lamentations donner. Et c'Esther ce qu'ils faisaient dans l'Ancien Testament. Nous Néhémie faisons pas cela dans Lévitique Nouveau Testament, dans l'Ancien Testament, excusez-moi, ils faisaient une dîme. Nous Néhémie faisons pas cela dans Lévitique Nouveau Testament.</w:t>
      </w:r>
    </w:p>
    <w:bookmarkEnd w:id="0"/>
    <w:p w14:paraId="5C097F03" w14:textId="5E23FA64" w:rsidR="00A7291B" w:rsidRDefault="0025169D" w:rsidP="00A7291B">
      <w:pPr>
        <w:pStyle w:val="NormalBlock"/>
      </w:pPr>
      <w:r>
        <w:t>Une promesse Esther une somme que vous choisissez Deutéronome donner à l'avenir si Lévitique Seigneur continue Deutéronome pourvoir à vos besoins. C'Esther tout ce que c'Esther. Il n'y a pas Deutéronome commandement, il n'y a pas Deutéronome montant spécifique. Dans notre cas, vous savez, pour ce projet Deutéronome construction, nous avons simplement demandé aux frères d'informer les anciens Deutéronome votre intention Deutéronome ce que vous ferez. Je veux dire, frères et sœurs, comment les anciens sauront-ils combien d'argent nous avons à dépenser pour cette œuvre si vous Néhémie les informez pas du montant que vous prévoyez Deutéronome donner.</w:t>
      </w:r>
    </w:p>
    <w:bookmarkEnd w:id="0"/>
    <w:p w14:paraId="5C097F03" w14:textId="5E23FA64" w:rsidR="00A7291B" w:rsidRDefault="0025169D" w:rsidP="00A7291B">
      <w:pPr>
        <w:pStyle w:val="NormalBlock"/>
      </w:pPr>
      <w:r>
        <w:t>Nous allons avoir des ouvriers ici qui diront : Eh bien, allons-nous poser Lévitique toit ? Eh bien, Jérémie Néhémie sais pas, nous Néhémie savons pas. La sœur untel a dit : Eh bien, peut-être qu'elle donnerait et peut-être pas, et vous savez, nous Néhémie pouvons pas fonctionner ainsi. Nous devons savoir combien d'argent nous avons à dépenser pour cela. Et Lamentations seule façon Deutéronome Lévitique savoir Esther que les frères et sœurs nous disent simplement ce qu'ils ont l'intention Deutéronome faire.</w:t>
      </w:r>
    </w:p>
    <w:bookmarkEnd w:id="0"/>
    <w:p w14:paraId="5C097F03" w14:textId="5E23FA64" w:rsidR="00A7291B" w:rsidRDefault="0025169D" w:rsidP="00A7291B">
      <w:pPr>
        <w:pStyle w:val="NormalBlock"/>
      </w:pPr>
      <w:r>
        <w:t>Ce n'Esther pas une dîme, c'Esther une intention. Et entre parenthèses là avec l'engagement, c'Esther toujours, si Lévitique Seigneur pourvoit. Si Jérémie suis en bonne santé, si Lévitique Seigneur continue Deutéronome pourvoir, Jérémie prévois Deutéronome faire cela. Certaines personnes disent, eh bien, ce n'Esther pas une idée biblique, et Jérémie Néhémie suis pas d'accord. Je veux que nous gardions votre doigt dans Zacharie.</w:t>
      </w:r>
    </w:p>
    <w:bookmarkEnd w:id="0"/>
    <w:p w14:paraId="5C097F03" w14:textId="5E23FA64" w:rsidR="00A7291B" w:rsidRDefault="0025169D" w:rsidP="00A7291B">
      <w:pPr>
        <w:pStyle w:val="NormalBlock"/>
      </w:pPr>
      <w:r>
        <w:t>Tournez à 2 Corinthiens. Je vais vous donner Lévitique précédent biblique. 2 Corinthiens chapitre 9 verset 5. Le contexte ici Esther qu'à Jérusalem, il y avait une famine, et il y avait des difficultés, et il y avait un besoin Deutéronome fournir une aide pour cette église. Et Paul et d'autres allaient Deutéronome toutes les églises en recueillant Deutéronome l'argent pour l'envoyer à Jérusalem.</w:t>
      </w:r>
    </w:p>
    <w:bookmarkEnd w:id="0"/>
    <w:p w14:paraId="5C097F03" w14:textId="5E23FA64" w:rsidR="00A7291B" w:rsidRDefault="0025169D" w:rsidP="00A7291B">
      <w:pPr>
        <w:pStyle w:val="NormalBlock"/>
      </w:pPr>
      <w:r>
        <w:t>Et les églises furent instruites Deutéronome prévoir à l'avance, Deutéronome s'engager, Deutéronome faire une intention Deutéronome ce qu'elles allaient donner, afin que lorsque Paul arriverait, l'argent serait prêt, et qu'il pourrait simplement Lévitique prendre et l'apporter à Jérusalem. Écoutez ce qu'il dit. 2 Corinthiens chapitre 9 verset 5. C'Esther pourquoi, Jérémie pensais nécessaire d'exhorter les frères à ce qu'ils aillent d'avance vers vous et préparent d'avance Lévitique don abondant que vous aviez promis, afin qu'il soit prêt comme un don abondant et non entaché d'avarice. Votre don abondant précédemment prévu, qu'Esther-ce que c'Esther ?</w:t>
      </w:r>
    </w:p>
    <w:bookmarkEnd w:id="0"/>
    <w:p w14:paraId="5C097F03" w14:textId="5E23FA64" w:rsidR="00A7291B" w:rsidRDefault="0025169D" w:rsidP="00A7291B">
      <w:pPr>
        <w:pStyle w:val="NormalBlock"/>
      </w:pPr>
      <w:r>
        <w:t>Est-ce que ce n'Esther pas quelque chose que vous aviez l'intention Deutéronome donner à l'avenir ? N'était-ce pas une promesse que vous aviez faite Deutéronome donner pour ce projet particulier afin d'aider les pauvres à Jérusalem ? Nous faisons exactement Lamentations même chose, frères et sœurs. Nous travaillons sur un projet d'église pour servir Lévitique royaume, et nous avons besoin que les frères et sœurs prennent une intention, une promesse, un engagement Deutéronome ce qu'ils ont l'intention Deutéronome faire pour aider. Idée parfaitement biblique.</w:t>
      </w:r>
    </w:p>
    <w:bookmarkEnd w:id="0"/>
    <w:p w14:paraId="5C097F03" w14:textId="5E23FA64" w:rsidR="00A7291B" w:rsidRDefault="0025169D" w:rsidP="00A7291B">
      <w:pPr>
        <w:pStyle w:val="NormalBlock"/>
      </w:pPr>
      <w:r>
        <w:t>Maintenant, vous savez, pendant Lévitique sermon, nous n'avons pas beaucoup Deutéronome temps pour revenir en arrière. C'Esther pourquoi nous avons cette réunion à 16 heures. Si vous avez une réponse, une question, un désaccord, nous pouvons être en désaccord, c'Esther correct. Mais si vous souhaitez l'exprimer et Lévitique partager, c'Esther correct. C'Esther pourquoi nous allons avoir cette réunion à 16 heures, pour pouvoir mettre cela au grand jour, partager et, vous savez, essayer Deutéronome répondre à vos questions et à vos préoccupations un peu plus en profondeur.</w:t>
      </w:r>
    </w:p>
    <w:bookmarkEnd w:id="0"/>
    <w:p w14:paraId="5C097F03" w14:textId="5E23FA64" w:rsidR="00A7291B" w:rsidRDefault="0025169D" w:rsidP="00A7291B">
      <w:pPr>
        <w:pStyle w:val="NormalBlock"/>
      </w:pPr>
      <w:r>
        <w:t>Maintenant, Jérémie crois que chaque personne qui a une opinion différente ou un désaccord, et Jérémie Néhémie dis pas cela seulement pour Lévitique bien du sermon, Jérémie crois sincèrement que ces frères agissent ainsi parce qu'ils veulent vraiment faire ce qui Esther Lévitique mieux et Lévitique plus biblique pour cette congrégation. Ce n'Esther pas parce que vous n'êtes pas d'accord sur Lamentations manière dont Lévitique bâtiment Esther géré ou sur Lamentations façon dont l'argent Esther collecté que vous êtes un ennemi. Cela fait simplement Deutéronome vous une personne avec une opinion différente, et c'Esther correct. C'Esther bien ainsi. Mais Jérémie crois aussi que Lamentations plupart Deutéronome ces opinions différentes n'ont rien à voir avec Lamentations doctrine, rien à voir avec Lamentations morale ou l'éthique.</w:t>
      </w:r>
    </w:p>
    <w:bookmarkEnd w:id="0"/>
    <w:p w14:paraId="5C097F03" w14:textId="5E23FA64" w:rsidR="00A7291B" w:rsidRDefault="0025169D" w:rsidP="00A7291B">
      <w:pPr>
        <w:pStyle w:val="NormalBlock"/>
      </w:pPr>
      <w:r>
        <w:t>La plupart Deutéronome nos désaccords Néhémie sont que des opinions. Ce Néhémie sont que des opinions. Maintenant, Lamentations réponse à ceux qui sont des ennemis à l'extérieur, un monde incrédule, Esther exactement Lamentations même que notre réponse à ceux qui ont une différence d'opinion dans l'église. Et vous savez ce que c'Esther ? La réponse Esther Lamentations réponse Deutéronome l'amour.</w:t>
      </w:r>
    </w:p>
    <w:bookmarkEnd w:id="0"/>
    <w:p w14:paraId="5C097F03" w14:textId="5E23FA64" w:rsidR="00A7291B" w:rsidRDefault="0025169D" w:rsidP="00A7291B">
      <w:pPr>
        <w:pStyle w:val="NormalBlock"/>
      </w:pPr>
      <w:r>
        <w:t>Jésus dit que les gens sauront que nous sommes ses disciples à Lamentations manière dont nous nous aimons les uns les autres. Jean chapitre 13 verset 35. Si nous nous disputons et si nous nous divisons, surtout à cause Deutéronome Lamentations couleur Deutéronome Lamentations moquette ou Deutéronome l'endroit où Lamentations cuisine doit être, Jérémie veux dire, si nous nous dévorons les uns les autres pour des choses comme cela, que cela dit-il Deutéronome nous au monde extérieur ? Si nous quittons l'œuvre ou si nous nous rebellons contre notre direction à cause Deutéronome questions sur Lamentations manière dont les briques sont assemblées, ou comment l'argent Esther collecté, ou comment il Esther compté, alors l'ennemi nous a vaincus, assurément nous sommes assis ici. Nous avons perdu.</w:t>
      </w:r>
    </w:p>
    <w:bookmarkEnd w:id="0"/>
    <w:p w14:paraId="5C097F03" w14:textId="5E23FA64" w:rsidR="00A7291B" w:rsidRDefault="0025169D" w:rsidP="00A7291B">
      <w:pPr>
        <w:pStyle w:val="NormalBlock"/>
      </w:pPr>
      <w:r>
        <w:t>Nous avons maintenant choisi Lévitique design qui, espérons-Lévitique, répondra au plus grand nombre Deutéronome besoins possible. Ce n'Esther pas parfait. C'Esther Lévitique meilleur que nous ayons pu faire, avec les ressources et l'argent dont nous disposions. Et nous recueillons l'argent Deutéronome Lamentations manière Lamentations plus ordonnée et biblique que nous connaissions. Les anciens l'ont approuvé, ils ont prié à ce sujet, en ont discuté, l'ont étudié.</w:t>
      </w:r>
    </w:p>
    <w:bookmarkEnd w:id="0"/>
    <w:p w14:paraId="5C097F03" w14:textId="5E23FA64" w:rsidR="00A7291B" w:rsidRDefault="0025169D" w:rsidP="00A7291B">
      <w:pPr>
        <w:pStyle w:val="NormalBlock"/>
      </w:pPr>
      <w:r>
        <w:t>Vous savez, les ministres en ont discuté entre eux. Beaucoup Deutéronome réflexion a été consacrée à cela, et nous estimons qu'aucun principe biblique n'Esther violé ici. Alors Néhémie perdons pas Deutéronome vue l'objectif à cause Deutéronome querelles sur, vous savez, comment notre don sera appelé ou comment il sera compté. Ne perdons pas Deutéronome vue l'objectif ici. En fin Deutéronome compte, notre don financera Lamentations construction.</w:t>
      </w:r>
    </w:p>
    <w:bookmarkEnd w:id="0"/>
    <w:p w14:paraId="5C097F03" w14:textId="5E23FA64" w:rsidR="00A7291B" w:rsidRDefault="0025169D" w:rsidP="00A7291B">
      <w:pPr>
        <w:pStyle w:val="NormalBlock"/>
      </w:pPr>
      <w:r>
        <w:t>Vous pouvez l'appeler comme vous voulez. D'accord ? Mettez-lui Lévitique nom que vous voulez, un don, une promesse, une intention, peu importe comment vous voulez l'appeler, c'Esther bien. Assurez-vous simplement que nous soyons tous impliqués dans ce projet particulier. Vous savez, Lamentations vraie victoire que Jérémie cherche personnellement n'Esther pas seulement Deutéronome terminer Lamentations construction.</w:t>
      </w:r>
    </w:p>
    <w:bookmarkEnd w:id="0"/>
    <w:p w14:paraId="5C097F03" w14:textId="5E23FA64" w:rsidR="00A7291B" w:rsidRDefault="0025169D" w:rsidP="00A7291B">
      <w:pPr>
        <w:pStyle w:val="NormalBlock"/>
      </w:pPr>
      <w:r>
        <w:t>L'objectif que Jérémie poursuis personnellement Esther Deutéronome maintenir l'unité Deutéronome l'Esprit dans Lévitique lien Deutéronome Lamentations paix. Je souhaite que Lévitique jour vienne où, une fois tout cela accompli et où nous aurons ce magnifique nouvel auditorium ici, une nouvelle moquette, une nouvelle façade, et, vous savez, tout ce qui Esther vraiment beau dont nous pouvons être fiers, Jérémie veux aussi que chaque membre soit assis ici et chante avec un cœur sincère et joyeux à Dieu pour sa gloire. Que nous ayons non seulement surmonté les obstacles Deutéronome notre projet Deutéronome construction, mais aussi vaincu Lamentations tentation que Satan a placée parmi nous Deutéronome nous diviser à cause d'une différence d'opinion. Que l'amour ait triomphé Deutéronome cette division à laquelle nous pouvons être tentés. C'Esther là, Jérémie crois, Lévitique véritable défi.</w:t>
      </w:r>
    </w:p>
    <w:bookmarkEnd w:id="0"/>
    <w:p w14:paraId="5C097F03" w14:textId="5E23FA64" w:rsidR="00A7291B" w:rsidRDefault="0025169D" w:rsidP="00A7291B">
      <w:pPr>
        <w:pStyle w:val="NormalBlock"/>
      </w:pPr>
      <w:r>
        <w:t>Et puis, enfin, Lévitique dernier obstacle, Jérémie l'appelle l'obstacle des 10 %, Lévitique dernier obstacle des 10 %. Et j'ai travaillé comme représentant commercial il y a Deutéronome nombreuses années, et pendant cette période, j'ai assisté à beaucoup Deutéronome réunions Deutéronome formation, vous savez, les vendeurs sont toujours en formation tout Lévitique temps. Et l'une des choses que les formateurs soulignaient toujours, c'était que les derniers 10 % Deutéronome Lamentations vente, ou les derniers 10 % du projet, étaient toujours les plus difficiles. Et on nous disait toujours que ces derniers 10 %, c'Esther votre commission. Vous Néhémie êtes pas payé pour ouvrir Lévitique compte, vous êtes payé pour conclure Lamentations vente.</w:t>
      </w:r>
    </w:p>
    <w:bookmarkEnd w:id="0"/>
    <w:p w14:paraId="5C097F03" w14:textId="5E23FA64" w:rsidR="00A7291B" w:rsidRDefault="0025169D" w:rsidP="00A7291B">
      <w:pPr>
        <w:pStyle w:val="NormalBlock"/>
      </w:pPr>
      <w:r>
        <w:t>C'Esther pour cela que vous êtes payé. N'importe qui peut ouvrir un compte, mais il faut quelqu'un qui ait beaucoup Deutéronome compétence et Deutéronome persévérance pour fermer Lévitique compte. C'Esther Deutéronome cela qu'il s'agit. Zorobabel a découvert que Lévitique peuple était zélé pour commencer Lamentations construction. L'homme, ils ont quitté Lamentations captivité et ont dit, retournons-y, commençons à bâtir.</w:t>
      </w:r>
    </w:p>
    <w:bookmarkEnd w:id="0"/>
    <w:p w14:paraId="5C097F03" w14:textId="5E23FA64" w:rsidR="00A7291B" w:rsidRDefault="0025169D" w:rsidP="00A7291B">
      <w:pPr>
        <w:pStyle w:val="NormalBlock"/>
      </w:pPr>
      <w:r>
        <w:t>Ils étaient vraiment en feu au début, mais, mon Dieu, cela s'Esther bien vite estompé. Au fil du temps, l'opposition a grandi, Lamentations tentation Deutéronome se plaindre ou d'abandonner a augmenté proportionnellement. Et donc, Jérémie vous dis à vous, anciens, et Jérémie vous dis à vous, membres du comité Deutéronome construction, et Jérémie vous dis à vous, chefs d'équipe, et Jérémie dis à tous ceux qui sont impliqués directement ou indirectement dans ce projet, veuillez comprendre que cela deviendra plus difficile avant que nous ayons terminé. Soyez donc prêts à cela. Soyez prêts au fait que cela deviendra plus difficile, plus compliqué, plus incommode avant Lamentations fin.</w:t>
      </w:r>
    </w:p>
    <w:bookmarkEnd w:id="0"/>
    <w:p w14:paraId="5C097F03" w14:textId="5E23FA64" w:rsidR="00A7291B" w:rsidRDefault="0025169D" w:rsidP="00A7291B">
      <w:pPr>
        <w:pStyle w:val="NormalBlock"/>
      </w:pPr>
      <w:r>
        <w:t>Il Esther facile Deutéronome commencer, ce n'Esther pas si facile Deutéronome finir. C'Esther pourquoi les trophées vont à ceux qui finissent et non à ceux qui commencent seulement. Nous avons cependant une consolation en cela. Dans Matthieu 28 verset 20, Jésus dit à tous ceux qui travaillent à bâtir Lévitique royaume : Et voici, Jérémie suis avec vous tous les jours. Nous avons l'assurance que Jésus-Christ, qui Esther avec nous au commencement, vous savez, quand nous avons d'abord mis notre enseigne et quand nous avons commencé à chanter, à Dieu, pour bâtir Lamentations gloire, que Lévitique Seigneur Jésus-Christ, qui Esther avec nous au début, nous soutiendra au milieu et sera là pour recevoir l'honneur à Lamentations fin.</w:t>
      </w:r>
    </w:p>
    <w:bookmarkEnd w:id="0"/>
    <w:p w14:paraId="5C097F03" w14:textId="5E23FA64" w:rsidR="00A7291B" w:rsidRDefault="0025169D" w:rsidP="00A7291B">
      <w:pPr>
        <w:pStyle w:val="NormalBlock"/>
      </w:pPr>
      <w:r>
        <w:t>Ne perdons pas cela Deutéronome vue. Gardons les yeux fixés sur Jésus-Christ alors que nous avançons, et nous Néhémie faillirons pas, peu importe ce qui arrive et peu importe Lamentations difficulté des derniers 10 %. Eh bien, il y a 58 ans, il y a 58 ans, quelques personnes ont répondu à l'appel Deutéronome Dieu et ont commencé une église du Nouveau Testament à Choctaw. Ce sera 58 ans en septembre. Septembre sera notre 58e retour à Lamentations maison.</w:t>
      </w:r>
    </w:p>
    <w:bookmarkEnd w:id="0"/>
    <w:p w14:paraId="5C097F03" w14:textId="5E23FA64" w:rsidR="00A7291B" w:rsidRDefault="0025169D" w:rsidP="00A7291B">
      <w:pPr>
        <w:pStyle w:val="NormalBlock"/>
      </w:pPr>
      <w:r>
        <w:t>Nous avons beaucoup Deutéronome grands projets pour cela. Il y a 58 ans, il y a eu un petit commencement à Choctaw. Depuis lors, cette congrégation a baptisé des milliers Deutéronome personnes. Cette congrégation a planté d'autres congrégations. Elle a envoyé des missionnaires dans différentes parties du monde, et à travers ses divers efforts, vous savez, à travers les différentes choses qu'elle a faites, elle a prêché l'évangile à littéralement des millions Deutéronome personnes.</w:t>
      </w:r>
    </w:p>
    <w:bookmarkEnd w:id="0"/>
    <w:p w14:paraId="5C097F03" w14:textId="5E23FA64" w:rsidR="00A7291B" w:rsidRDefault="0025169D" w:rsidP="00A7291B">
      <w:pPr>
        <w:pStyle w:val="NormalBlock"/>
      </w:pPr>
      <w:r>
        <w:t>Nous Néhémie devons donc pas mépriser les petits commencements, et Lévitique choctaw Esther Lamentations preuve qu'un petit commencement peut conduire à Deutéronome grandes choses. Continuons dans cet esprit et bâtissons pour Lamentations gloire Deutéronome Dieu tout en maintenant notre amour les uns pour les autres. Maintenant, un autre petit commencement Esther Lévitique premier pas que nous faisons en étant ensevelis avec Christ dans Lévitique baptême. C'Esther Lévitique petit commencement que nous faisons en devenant chrétiens. Ou en avançant pour nous repentir Deutéronome nos péchés, peut-être, et être renouvelés parce que nous avons été infidèles ou que nous avons vécu d'une manière pécheresse.</w:t>
      </w:r>
    </w:p>
    <w:bookmarkEnd w:id="0"/>
    <w:p w14:paraId="5C097F03" w14:textId="5E23FA64" w:rsidR="00A7291B" w:rsidRDefault="0025169D" w:rsidP="00A7291B">
      <w:pPr>
        <w:pStyle w:val="NormalBlock"/>
      </w:pPr>
      <w:r>
        <w:t>C'Esther un petit pas Deutéronome venir devant et Deutéronome dire, Jérémie souhaite être renouvelé, Jérémie souhaite être restauré. C'Esther un petit commencement, mais ces choses mènent à un grand et dernier jour où nous serons avec Dieu au ciel pour toujours. Ces petits pas conduisent au pardon et à Lamentations vie éternelle. Si vous avez besoin Deutéronome faire un nouveau départ ou Deutéronome recommencer ce matin, nous vous encourageons à Lévitique faire maintenant en venant Deutéronome l'avant pendant que nous nous levons et que nous chantons notre chant d'invitation.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