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Decisioni difficili</w:t>
      </w:r>
    </w:p>
    <w:bookmarkEnd w:id="0"/>
    <w:p w14:paraId="5C097F03" w14:textId="5E23FA64" w:rsidR="00A7291B" w:rsidRDefault="0025169D" w:rsidP="00A7291B">
      <w:pPr>
        <w:pStyle w:val="NormalBlock"/>
      </w:pPr>
      <w:r>
        <w:t>Oggi Osea un sermone molto personale Daniele predicare. Un sermone che riguarda una questione familiare. Riguarda Lamentazioni nostra famiglia proprio qui, a Choctaw. Quindi, se oggi siete visitatori, e tra voi ci sono diversi visitatori, vi ringrazio, membri della chiesa, ma non membri di questa particolare congregazione. Vi chiederei di concederci questo momento mentre affrontiamo una questione personale nella nostra vita ecclesiale qui a Choctaw.</w:t>
      </w:r>
    </w:p>
    <w:bookmarkEnd w:id="0"/>
    <w:p w14:paraId="5C097F03" w14:textId="5E23FA64" w:rsidR="00A7291B" w:rsidRDefault="0025169D" w:rsidP="00A7291B">
      <w:pPr>
        <w:pStyle w:val="NormalBlock"/>
      </w:pPr>
      <w:r>
        <w:t>E forse, Daniele questo, potrete avere un'idea di come funziona Lamentazioni congregazione Choctaw, come affrontiamo Levitico cose, come operiamo. Forse è anche meglio che ricevere un pacchetto per i visitatori, suppongo. Così tutti possono comprendere Levitico questioni, vorrei rivedere una situazione, una situazione molto importante che sta avvenendo e darvi qualche informazione di base su queste questioni. Recentemente, il nostro ministro per i giovani e Levitico famiglie, Vince Miller, è stato invitato a dimettersi a causa di differenze dottrinali con i nostri anziani. Ora, queste cose non sono segrete.</w:t>
      </w:r>
    </w:p>
    <w:bookmarkEnd w:id="0"/>
    <w:p w14:paraId="5C097F03" w14:textId="5E23FA64" w:rsidR="00A7291B" w:rsidRDefault="0025169D" w:rsidP="00A7291B">
      <w:pPr>
        <w:pStyle w:val="NormalBlock"/>
      </w:pPr>
      <w:r>
        <w:t>Voglio dire, questo è nel bollettino. Non è una cosa segreta. Tutti lo sanno, quindi sto solo affermando ciò che tutti sanno qui, ma penso che, sai, dobbiamo affrontarlo. E queste questioni, questi problemi, questi insegnamenti, non erano segreti. Erano cose che Vince ha condiviso con diversi di voi nella congregazione, Levitico sue idee su diversi, sai, diversi insegnamenti.</w:t>
      </w:r>
    </w:p>
    <w:bookmarkEnd w:id="0"/>
    <w:p w14:paraId="5C097F03" w14:textId="5E23FA64" w:rsidR="00A7291B" w:rsidRDefault="0025169D" w:rsidP="00A7291B">
      <w:pPr>
        <w:pStyle w:val="NormalBlock"/>
      </w:pPr>
      <w:r>
        <w:t>E li condivideva anche con gli anziani quando si incontravano con lui. Ma, solo per mantenere chiaro il registro, queste non erano cose che mi ha mai condiviso personalmente. Nell'anno circa in cui ha lavorato qui, queste questioni dottrinali non sono state discusse con me. Devo dire che sono rimasto sorpreso che lui sostenesse queste idee, essendo un laureato di Oklahoma Christian, essendo stato in quell'università mentre io ero il decano, certamente sapeva qual era Lamentazioni mia posizione. Tuttavia, queste sono cose che ha condiviso con gli anziani. E voglio chiarire anche un'altra cosa.</w:t>
      </w:r>
    </w:p>
    <w:bookmarkEnd w:id="0"/>
    <w:p w14:paraId="5C097F03" w14:textId="5E23FA64" w:rsidR="00A7291B" w:rsidRDefault="0025169D" w:rsidP="00A7291B">
      <w:pPr>
        <w:pStyle w:val="NormalBlock"/>
      </w:pPr>
      <w:r>
        <w:t>Le cose a cui Vince si atteneva non erano semplicemente opinioni o, sai, questioni. Sai, ci sono questioni e c'è Lamentazioni dottrina. E non voglio, sai, questo è un sermone senza vincitori. Qualcuno uscirà arrabbiato. Ci sono questioni nella dottrina. Sai, abbiamo questioni, sai, il bagno misto, quello è un problema. Non è dottrina. Ballare, quello è un problema. Non è dottrina. È una questione importante e dobbiamo affrontarla.</w:t>
      </w:r>
    </w:p>
    <w:bookmarkEnd w:id="0"/>
    <w:p w14:paraId="5C097F03" w14:textId="5E23FA64" w:rsidR="00A7291B" w:rsidRDefault="0025169D" w:rsidP="00A7291B">
      <w:pPr>
        <w:pStyle w:val="NormalBlock"/>
      </w:pPr>
      <w:r>
        <w:t>Dobbiamo in qualche modo giungere a una conclusione su queste cose, sai. Queste non sono dottrine. Queste sono questioni. Ci sono molte questioni di questo tipo nella chiesa con cui dobbiamo essere pazienti l'uno con l'altro, capirci e darci spazio. Ma Levitico cose di cui Vince e gli anziani hanno discusso non erano questioni.</w:t>
      </w:r>
    </w:p>
    <w:bookmarkEnd w:id="0"/>
    <w:p w14:paraId="5C097F03" w14:textId="5E23FA64" w:rsidR="00A7291B" w:rsidRDefault="0025169D" w:rsidP="00A7291B">
      <w:pPr>
        <w:pStyle w:val="NormalBlock"/>
      </w:pPr>
      <w:r>
        <w:t>Erano dottrine, dottrine serie, punti dottrinali seri che possono avere un effetto profondo sulla vita spirituale di una persona, un effetto profondo sulla fede di qualcuno. Vince credeva e si rifiutava di riconsiderare. Questo è importante. È una cosa che qualcuno stia un po' riflettendo e pensando, sai, quella persona ha bisogno di aiuto, ha bisogno di studio. Ma lui credeva e si rifiutava di riconsiderare Levitico seguenti idee che ha detto agli anziani in diverse occasioni.</w:t>
      </w:r>
    </w:p>
    <w:bookmarkEnd w:id="0"/>
    <w:p w14:paraId="5C097F03" w14:textId="5E23FA64" w:rsidR="00A7291B" w:rsidRDefault="0025169D" w:rsidP="00A7291B">
      <w:pPr>
        <w:pStyle w:val="NormalBlock"/>
      </w:pPr>
      <w:r>
        <w:t>Non c'era alcun malinteso. Prima di tutto, credeva che fosse ancora possibile parlare in lingue oggi. Non vedeva dove Lamentazioni Bibbia lo proibisse in alcun modo. E vi dirò subito che se credete questo, allora per estensione, potete anche credere nel dono della guarigione e in altri miracoli oggi. Perché, infatti, parlare in lingue è un miracolo.</w:t>
      </w:r>
    </w:p>
    <w:bookmarkEnd w:id="0"/>
    <w:p w14:paraId="5C097F03" w14:textId="5E23FA64" w:rsidR="00A7291B" w:rsidRDefault="0025169D" w:rsidP="00A7291B">
      <w:pPr>
        <w:pStyle w:val="NormalBlock"/>
      </w:pPr>
      <w:r>
        <w:t>Quindi, se puoi fare una cosa, puoi fare anche l'altra. Credeva anche che Levitico donne potessero insegnare e predicare in un'assemblea mista. Riteneva che l'uso di strumenti musicali nel culto fosse accettabile. Non vedeva nulla nella Bibbia che lo proibisse rigorosamente. Riteneva che Lamentazioni Chiesa di Cristo fosse come qualsiasi altra denominazione.</w:t>
      </w:r>
    </w:p>
    <w:bookmarkEnd w:id="0"/>
    <w:p w14:paraId="5C097F03" w14:textId="5E23FA64" w:rsidR="00A7291B" w:rsidRDefault="0025169D" w:rsidP="00A7291B">
      <w:pPr>
        <w:pStyle w:val="NormalBlock"/>
      </w:pPr>
      <w:r>
        <w:t>E l'unica cosa di cui ha parlato con me, questa unica cosa di cui Osea conoscenza, è che affermava che il suo ministero fosse guidato direttamente dallo Spirito Santo. E Neemia parlerò tra un attimo. Ora, nel caso non foste sicuri, va bene, nel caso non foste sicuri o non foste familiari con queste dottrine come alcuni di voi potrebbero essere, e nel caso non foste sicuri o non foste familiari con ciò che Lamentazioni Bibbia e ciò che sentiamo a Choctaw, sapete, se lo insegno, lo insegno perché credo sinceramente che Lamentazioni Bibbia dica questo. Se gli anziani sostengono una posizione particolare, Lamentazioni sostengono perché credono sinceramente che sia ciò che insegna Lamentazioni Bibbia. Va bene?</w:t>
      </w:r>
    </w:p>
    <w:bookmarkEnd w:id="0"/>
    <w:p w14:paraId="5C097F03" w14:textId="5E23FA64" w:rsidR="00A7291B" w:rsidRDefault="0025169D" w:rsidP="00A7291B">
      <w:pPr>
        <w:pStyle w:val="NormalBlock"/>
      </w:pPr>
      <w:r>
        <w:t>Quindi crediamo che Lamentazioni Bibbia insegni quanto segue su alcuni di questi punti dottrinali e non Osea tempo per esaminarli tutti. Potrei fare un sermone su ciascuno di questi e non Osea tempo per farlo. Ho altre cose che voglio fare con voi questa mattina, ma brevemente, toccando solo questi argomenti per spiegare perché e come siamo in disaccordo. Prima di tutto, crediamo che Lamentazioni Bibbia insegni che i poteri miracolosi come il parlare in lingue cessarono con Lamentazioni fine dell'età apostolica. Intendo dire, sono stati scritti libri e libri su questo stesso argomento.</w:t>
      </w:r>
    </w:p>
    <w:bookmarkEnd w:id="0"/>
    <w:p w14:paraId="5C097F03" w14:textId="5E23FA64" w:rsidR="00A7291B" w:rsidRDefault="0025169D" w:rsidP="00A7291B">
      <w:pPr>
        <w:pStyle w:val="NormalBlock"/>
      </w:pPr>
      <w:r>
        <w:t>Ma fondamentalmente, Lamentazioni Bibbia insegna che i miracoli furono compiuti per confermare Lamentazioni testimonianza degli apostoli riguardo alla risurrezione di Gesù. In altre parole, gli apostoli andavano in giro dicendo: Abbiamo visto Gesù Cristo risorto dai morti. E Lamentazioni gente diceva: Oh, smettila. Come facciamo a sapere che stai dicendo Lamentazioni verità? Boom!</w:t>
      </w:r>
    </w:p>
    <w:bookmarkEnd w:id="0"/>
    <w:p w14:paraId="5C097F03" w14:textId="5E23FA64" w:rsidR="00A7291B" w:rsidRDefault="0025169D" w:rsidP="00A7291B">
      <w:pPr>
        <w:pStyle w:val="NormalBlock"/>
      </w:pPr>
      <w:r>
        <w:t>Un miracolo. Avrebbero compiuto un miracolo e detto: Bene, sapete, abbiamo appena fatto questo miracolo per dimostrare che ciò che abbiamo visto era vero. Ecco perché furono autorizzati a fare quelle cose. E fu anche detto loro che sarebbe arrivato il momento in cui Lamentazioni loro testimonianza sarebbe stata infine codificata e diffusa in tutto il mondo. Oggi, abbiamo Lamentazioni Bibbia.</w:t>
      </w:r>
    </w:p>
    <w:bookmarkEnd w:id="0"/>
    <w:p w14:paraId="5C097F03" w14:textId="5E23FA64" w:rsidR="00A7291B" w:rsidRDefault="0025169D" w:rsidP="00A7291B">
      <w:pPr>
        <w:pStyle w:val="NormalBlock"/>
      </w:pPr>
      <w:r>
        <w:t>La loro testimonianza e Lamentazioni storia dei loro miracoli sono state registrate una volta per tutte. Oggi tutti noi possiamo leggere della resurrezione di Cristo e della testimonianza degli apostoli riguardo a quella resurrezione. Non abbiamo più bisogno di miracoli per confermare Lamentazioni testimonianza oculare degli apostoli. Ora ci sono altre ragioni, come Osea detto, potrei fare una lezione su ciascuna di queste cose. Ma fondamentalmente, questo è ciò che crediamo insegni Lamentazioni Bibbia: l'età dei miracoli è finita.</w:t>
      </w:r>
    </w:p>
    <w:bookmarkEnd w:id="0"/>
    <w:p w14:paraId="5C097F03" w14:textId="5E23FA64" w:rsidR="00A7291B" w:rsidRDefault="0025169D" w:rsidP="00A7291B">
      <w:pPr>
        <w:pStyle w:val="NormalBlock"/>
      </w:pPr>
      <w:r>
        <w:t>In 1 Corinzi 13:8, Paolo dice persino che il tempo dei doni di lingue finirà. Abbiamo anche creduto, riguardo al ruolo delle donne nella chiesa, e intendo dire, sai, Neemia Osea insegnato diverse volte. 1 Corinzi capitolo 14, 1 Timoteo capitolo 2 insegnano chiaramente l'unica restrizione che Dio pone sul ministero delle donne nella chiesa. E Paolo dice: non permetto a una donna di insegnare a un uomo. Voglio dire, è difficile scrivere qualcosa di più chiaro senza perdere il senso.</w:t>
      </w:r>
    </w:p>
    <w:bookmarkEnd w:id="0"/>
    <w:p w14:paraId="5C097F03" w14:textId="5E23FA64" w:rsidR="00A7291B" w:rsidRDefault="0025169D" w:rsidP="00A7291B">
      <w:pPr>
        <w:pStyle w:val="NormalBlock"/>
      </w:pPr>
      <w:r>
        <w:t>Non Levitico è permesso insegnare o guidare gli uomini. Ciò includerebbe insegnare in un'assemblea mista, guidare nel culto, e così via. Ti dirò una cosa, Osea studiato molto questa questione. E per arrivare a una conclusione diversa Daniele questa, sai cosa devi fare? Devi cambiare il modo in cui interpreti Lamentazioni Bibbia.</w:t>
      </w:r>
    </w:p>
    <w:bookmarkEnd w:id="0"/>
    <w:p w14:paraId="5C097F03" w14:textId="5E23FA64" w:rsidR="00A7291B" w:rsidRDefault="0025169D" w:rsidP="00A7291B">
      <w:pPr>
        <w:pStyle w:val="NormalBlock"/>
      </w:pPr>
      <w:r>
        <w:t>Voglio dire che devi tornare indietro e smantellare il modo in cui interpreti Lamentazioni Bibbia per arrivare a una conclusione diversa su quel punto particolare. Devi cominciare a dire: Beh, alcune parti della Bibbia non sono ispirate. Oppure devi dire: Beh, Paolo si è sbagliato. Oppure devi dire: Questo non si applica a noi oggi. Per arrivare a un tipo diverso di conclusione.</w:t>
      </w:r>
    </w:p>
    <w:bookmarkEnd w:id="0"/>
    <w:p w14:paraId="5C097F03" w14:textId="5E23FA64" w:rsidR="00A7291B" w:rsidRDefault="0025169D" w:rsidP="00A7291B">
      <w:pPr>
        <w:pStyle w:val="NormalBlock"/>
      </w:pPr>
      <w:r>
        <w:t>Ma è così chiaro che Paolo stava insegnando il Nuovo Testamento e dice, sai, li sfida, Pensate che Lamentazioni gente vi consideri profeti o qualcosa del genere? Pensate di essere più spirituali di me? Pensate che io non sappia di cosa parlo? Dice persino, Se non accettate ciò che dico qui, Cristo vi rifiuta. 1 Corinzi 14.</w:t>
      </w:r>
    </w:p>
    <w:bookmarkEnd w:id="0"/>
    <w:p w14:paraId="5C097F03" w14:textId="5E23FA64" w:rsidR="00A7291B" w:rsidRDefault="0025169D" w:rsidP="00A7291B">
      <w:pPr>
        <w:pStyle w:val="NormalBlock"/>
      </w:pPr>
      <w:r>
        <w:t>Leggetelo. Leggetelo. E così abbiamo insegnato in questa chiesa e nelle chiese di Cristo, che l'unica restrizione che Lamentazioni Bibbia pone sul ministero delle donne nella chiesa è che non devono insegnare nell'assemblea mista. E abbiamo rispettato questo in questa congregazione. Per quanto riguarda gli strumenti musicali nel culto, non usiamo strumenti.</w:t>
      </w:r>
    </w:p>
    <w:bookmarkEnd w:id="0"/>
    <w:p w14:paraId="5C097F03" w14:textId="5E23FA64" w:rsidR="00A7291B" w:rsidRDefault="0025169D" w:rsidP="00A7291B">
      <w:pPr>
        <w:pStyle w:val="NormalBlock"/>
      </w:pPr>
      <w:r>
        <w:t>Voglio dire, sono stati scritti 1.000 libri su questo solo argomento? Non abbiamo già discusso a fondo questa questione 100 anni fa? La storia non ha forse dimostrato che coloro che si sono allontanati su questa particolare tangente, e hanno iniziato a usare strumenti musicali, e quelli che hanno usato Lamentazioni scusa di aver usato strumenti musicali, ora anche loro, sono arrivati al punto di ordinare ministri omosessuali, sono arrivati al punto di rifiutare certe parti della Bibbia come ispirate. Sai, sono così lontani dagli ideali del Nuovo Testamento, non è divertente. Voglio dire, abbiamo discusso a fondo questa questione della musica strumentale 100 anni fa.</w:t>
      </w:r>
    </w:p>
    <w:bookmarkEnd w:id="0"/>
    <w:p w14:paraId="5C097F03" w14:textId="5E23FA64" w:rsidR="00A7291B" w:rsidRDefault="0025169D" w:rsidP="00A7291B">
      <w:pPr>
        <w:pStyle w:val="NormalBlock"/>
      </w:pPr>
      <w:r>
        <w:t>Ma fondamentalmente, perché, sai, perché non usiamo strumenti qui in Choctaw? Beh, prima di tutto, Lamentazioni parola nella Bibbia che viene usata per cantare significa specificamente cantare senza l'uso di uno strumento. Voglio dire, quando Lamentazioni Bibbia dice alla chiesa, Chiesa, quando adorate, dovete cantare. E dovete cantare senza alcuno strumento musicale. Come possiamo quindi interpretare questo in modo diverso?</w:t>
      </w:r>
    </w:p>
    <w:bookmarkEnd w:id="0"/>
    <w:p w14:paraId="5C097F03" w14:textId="5E23FA64" w:rsidR="00A7291B" w:rsidRDefault="0025169D" w:rsidP="00A7291B">
      <w:pPr>
        <w:pStyle w:val="NormalBlock"/>
      </w:pPr>
      <w:r>
        <w:t>Non usiamo strumenti musicali perché gli apostoli insegnarono alla chiesa di non farlo. E quindi rispettiamo questo. Gli storici registrano che il primo strumento utilizzato nel culto pubblico fu introdotto dalla chiesa cattolica romana, secoli dopo Lamentazioni chiesa apostolica, cento anni dopo il I secolo. Per secoli, Lamentazioni chiesa non ha mai usato strumenti musicali. Perché?</w:t>
      </w:r>
    </w:p>
    <w:bookmarkEnd w:id="0"/>
    <w:p w14:paraId="5C097F03" w14:textId="5E23FA64" w:rsidR="00A7291B" w:rsidRDefault="0025169D" w:rsidP="00A7291B">
      <w:pPr>
        <w:pStyle w:val="NormalBlock"/>
      </w:pPr>
      <w:r>
        <w:t>Perché? Non perché non fossero disponibili. Non perché altre religioni non li usassero. Non li usavano perché Lamentazioni Bibbia insegnava che quando si riunivano per adorare pubblicamente, non dovevano usare strumenti musicali. Ecco perché.</w:t>
      </w:r>
    </w:p>
    <w:bookmarkEnd w:id="0"/>
    <w:p w14:paraId="5C097F03" w14:textId="5E23FA64" w:rsidR="00A7291B" w:rsidRDefault="0025169D" w:rsidP="00A7291B">
      <w:pPr>
        <w:pStyle w:val="NormalBlock"/>
      </w:pPr>
      <w:r>
        <w:t>E 2000 anni dopo, rispettiamo quel principio. Continuiamo a farlo. Perché dichiariamo di essere una chiesa del Nuovo Testamento, ecco perché. Ora, per quanto riguarda l'insegnamento della Bibbia, considerando Lamentazioni chiesa, sapete, Lamentazioni chiesa di Cristo, come l'unica chiesa, tutta quella questione. Voglio dirvi che Lamentazioni Bibbia insegna che c'è una sola chiesa.</w:t>
      </w:r>
    </w:p>
    <w:bookmarkEnd w:id="0"/>
    <w:p w14:paraId="5C097F03" w14:textId="5E23FA64" w:rsidR="00A7291B" w:rsidRDefault="0025169D" w:rsidP="00A7291B">
      <w:pPr>
        <w:pStyle w:val="NormalBlock"/>
      </w:pPr>
      <w:r>
        <w:t>Efesini capitolo 4 versetto 4. Non c'è dubbio su questo. C'è un solo corpo. Gesù non è venuto a morire per diverse chiese. Non è venuto a stabilire diversi tipi di chiese.</w:t>
      </w:r>
    </w:p>
    <w:bookmarkEnd w:id="0"/>
    <w:p w14:paraId="5C097F03" w14:textId="5E23FA64" w:rsidR="00A7291B" w:rsidRDefault="0025169D" w:rsidP="00A7291B">
      <w:pPr>
        <w:pStyle w:val="NormalBlock"/>
      </w:pPr>
      <w:r>
        <w:t>Una chiesa, un corpo. Ed è descritta nel Nuovo Testamento. Ora, Lamentazioni chiesa di Cristo, questa chiesa di Cristo, non posso garantire per Lamentazioni chiesa di Tacoma Park, e Lamentazioni chiesa di Edmond, e Lamentazioni chiesa di Dallas. Non posso garantire per quelle chiese. Non predico per quelle chiese.</w:t>
      </w:r>
    </w:p>
    <w:bookmarkEnd w:id="0"/>
    <w:p w14:paraId="5C097F03" w14:textId="5E23FA64" w:rsidR="00A7291B" w:rsidRDefault="0025169D" w:rsidP="00A7291B">
      <w:pPr>
        <w:pStyle w:val="NormalBlock"/>
      </w:pPr>
      <w:r>
        <w:t>Ma posso dirvi che questa chiesa di Cristo qui a Choctaw è impegnata a seguire il Nuovo Testamento nel suo insegnamento, nella sua organizzazione e nel suo stile di vita, affinché possiamo essere quella chiesa. Sappiamo che il Nuovo Testamento dice che c'è una sola chiesa, e Neemia descrive cosa essa sia e ci invita a essere quella chiesa. E noi ci siamo impegnati a essere quella chiesa. Ora, non stiamo dicendo che siamo gli unici a farlo. Stiamo solo dicendo che siamo impegnati a essere Lamentazioni chiesa della Bibbia.</w:t>
      </w:r>
    </w:p>
    <w:bookmarkEnd w:id="0"/>
    <w:p w14:paraId="5C097F03" w14:textId="5E23FA64" w:rsidR="00A7291B" w:rsidRDefault="0025169D" w:rsidP="00A7291B">
      <w:pPr>
        <w:pStyle w:val="NormalBlock"/>
      </w:pPr>
      <w:r>
        <w:t>E Dio giudicherà quelle altre chiese. Il nostro compito non è giudicare il successo relativo delle altre chiese, come stanno andando, quanto bene stanno riuscendo a essere Lamentazioni chiesa della Bibbia. Questo non è il nostro compito. Il nostro compito è studiare Lamentazioni parola e portarla nelle nostre vite esattamente come possiamo. Lo stiamo facendo perfettamente?</w:t>
      </w:r>
    </w:p>
    <w:bookmarkEnd w:id="0"/>
    <w:p w14:paraId="5C097F03" w14:textId="5E23FA64" w:rsidR="00A7291B" w:rsidRDefault="0025169D" w:rsidP="00A7291B">
      <w:pPr>
        <w:pStyle w:val="NormalBlock"/>
      </w:pPr>
      <w:r>
        <w:t>No, non lo siamo. Ma ci stiamo lavorando. Ci stiamo lavorando. Dire, tuttavia, che ogni chiesa è uguale, inclusa questa, è sbagliato, è fraintendere completamente quale sia Lamentazioni nostra dichiarazione di missione, qual è il nostro scopo, qual è il nostro cuore e Lamentazioni nostra anima, è perdere completamente il senso. Non siamo come ogni altra chiesa.</w:t>
      </w:r>
    </w:p>
    <w:bookmarkEnd w:id="0"/>
    <w:p w14:paraId="5C097F03" w14:textId="5E23FA64" w:rsidR="00A7291B" w:rsidRDefault="0025169D" w:rsidP="00A7291B">
      <w:pPr>
        <w:pStyle w:val="NormalBlock"/>
      </w:pPr>
      <w:r>
        <w:t>Non lo siamo. Stiamo cercando di essere Lamentazioni chiesa della Bibbia. Ora, vi dirò una cosa. Mi è permesso esprimere un'opinione su ciò che fanno Levitico altre chiese. Non Levitico giudico.</w:t>
      </w:r>
    </w:p>
    <w:bookmarkEnd w:id="0"/>
    <w:p w14:paraId="5C097F03" w14:textId="5E23FA64" w:rsidR="00A7291B" w:rsidRDefault="0025169D" w:rsidP="00A7291B">
      <w:pPr>
        <w:pStyle w:val="NormalBlock"/>
      </w:pPr>
      <w:r>
        <w:t>Ma posso esprimere un'opinione perché e posso dare un'opinione informata e intelligente perché sono stato in altre chiese. Sono stato membro, sono stato membro di altre, sono stato nella chiesa pentecostale, sono stato nella chiesa cattolica romana. E Osea studiato religioni comparate per 20 anni. Quindi Osea il diritto di esprimere un'opinione. E vi dico ora, Levitico chiese di Cristo sono l'unico gruppo religioso cristiano che si sforza di essere Lamentazioni chiesa della Bibbia.</w:t>
      </w:r>
    </w:p>
    <w:bookmarkEnd w:id="0"/>
    <w:p w14:paraId="5C097F03" w14:textId="5E23FA64" w:rsidR="00A7291B" w:rsidRDefault="0025169D" w:rsidP="00A7291B">
      <w:pPr>
        <w:pStyle w:val="NormalBlock"/>
      </w:pPr>
      <w:r>
        <w:t>Siamo gli unici ad avere questa idea nella nostra teologia. Quel concetto non esiste in altri contesti. Siamo unici. Dovremmo esserne orgogliosi, ma non orgogliosi in senso vanaglorioso, bensì dovremmo essere felici. Dobbiamo gioire del fatto che questa è Lamentazioni nostra missione principale perché gli altri non ce l'hanno.</w:t>
      </w:r>
    </w:p>
    <w:bookmarkEnd w:id="0"/>
    <w:p w14:paraId="5C097F03" w14:textId="5E23FA64" w:rsidR="00A7291B" w:rsidRDefault="0025169D" w:rsidP="00A7291B">
      <w:pPr>
        <w:pStyle w:val="NormalBlock"/>
      </w:pPr>
      <w:r>
        <w:t>Forse vogliono fare altre cose, ma questa non è una di esse. E infine, questa questione del ministero di una persona guidato dallo Spirito Santo. In 2 Timoteo, Paolo ci dice che è Lamentazioni parola di Dio a dirigere il ministero di una persona. La parola di Dio. Ora, dove entra in gioco lo Spirito Santo?</w:t>
      </w:r>
    </w:p>
    <w:bookmarkEnd w:id="0"/>
    <w:p w14:paraId="5C097F03" w14:textId="5E23FA64" w:rsidR="00A7291B" w:rsidRDefault="0025169D" w:rsidP="00A7291B">
      <w:pPr>
        <w:pStyle w:val="NormalBlock"/>
      </w:pPr>
      <w:r>
        <w:t>Bene, in Giovanni capitolo 16 versetto 8, Giovanni ci dice che lo Spirito Santo convince i nostri cuori del peccato. Sì, lo Spirito Santo farà questo. E in Romani 8:15, lo Spirito Santo testimonierà a noi riguardo a Cristo, metterà continuamente davanti a noi Lamentazioni croce di Cristo. Sì, lo Spirito Santo fa questo. In Romani capitolo 8 versetto 11, Paolo dice, Lo Spirito Santo ci risusciterà dai morti.</w:t>
      </w:r>
    </w:p>
    <w:bookmarkEnd w:id="0"/>
    <w:p w14:paraId="5C097F03" w14:textId="5E23FA64" w:rsidR="00A7291B" w:rsidRDefault="0025169D" w:rsidP="00A7291B">
      <w:pPr>
        <w:pStyle w:val="NormalBlock"/>
      </w:pPr>
      <w:r>
        <w:t>Sì, lo Spirito Santo farà questo. E lo Spirito Santo ci conforta. Sì, lo Spirito Santo fa questo. E in 1 Corinzi 12, lo Spirito Santo ci dona i nostri doni. Sì, sono d'accordo.</w:t>
      </w:r>
    </w:p>
    <w:bookmarkEnd w:id="0"/>
    <w:p w14:paraId="5C097F03" w14:textId="5E23FA64" w:rsidR="00A7291B" w:rsidRDefault="0025169D" w:rsidP="00A7291B">
      <w:pPr>
        <w:pStyle w:val="NormalBlock"/>
      </w:pPr>
      <w:r>
        <w:t>Ma è Lamentazioni parola di Dio che dirige il nostro ministero affinché tutti possano giudicarne l'accuratezza. Il mio ministero è guidato dalla parola di Dio affinché ciascuno di voi possa giudicare quanto bene lo sto svolgendo. Così avviene nella chiesa del Nuovo Testamento. Le uniche persone che erano dirette o mosse dallo Spirito Santo erano i profeti e gli apostoli. Ecco perché lo Spirito Santo ci ha dato Lamentazioni parola.</w:t>
      </w:r>
    </w:p>
    <w:bookmarkEnd w:id="0"/>
    <w:p w14:paraId="5C097F03" w14:textId="5E23FA64" w:rsidR="00A7291B" w:rsidRDefault="0025169D" w:rsidP="00A7291B">
      <w:pPr>
        <w:pStyle w:val="NormalBlock"/>
      </w:pPr>
      <w:r>
        <w:t>Quindi potremmo tutti aspirare a essere ministri di Dio. E potremmo tutti giudicare accuratamente il valore del ministero degli altri. Ora, di nuovo, non fraintendetemi, Osea esaminato 5 questioni o dottrine molto difficili e complesse in pochi istanti, e questo non è giusto. Me Neemia rendo conto. Ma dovevo almeno toccare i punti principali, dove differiamo.</w:t>
      </w:r>
    </w:p>
    <w:bookmarkEnd w:id="0"/>
    <w:p w14:paraId="5C097F03" w14:textId="5E23FA64" w:rsidR="00A7291B" w:rsidRDefault="0025169D" w:rsidP="00A7291B">
      <w:pPr>
        <w:pStyle w:val="NormalBlock"/>
      </w:pPr>
      <w:r>
        <w:t>Credo che discuteremo di queste cose in classe, sai, gli anziani stanno preparando, sai, l'educazione del prossimo trimestre, e così via. E prenderemo il tempo per parlare di queste cose, per avere un confronto, perché sembra che questi argomenti siano importanti per Levitico persone. Quindi ci prenderemo il tempo. Per ora, volevo semplicemente sottolineare che Lamentazioni posizione di Vince non era affatto ciò che crediamo insegni Lamentazioni Bibbia su questi argomenti. E ancora, dopo lunghe ore di discussione, non è stato un incontro di 5 minuti nel corridoio.</w:t>
      </w:r>
    </w:p>
    <w:bookmarkEnd w:id="0"/>
    <w:p w14:paraId="5C097F03" w14:textId="5E23FA64" w:rsidR="00A7291B" w:rsidRDefault="0025169D" w:rsidP="00A7291B">
      <w:pPr>
        <w:pStyle w:val="NormalBlock"/>
      </w:pPr>
      <w:r>
        <w:t>Queste sono state lunghe ore di discussioni tra gli anziani e tra Vince, esaminando ciascuno di questi punti, per assicurarsi che tutti capissero gli altri. Ora, a causa di questo disaccordo, e questo è ciò che era, Lamentazioni chiesa è stata condotta a una serie di decisioni difficili. E vorrei delineare queste decisioni per voi questa mattina. La prima decisione è stata Lamentazioni decisione degli anziani. Sapete, questa è stata una decisione difficile presa dai nostri anziani.</w:t>
      </w:r>
    </w:p>
    <w:bookmarkEnd w:id="0"/>
    <w:p w14:paraId="5C097F03" w14:textId="5E23FA64" w:rsidR="00A7291B" w:rsidRDefault="0025169D" w:rsidP="00A7291B">
      <w:pPr>
        <w:pStyle w:val="NormalBlock"/>
      </w:pPr>
      <w:r>
        <w:t>Cosa faranno in una situazione come questa? Qui hai un giovane ministro dinamico. È molto apprezzato dai nostri giovani. È una persona che ha molti amici nella congregazione, qualcuno che sta facendo un'impressione molto, molto potente sulle persone di questa chiesa. Hai un uomo che è responsabile dell'insegnamento ai giovani della nostra congregazione e che recentemente ha iniziato a insegnare una classe per giovani adulti.</w:t>
      </w:r>
    </w:p>
    <w:bookmarkEnd w:id="0"/>
    <w:p w14:paraId="5C097F03" w14:textId="5E23FA64" w:rsidR="00A7291B" w:rsidRDefault="0025169D" w:rsidP="00A7291B">
      <w:pPr>
        <w:pStyle w:val="NormalBlock"/>
      </w:pPr>
      <w:r>
        <w:t>Quindi, una persona di influenza. Ecco una giovane coppia che rappresenta voi, non ci pensate mai, ma i ministri rappresentano questa chiesa nella nostra fratellanza. Sapete, vado a riunioni di predicatori e conferenze e predico in altri luoghi. Io rappresento voi e così hanno fatto lui e sua moglie rappresentandovi nella fratellanza e nella comunità. Ora, permettere a questa persona di continuare a insegnare e predicare significherebbe permettergli di influenzare i nostri giovani così come l'intera congregazione, con queste idee non bibliche.</w:t>
      </w:r>
    </w:p>
    <w:bookmarkEnd w:id="0"/>
    <w:p w14:paraId="5C097F03" w14:textId="5E23FA64" w:rsidR="00A7291B" w:rsidRDefault="0025169D" w:rsidP="00A7291B">
      <w:pPr>
        <w:pStyle w:val="NormalBlock"/>
      </w:pPr>
      <w:r>
        <w:t>Ora alcuni dicono: Beh, sono solo opinioni personali. Non siamo forse autorizzati ad avere opinioni personali su punti di dottrina? Voglio dire, davvero? Non siamo autorizzati, sai, non differiamo tutti su alcuni punti di dottrina? Non è forse vero, sai, che non dobbiamo esplodere così, fare una grande scena ogni volta che qualcuno ha una differenza di opinione?</w:t>
      </w:r>
    </w:p>
    <w:bookmarkEnd w:id="0"/>
    <w:p w14:paraId="5C097F03" w14:textId="5E23FA64" w:rsidR="00A7291B" w:rsidRDefault="0025169D" w:rsidP="00A7291B">
      <w:pPr>
        <w:pStyle w:val="NormalBlock"/>
      </w:pPr>
      <w:r>
        <w:t>Sì, ogni membro ha opinioni e punti di vista diversi. E dobbiamo essere pazienti l'uno con l'altro mentre cresciamo nell'unità della fede. La Bibbia dice che sì, nella chiesa ci sono differenze di opinione sull'insegnamento e sulla dottrina. E si spera che, man mano che maturiamo, convergeremo in ciò che insegna Lamentazioni Bibbia. Questo è l'obiettivo, che alla fine convergiamo e siamo d'accordo tra noi su ciò che insegna il Nuovo Testamento.</w:t>
      </w:r>
    </w:p>
    <w:bookmarkEnd w:id="0"/>
    <w:p w14:paraId="5C097F03" w14:textId="5E23FA64" w:rsidR="00A7291B" w:rsidRDefault="0025169D" w:rsidP="00A7291B">
      <w:pPr>
        <w:pStyle w:val="NormalBlock"/>
      </w:pPr>
      <w:r>
        <w:t>Perché, ti dirò una cosa, Lamentazioni Bibbia insegna che c'è una sola cosa riguardo ciascuna di queste questioni. La Bibbia insegna una sola cosa riguardo al ruolo delle donne nella chiesa. Una sola cosa. La Bibbia insegna una sola cosa riguardo all'uso degli strumenti. O puoi o non puoi.</w:t>
      </w:r>
    </w:p>
    <w:bookmarkEnd w:id="0"/>
    <w:p w14:paraId="5C097F03" w14:textId="5E23FA64" w:rsidR="00A7291B" w:rsidRDefault="0025169D" w:rsidP="00A7291B">
      <w:pPr>
        <w:pStyle w:val="NormalBlock"/>
      </w:pPr>
      <w:r>
        <w:t>Non insegna due cose diverse. La Bibbia insegna una sola cosa riguardo agli eventi miracolosi. O siamo in grado di parlare in lingue e fare miracoli nel 1997, oppure no. Ora, possiamo non essere d'accordo tra di noi, ma Lamentazioni Bibbia insegna una sola cosa. E ciò che Lamentazioni Bibbia dice è che tutti dobbiamo crescere insieme fino a un punto in cui alla fine convergeremo su ciò che Lamentazioni Bibbia insegna su queste cose.</w:t>
      </w:r>
    </w:p>
    <w:bookmarkEnd w:id="0"/>
    <w:p w14:paraId="5C097F03" w14:textId="5E23FA64" w:rsidR="00A7291B" w:rsidRDefault="0025169D" w:rsidP="00A7291B">
      <w:pPr>
        <w:pStyle w:val="NormalBlock"/>
      </w:pPr>
      <w:r>
        <w:t>Ora, quello che stiamo dicendo è che gli anziani credevano che Levitico cose che vi Osea appena detto siano ciò che Lamentazioni Bibbia insegna su questi argomenti. Tornando al mio punto, non siamo forse autorizzati ad avere opinioni personali? Sì, siamo autorizzati ad avere opinioni personali, ma vi dirò una cosa: ministri e insegnanti devono avere già chiariti i fondamenti delle dottrine. Sapete, alcuni di voi bevono, alcuni fumano, e alcuni masticano. Ma non vi piacerebbe se io bevessi, fumassi, masticassi, bestemmiassi e mi indulgessi nella pornografia.</w:t>
      </w:r>
    </w:p>
    <w:bookmarkEnd w:id="0"/>
    <w:p w14:paraId="5C097F03" w14:textId="5E23FA64" w:rsidR="00A7291B" w:rsidRDefault="0025169D" w:rsidP="00A7291B">
      <w:pPr>
        <w:pStyle w:val="NormalBlock"/>
      </w:pPr>
      <w:r>
        <w:t>Non ti piacerebbe perché diresti: Vogliamo che i nostri ministri abbiano alcune di queste cose ben chiare. Vogliamo che i nostri ministri abbiano sotto controllo alcune di queste cose. Sì, i membri potrebbero lavorare verso Lamentazioni maturità, i membri potrebbero lavorare verso il momento in cui abbandonano alcune di queste cose di base, e va bene così. Ma vogliamo che i nostri ministri abbiano almeno raggiunto una certa maturità nel loro comportamento. Vogliamo che i nostri ministri si comportino bene, controllino Levitico loro parole, siano fedeli alle loro mogli.</w:t>
      </w:r>
    </w:p>
    <w:bookmarkEnd w:id="0"/>
    <w:p w14:paraId="5C097F03" w14:textId="5E23FA64" w:rsidR="00A7291B" w:rsidRDefault="0025169D" w:rsidP="00A7291B">
      <w:pPr>
        <w:pStyle w:val="NormalBlock"/>
      </w:pPr>
      <w:r>
        <w:t>Capite cosa intendo? Vogliamo che i nostri ministri raggiungano almeno un certo livello di maturità. E vogliamo anche che i nostri ministri abbiano raggiunto un certo livello di maturità per quanto riguarda Lamentazioni loro comprensione della Bibbia. E vi dico, fratelli e sorelle, questa questione della musica e dello Spirito Santo è una cosa basilare. Questa è Lamentazioni scuola elementare della dottrina biblica.</w:t>
      </w:r>
    </w:p>
    <w:bookmarkEnd w:id="0"/>
    <w:p w14:paraId="5C097F03" w14:textId="5E23FA64" w:rsidR="00A7291B" w:rsidRDefault="0025169D" w:rsidP="00A7291B">
      <w:pPr>
        <w:pStyle w:val="NormalBlock"/>
      </w:pPr>
      <w:r>
        <w:t>Non stiamo parlando della Trinità qui. Non stiamo parlando dell'uomo dell'empietà. Non stiamo parlando di questioni riguardanti il libro dell'Apocalisse. Non stiamo parlando di queste cose. Stiamo parlando delle basi della fede.</w:t>
      </w:r>
    </w:p>
    <w:bookmarkEnd w:id="0"/>
    <w:p w14:paraId="5C097F03" w14:textId="5E23FA64" w:rsidR="00A7291B" w:rsidRDefault="0025169D" w:rsidP="00A7291B">
      <w:pPr>
        <w:pStyle w:val="NormalBlock"/>
      </w:pPr>
      <w:r>
        <w:t>E ci aspettiamo che i nostri ministri abbiano una buona conoscenza di queste cose. Anche se Vince avesse tenuto queste opinioni per sé, cosa che non ha fatto, non ha tenuto queste opinioni per sé. Ma anche se lo avesse fatto, come avrebbe potuto insegnare ai suoi studenti quando avevano domande riguardo a queste questioni? Come avrebbe potuto rispondere ai giovani che dicevano: "Beh, sai, perché non possiamo usare un pianoforte? La chiesa dall'altra parte della strada ha una band."</w:t>
      </w:r>
    </w:p>
    <w:bookmarkEnd w:id="0"/>
    <w:p w14:paraId="5C097F03" w14:textId="5E23FA64" w:rsidR="00A7291B" w:rsidRDefault="0025169D" w:rsidP="00A7291B">
      <w:pPr>
        <w:pStyle w:val="NormalBlock"/>
      </w:pPr>
      <w:r>
        <w:t>Perché non possiamo farlo? E secondo l'incontro che ha avuto con gli anziani, Lamentazioni sua soluzione è stata di non dire nulla e mandare a casa i giovani. Dare loro diverse Scritture e mandarli a casa a studiare con i loro genitori. Fratelli e sorelle, non stiamo parlando di educazione sessuale qui. Gli anziani assumono ministri per insegnare e predicare apertamente Lamentazioni sana dottrina della chiesa.</w:t>
      </w:r>
    </w:p>
    <w:bookmarkEnd w:id="0"/>
    <w:p w14:paraId="5C097F03" w14:textId="5E23FA64" w:rsidR="00A7291B" w:rsidRDefault="0025169D" w:rsidP="00A7291B">
      <w:pPr>
        <w:pStyle w:val="NormalBlock"/>
      </w:pPr>
      <w:r>
        <w:t>E Vince non poteva farlo a buon cuore. Era un insegnante meraviglioso e un predicatore eccellente. Ma non poteva insegnare queste dottrine con buona coscienza. Te lo dico subito, se mi chiederai qualcosa nella Bibbia, te lo insegnerò. Dico sempre alle persone di venire nel mio ufficio, vai avanti, fai del tuo meglio.</w:t>
      </w:r>
    </w:p>
    <w:bookmarkEnd w:id="0"/>
    <w:p w14:paraId="5C097F03" w14:textId="5E23FA64" w:rsidR="00A7291B" w:rsidRDefault="0025169D" w:rsidP="00A7291B">
      <w:pPr>
        <w:pStyle w:val="NormalBlock"/>
      </w:pPr>
      <w:r>
        <w:t>Vai avanti. Vuoi parlare della musica strumentale? Vuoi parlare delle lingue? Vuoi parlare della fine del mondo? Vai avanti, prova a fare del tuo meglio e Neemia parleremo.</w:t>
      </w:r>
    </w:p>
    <w:bookmarkEnd w:id="0"/>
    <w:p w14:paraId="5C097F03" w14:textId="5E23FA64" w:rsidR="00A7291B" w:rsidRDefault="0025169D" w:rsidP="00A7291B">
      <w:pPr>
        <w:pStyle w:val="NormalBlock"/>
      </w:pPr>
      <w:r>
        <w:t>E se non lo Cantico dei Cantici, lo scoprirò. È per questo che sono qui. È per questo che vengo pagato. Vedi, Levitico opinioni che tieni in privato, Levitico insegnerai in privato. Ed è così che inizia Lamentazioni divisione.</w:t>
      </w:r>
    </w:p>
    <w:bookmarkEnd w:id="0"/>
    <w:p w14:paraId="5C097F03" w14:textId="5E23FA64" w:rsidR="00A7291B" w:rsidRDefault="0025169D" w:rsidP="00A7291B">
      <w:pPr>
        <w:pStyle w:val="NormalBlock"/>
      </w:pPr>
      <w:r>
        <w:t>E così l'insegnamento falso si insinua nella chiesa. L'insegnamento falso non si insinua mai nella chiesa dal pulpito. Si insinua nella chiesa dai banchi, dagli incontri in casa. E non sto parlando solo di qui. Sono stato abbastanza a lungo in giro per averlo visto accadere.</w:t>
      </w:r>
    </w:p>
    <w:bookmarkEnd w:id="0"/>
    <w:p w14:paraId="5C097F03" w14:textId="5E23FA64" w:rsidR="00A7291B" w:rsidRDefault="0025169D" w:rsidP="00A7291B">
      <w:pPr>
        <w:pStyle w:val="NormalBlock"/>
      </w:pPr>
      <w:r>
        <w:t>Quindi, Daniele un lato, non fare nulla potrebbe causare danni a lungo termine. Dall'altro lato, interrompere il ministero di questa persona potrebbe causare una divisione nella chiesa con Levitico persone che prendono posizione. I nostri anziani si sono trovati di fronte a una situazione piuttosto difficile, senza via d'uscita. E a loro merito, non solo hanno preso una decisione, ma l'hanno presa secondo Lamentazioni parola di Dio. L'hanno fatto seguendo il libro.</w:t>
      </w:r>
    </w:p>
    <w:bookmarkEnd w:id="0"/>
    <w:p w14:paraId="5C097F03" w14:textId="5E23FA64" w:rsidR="00A7291B" w:rsidRDefault="0025169D" w:rsidP="00A7291B">
      <w:pPr>
        <w:pStyle w:val="NormalBlock"/>
      </w:pPr>
      <w:r>
        <w:t>Potresti non averlo notato, ma hanno preso Lamentazioni loro decisione esattamente secondo il Nuovo Testamento. Prima di tutto, si sono riuniti per considerare Lamentazioni questione con discussione e preghiera. Proprio come gli apostoli e gli anziani si riunirono, sai, in Atti capitolo 15, c'era una disputa ad Antiochia riguardo ai Gentili e a tutte quelle cose. E c'erano, sai, problemi nella chiesa. Qual è stata Lamentazioni prima cosa che hanno fatto?</w:t>
      </w:r>
    </w:p>
    <w:bookmarkEnd w:id="0"/>
    <w:p w14:paraId="5C097F03" w14:textId="5E23FA64" w:rsidR="00A7291B" w:rsidRDefault="0025169D" w:rsidP="00A7291B">
      <w:pPr>
        <w:pStyle w:val="NormalBlock"/>
      </w:pPr>
      <w:r>
        <w:t>Gli apostoli e gli anziani si riunirono per discutere Lamentazioni questione e pregare a riguardo. Questo è ciò che fecero i nostri anziani. In secondo luogo, verificarono i fatti. In 1 Timoteo capitolo 5 versetto 19, Paolo dice di non ricevere un'accusa contro un anziano o un insegnante senza testimoni. Perché è una cosa molto seria accusare un anziano o un ministro di cattiva condotta o di falso insegnamento.</w:t>
      </w:r>
    </w:p>
    <w:bookmarkEnd w:id="0"/>
    <w:p w14:paraId="5C097F03" w14:textId="5E23FA64" w:rsidR="00A7291B" w:rsidRDefault="0025169D" w:rsidP="00A7291B">
      <w:pPr>
        <w:pStyle w:val="NormalBlock"/>
      </w:pPr>
      <w:r>
        <w:t>Puoi distruggere Lamentazioni sua vita. Gli anziani non si basavano su voci. Non si basavano su pettegolezzi. Andarono direttamente alla fonte. Incontrarono Vince e Chrissy.</w:t>
      </w:r>
    </w:p>
    <w:bookmarkEnd w:id="0"/>
    <w:p w14:paraId="5C097F03" w14:textId="5E23FA64" w:rsidR="00A7291B" w:rsidRDefault="0025169D" w:rsidP="00A7291B">
      <w:pPr>
        <w:pStyle w:val="NormalBlock"/>
      </w:pPr>
      <w:r>
        <w:t>E chiesero loro, sapete, Dicci, non è così. Spiegaci cosa sta succedendo. E incontrarono Vince in privato, non una volta, ma in diverse occasioni. E più volte singoli anziani parlarono con Vince al telefono, così Daniele poter determinare esattamente cosa veniva insegnato, esattamente cosa veniva detto, e separare il pettegolezzo dal fatto. E gli unici fatti su cui operarono furono i fatti che provenivano Daniele ciò che Vince offriva agli anziani.</w:t>
      </w:r>
    </w:p>
    <w:bookmarkEnd w:id="0"/>
    <w:p w14:paraId="5C097F03" w14:textId="5E23FA64" w:rsidR="00A7291B" w:rsidRDefault="0025169D" w:rsidP="00A7291B">
      <w:pPr>
        <w:pStyle w:val="NormalBlock"/>
      </w:pPr>
      <w:r>
        <w:t>Terzo, basarono Lamentazioni loro decisione finale sulla Bibbia. Cosa faremo? Bene, Lamentazioni Bibbia dice in Romani capitolo 16 versetto 17, Ora vi esorto, fratelli, a guardare coloro che causano divisioni e ostacoli, contrari all'insegnamento che avete imparato, e a evitarli. Se qualcuno non insegna Lamentazioni dottrina della chiesa, vi allontanate Daniele quella persona. Ora, Lamentazioni prima cosa che dovevano decidere era: era l'insegnamento?</w:t>
      </w:r>
    </w:p>
    <w:bookmarkEnd w:id="0"/>
    <w:p w14:paraId="5C097F03" w14:textId="5E23FA64" w:rsidR="00A7291B" w:rsidRDefault="0025169D" w:rsidP="00A7291B">
      <w:pPr>
        <w:pStyle w:val="NormalBlock"/>
      </w:pPr>
      <w:r>
        <w:t>La dottrina era biblica? E gli anziani decisero di no, non lo era. Una volta presa quella decisione, l'altra decisione su cosa fare si basò semplicemente su Romani 16, versetto 17. La quarta cosa che fecero fu che agirono con amore. Così importante.</w:t>
      </w:r>
    </w:p>
    <w:bookmarkEnd w:id="0"/>
    <w:p w14:paraId="5C097F03" w14:textId="5E23FA64" w:rsidR="00A7291B" w:rsidRDefault="0025169D" w:rsidP="00A7291B">
      <w:pPr>
        <w:pStyle w:val="NormalBlock"/>
      </w:pPr>
      <w:r>
        <w:t>Paolo dice in 2 Corinzi 2 e in Galati 6:1 che dobbiamo trattare con amore coloro che sono colti in un fallo. Ora gli anziani concordarono, una volta giunti a una conclusione su cosa dovevano fare, di pagare a Vince e Chrissy un ulteriore stipendio di 2 mesi oltre a quello di 1 mese che, come sapete, tutti noi che siamo nello staff abbiamo un contratto, e il contratto prevede 1 mese di indennità di licenziamento. Ma gli anziani scelsero di pagare 3 mesi di indennità di licenziamento. Perché si resero conto che per trasferirsi, per ricominciare Daniele capo, ci sarebbe voluto tempo. E non volevano che questa giovane coppia soffrisse difficoltà finanziarie, quindi pagarono loro 3 mesi.</w:t>
      </w:r>
    </w:p>
    <w:bookmarkEnd w:id="0"/>
    <w:p w14:paraId="5C097F03" w14:textId="5E23FA64" w:rsidR="00A7291B" w:rsidRDefault="0025169D" w:rsidP="00A7291B">
      <w:pPr>
        <w:pStyle w:val="NormalBlock"/>
      </w:pPr>
      <w:r>
        <w:t>Voglio chiederti una cosa. Nel tuo lavoro, quale dei tuoi datori di lavoro ti farebbe mai una cosa del genere? Non stiamo parlando di un licenziamento per mancanza di lavoro. Stiamo parlando di non fare il lavoro per cui sei stato assunto e ricevere comunque 3 mesi di indennità di fine rapporto. Questo è agire nell'amore.</w:t>
      </w:r>
    </w:p>
    <w:bookmarkEnd w:id="0"/>
    <w:p w14:paraId="5C097F03" w14:textId="5E23FA64" w:rsidR="00A7291B" w:rsidRDefault="0025169D" w:rsidP="00A7291B">
      <w:pPr>
        <w:pStyle w:val="NormalBlock"/>
      </w:pPr>
      <w:r>
        <w:t>Gli permisero anche di dimettersi invece di licenziarlo, così avrebbe avuto una migliore possibilità di trovare un impiego futuro. Ora, alcuni potrebbero non essere d'accordo con questo, ma ritennero importante concedere a questo giovane un'opportunità di riflessione, e non distruggere completamente Lamentazioni sua possibilità di un ministero futuro. E furono anche onesti con lui. Fin dal primo giorno, furono onesti con questo giovane. E gli dissero che se qualcuno avesse chiesto referenze, avrebbero fornito una referenza, sia buona che cattiva.</w:t>
      </w:r>
    </w:p>
    <w:bookmarkEnd w:id="0"/>
    <w:p w14:paraId="5C097F03" w14:textId="5E23FA64" w:rsidR="00A7291B" w:rsidRDefault="0025169D" w:rsidP="00A7291B">
      <w:pPr>
        <w:pStyle w:val="NormalBlock"/>
      </w:pPr>
      <w:r>
        <w:t>Non solo il male, ma il bene e il male. Che lui sia un insegnante dinamico e meraviglioso, ha avuto un impatto tremendo sul nostro gruppo giovanile, grandi idee, sai, semplicemente un grande potenziale, ma non era saldo in queste dottrine particolari, il bene e il male, e lascia che l'altra chiesa decida ciò che vuole decidere. Voglio dire, Osea visto chiese, ragazzo, quando un ministro se Neemia va, faranno di tutto per distruggere Lamentazioni carriera di quella persona. Manderanno volantini, sai. Non è stato così qui.</w:t>
      </w:r>
    </w:p>
    <w:bookmarkEnd w:id="0"/>
    <w:p w14:paraId="5C097F03" w14:textId="5E23FA64" w:rsidR="00A7291B" w:rsidRDefault="0025169D" w:rsidP="00A7291B">
      <w:pPr>
        <w:pStyle w:val="NormalBlock"/>
      </w:pPr>
      <w:r>
        <w:t>E infine, gli anziani informarono Lamentazioni chiesa. Di nuovo, in Atti capitolo 15, i leader della chiesa tenevano sempre Lamentazioni congregazione pienamente informata delle loro decisioni e delle loro ragioni. Scrissero una lettera ad Antiochia e dissero: Ecco Lamentazioni nostra decisione, ecco perché abbiamo deciso questo. E i nostri anziani fecero lo stesso. Informarono Lamentazioni chiesa attraverso il bollettino, Permettetemi di predicare questo sermone.</w:t>
      </w:r>
    </w:p>
    <w:bookmarkEnd w:id="0"/>
    <w:p w14:paraId="5C097F03" w14:textId="5E23FA64" w:rsidR="00A7291B" w:rsidRDefault="0025169D" w:rsidP="00A7291B">
      <w:pPr>
        <w:pStyle w:val="NormalBlock"/>
      </w:pPr>
      <w:r>
        <w:t>Gli anziani sono stati aperti e onesti fin dal primo giorno con Vince, facendogli sapere esattamente cosa si aspettavano Daniele lui, per quanto riguardava Lamentazioni sua condotta e il suo insegnamento. E sono stati aperti e onesti con Lamentazioni congregazione riguardo al motivo e al modo in cui hanno agito. Ora, in Atti capitolo 20, Paolo dice agli anziani che il loro compito principale è vegliare sulle anime della congregazione, al primo posto. E al secondo posto, proteggere Lamentazioni dottrina di Cristo. I nostri anziani hanno dovuto prendere una decisione molto difficile, e l'hanno presa esattamente come avrebbero dovuto fare gli anziani del Nuovo Testamento.</w:t>
      </w:r>
    </w:p>
    <w:bookmarkEnd w:id="0"/>
    <w:p w14:paraId="5C097F03" w14:textId="5E23FA64" w:rsidR="00A7291B" w:rsidRDefault="0025169D" w:rsidP="00A7291B">
      <w:pPr>
        <w:pStyle w:val="NormalBlock"/>
      </w:pPr>
      <w:r>
        <w:t>Sapete, quando direte Levitico vostre preghiere stasera, Cantico dei Cantici che molti di voi pregheranno per Vince e Chrissy, e dovreste farlo. Stanno attraversando un momento difficile. Hanno bisogno delle preghiere dei fratelli per aiutarli a superare questo e andare avanti con Levitico loro vite. Ma voglio dirvi una cosa, spero che ringraziate Dio di avere anziani che si prendono cura delle vostre anime e che non hanno paura di prendere decisioni difficili. Hanno dimostrato di essere degni di servire come nostri capi con il loro comportamento in questa vicenda.</w:t>
      </w:r>
    </w:p>
    <w:bookmarkEnd w:id="0"/>
    <w:p w14:paraId="5C097F03" w14:textId="5E23FA64" w:rsidR="00A7291B" w:rsidRDefault="0025169D" w:rsidP="00A7291B">
      <w:pPr>
        <w:pStyle w:val="NormalBlock"/>
      </w:pPr>
      <w:r>
        <w:t>Hanno guadagnato Levitico loro strisce proprio qui, gente. La seconda decisione difficile è questa: Daniele che parte stai personalmente? Sai, Lamentazioni partenza di Vince colpisce tutti qui. Tutti. La classe giovanile ha perso un giovane dinamico e comprensivo che ha avuto un grande impatto su di loro.</w:t>
      </w:r>
    </w:p>
    <w:bookmarkEnd w:id="0"/>
    <w:p w14:paraId="5C097F03" w14:textId="5E23FA64" w:rsidR="00A7291B" w:rsidRDefault="0025169D" w:rsidP="00A7291B">
      <w:pPr>
        <w:pStyle w:val="NormalBlock"/>
      </w:pPr>
      <w:r>
        <w:t>E molti genitori avevano grandi speranze per ciò che Vince poteva fare per i giovani qui. E Vince e Chrissy hanno fatto amicizia mentre erano qui, che ora sono feriti perché se Neemia sono andati e hanno versato molte lacrime. Per non parlare del fatto, forse un po' egoistico, ma vi prego di indulgere, che ora abbiamo una congregazione di 400 membri con un solo ministro a tempo pieno, mentre molte congregazioni della nostra dimensione hanno 2-3-4 ministri a tempo pieno. Stiamo facendo questo con un solo uomo. Quindi riguarda tutti.</w:t>
      </w:r>
    </w:p>
    <w:bookmarkEnd w:id="0"/>
    <w:p w14:paraId="5C097F03" w14:textId="5E23FA64" w:rsidR="00A7291B" w:rsidRDefault="0025169D" w:rsidP="00A7291B">
      <w:pPr>
        <w:pStyle w:val="NormalBlock"/>
      </w:pPr>
      <w:r>
        <w:t>Ogni persona deve prendere Lamentazioni difficile decisione su dove si colloca in questa situazione. Sai, gli eventi ci scoraggeranno? O, peggio ancora, ci faranno ribellare contro i nostri leader perché siamo feriti o arrabbiati o non siamo d'accordo? Puniremo Lamentazioni chiesa abbandonandola o usando questo come scusa per diventare infedeli? Sai, alcune persone cercano solo una scusa per tirarsi indietro.</w:t>
      </w:r>
    </w:p>
    <w:bookmarkEnd w:id="0"/>
    <w:p w14:paraId="5C097F03" w14:textId="5E23FA64" w:rsidR="00A7291B" w:rsidRDefault="0025169D" w:rsidP="00A7291B">
      <w:pPr>
        <w:pStyle w:val="NormalBlock"/>
      </w:pPr>
      <w:r>
        <w:t>Voglio dire, dammi solo una scusa per tirarmi indietro, perché comunque non voglio essere qui. O sosteniamo gli anziani nelle loro decisioni difficili? Voglio che ricordiate una cosa, loro non hanno causato questo. C'è una cosa riguardo alla Chiesa di Cristo Choctaw, che anche io sapevo quando sono venuto qui per Lamentazioni prima volta 4 anni fa. Sapevo esattamente dove questa chiesa si posizionava su tutte queste questioni.</w:t>
      </w:r>
    </w:p>
    <w:bookmarkEnd w:id="0"/>
    <w:p w14:paraId="5C097F03" w14:textId="5E23FA64" w:rsidR="00A7291B" w:rsidRDefault="0025169D" w:rsidP="00A7291B">
      <w:pPr>
        <w:pStyle w:val="NormalBlock"/>
      </w:pPr>
      <w:r>
        <w:t>Fratelli e sorelle, questa è l'America Choctaw proprio qui. Capite cosa intendo? Questa è Lamentazioni Chiesa di Cristo Choctaw. Sapevo esattamente, entrando, qual era Lamentazioni nostra posizione su queste questioni, e lo sapeva anche Vince. Gli anziani non hanno causato questo.</w:t>
      </w:r>
    </w:p>
    <w:bookmarkEnd w:id="0"/>
    <w:p w14:paraId="5C097F03" w14:textId="5E23FA64" w:rsidR="00A7291B" w:rsidRDefault="0025169D" w:rsidP="00A7291B">
      <w:pPr>
        <w:pStyle w:val="NormalBlock"/>
      </w:pPr>
      <w:r>
        <w:t>Hanno reagito a questo. Hanno reagito secondo Lamentazioni Bibbia. E posso dirvi subito che nessuno di loro è felice di questo. Vedete, ciò che divide Levitico chiese e separa i fratelli è che Levitico persone si rifiutano di seguire Lamentazioni parola di Dio. Seguono invece i loro sentimenti.</w:t>
      </w:r>
    </w:p>
    <w:bookmarkEnd w:id="0"/>
    <w:p w14:paraId="5C097F03" w14:textId="5E23FA64" w:rsidR="00A7291B" w:rsidRDefault="0025169D" w:rsidP="00A7291B">
      <w:pPr>
        <w:pStyle w:val="NormalBlock"/>
      </w:pPr>
      <w:r>
        <w:t>Questo è ciò che divide Levitico chiese. Possiamo amare una persona che è in errore, ma non dobbiamo seguire i suoi errori. Vai avanti e ama Vince e Chrissy. Amali, hanno bisogno del tuo amore. Ma per favore non seguire quell'insegnamento, è errato.</w:t>
      </w:r>
    </w:p>
    <w:bookmarkEnd w:id="0"/>
    <w:p w14:paraId="5C097F03" w14:textId="5E23FA64" w:rsidR="00A7291B" w:rsidRDefault="0025169D" w:rsidP="00A7291B">
      <w:pPr>
        <w:pStyle w:val="NormalBlock"/>
      </w:pPr>
      <w:r>
        <w:t>Voglio che ciascuno metta Daniele parte i propri sentimenti per un momento, e voglio che prendiate Lamentazioni difficile decisione di obbedire semplicemente alla parola di Dio, quando dice quanto segue. In Ebrei capitolo 13 versetto 17, dice: Obbedite ai vostri capi e sottomettetevi a loro, perché essi vegliano sulle vostre anime come coloro che devono rendere conto. E che lo facciano con gioia e non con tristezza, perché ciò sarebbe inutile per voi. A questo punto nelle nostre vite spirituali personali, dobbiamo decidere chi seguiremo e perché. Vi dico subito, per quanto mi riguarda e per Lamentazioni mia casa, seguiremo i capi che Dio ha posto sopra di noi secondo Lamentazioni sua parola e secondo Levitico preghiere della chiesa.</w:t>
      </w:r>
    </w:p>
    <w:bookmarkEnd w:id="0"/>
    <w:p w14:paraId="5C097F03" w14:textId="5E23FA64" w:rsidR="00A7291B" w:rsidRDefault="0025169D" w:rsidP="00A7291B">
      <w:pPr>
        <w:pStyle w:val="NormalBlock"/>
      </w:pPr>
      <w:r>
        <w:t>E non si torna indietro. Decisione finale. La decisione finale è questa, questa mattina, dobbiamo decidere di andare avanti. Sai, alcune persone mi hanno detto, Ragazzo, questo tipo di cosa farà male alla chiesa. Oh, il gruppo giovanile si disgregherà.</w:t>
      </w:r>
    </w:p>
    <w:bookmarkEnd w:id="0"/>
    <w:p w14:paraId="5C097F03" w14:textId="5E23FA64" w:rsidR="00A7291B" w:rsidRDefault="0025169D" w:rsidP="00A7291B">
      <w:pPr>
        <w:pStyle w:val="NormalBlock"/>
      </w:pPr>
      <w:r>
        <w:t>Le persone se Neemia andranno. Lascia che ti dica una cosa. Se questa è Lamentazioni decisione giusta basata sulla parola di Dio, non farà del male alla chiesa, aiuterà Lamentazioni chiesa. Immagina cosa sarebbe successo se gli anziani avessero permesso che questo continuasse. Ci sono passato.</w:t>
      </w:r>
    </w:p>
    <w:bookmarkEnd w:id="0"/>
    <w:p w14:paraId="5C097F03" w14:textId="5E23FA64" w:rsidR="00A7291B" w:rsidRDefault="0025169D" w:rsidP="00A7291B">
      <w:pPr>
        <w:pStyle w:val="NormalBlock"/>
      </w:pPr>
      <w:r>
        <w:t>Te lo dico. Ci sono stato. E non vuoi sapere cosa sarebbe successo. Gesù ci dice che se siamo fedeli nelle piccole cose, ci affiderà Levitico cose grandi. Matteo 25, versetto 21.</w:t>
      </w:r>
    </w:p>
    <w:bookmarkEnd w:id="0"/>
    <w:p w14:paraId="5C097F03" w14:textId="5E23FA64" w:rsidR="00A7291B" w:rsidRDefault="0025169D" w:rsidP="00A7291B">
      <w:pPr>
        <w:pStyle w:val="NormalBlock"/>
      </w:pPr>
      <w:r>
        <w:t>Sai, vogliamo crescere, vogliamo avere un grande impatto per Cristo nella nostra comunità e nel mondo. Lo vogliamo. Ti dico, il Signore sta vedendo se siamo in grado di farlo prima mettendo alla prova i nostri anziani e poi mettendo alla prova noi. È così semplice, non lo vedi? Se i nostri anziani non possono proteggere un piccolo gregge e custodire Lamentazioni dottrina di base, come potranno custodire un grande gregge e affrontare Levitico questioni complesse di una congregazione dinamica e in crescita?</w:t>
      </w:r>
    </w:p>
    <w:bookmarkEnd w:id="0"/>
    <w:p w14:paraId="5C097F03" w14:textId="5E23FA64" w:rsidR="00A7291B" w:rsidRDefault="0025169D" w:rsidP="00A7291B">
      <w:pPr>
        <w:pStyle w:val="NormalBlock"/>
      </w:pPr>
      <w:r>
        <w:t>Se non riescono a prendersi cura di questa piccola chiesa, come faranno a prendersi cura della grande e importante chiesa che vogliamo costruire qui? E se non riusciamo a sostenere i nostri leader in una questione abbastanza semplice e diretta, come li seguiremo quando ci chiederanno davvero di agire con fede? Come faremo? Possiamo restare qui a piangere e a dare Lamentazioni colpa, possiamo arrabbiarci, oppure possiamo decidere di andare avanti. Andare avanti e completare Lamentazioni ristrutturazione a cui ci siamo impegnati.</w:t>
      </w:r>
    </w:p>
    <w:bookmarkEnd w:id="0"/>
    <w:p w14:paraId="5C097F03" w14:textId="5E23FA64" w:rsidR="00A7291B" w:rsidRDefault="0025169D" w:rsidP="00A7291B">
      <w:pPr>
        <w:pStyle w:val="NormalBlock"/>
      </w:pPr>
      <w:r>
        <w:t>Andiamo avanti e troviamo modi per servire i nostri giovani con Levitico risorse che abbiamo. Sarà lo stesso? Sai, Bobby Chilton è uno dei nostri anziani? È Vince Miller? Penso che sia più alto.</w:t>
      </w:r>
    </w:p>
    <w:bookmarkEnd w:id="0"/>
    <w:p w14:paraId="5C097F03" w14:textId="5E23FA64" w:rsidR="00A7291B" w:rsidRDefault="0025169D" w:rsidP="00A7291B">
      <w:pPr>
        <w:pStyle w:val="NormalBlock"/>
      </w:pPr>
      <w:r>
        <w:t>Scherzavo. No! Non possiamo. Sai, Vince era un tipo eccezionale. Ma faremo del nostro meglio con quello che abbiamo.</w:t>
      </w:r>
    </w:p>
    <w:bookmarkEnd w:id="0"/>
    <w:p w14:paraId="5C097F03" w14:textId="5E23FA64" w:rsidR="00A7291B" w:rsidRDefault="0025169D" w:rsidP="00A7291B">
      <w:pPr>
        <w:pStyle w:val="NormalBlock"/>
      </w:pPr>
      <w:r>
        <w:t>E dobbiamo andare avanti e cercare un ministro che sia saldo nella parola. Abbiamo commesso un errore. Ho commesso un errore. Sono il primo, ve lo dico subito, sono stato il primo a commettere l'errore. Ho dato per scontato.</w:t>
      </w:r>
    </w:p>
    <w:bookmarkEnd w:id="0"/>
    <w:p w14:paraId="5C097F03" w14:textId="5E23FA64" w:rsidR="00A7291B" w:rsidRDefault="0025169D" w:rsidP="00A7291B">
      <w:pPr>
        <w:pStyle w:val="NormalBlock"/>
      </w:pPr>
      <w:r>
        <w:t>Ho supposto. Ho supposto che con quel background non ci fosse modo che una persona potesse sostenere queste idee. Ma Osea supposto male. E anche gli anziani hanno supposto. Ma sono qui per dirvi ora, che non commetterò mai più quell'errore.</w:t>
      </w:r>
    </w:p>
    <w:bookmarkEnd w:id="0"/>
    <w:p w14:paraId="5C097F03" w14:textId="5E23FA64" w:rsidR="00A7291B" w:rsidRDefault="0025169D" w:rsidP="00A7291B">
      <w:pPr>
        <w:pStyle w:val="NormalBlock"/>
      </w:pPr>
      <w:r>
        <w:t>Non commetterò mai più quell'errore. Non darò mai più nulla per scontato. Puoi esserne sicuro. Quindi andremo avanti e cercheremo un ministro che sia saldo nella parola e che serva questa congregazione al posto di Vince. E ami questa congregazione.</w:t>
      </w:r>
    </w:p>
    <w:bookmarkEnd w:id="0"/>
    <w:p w14:paraId="5C097F03" w14:textId="5E23FA64" w:rsidR="00A7291B" w:rsidRDefault="0025169D" w:rsidP="00A7291B">
      <w:pPr>
        <w:pStyle w:val="NormalBlock"/>
      </w:pPr>
      <w:r>
        <w:t>E amate il Signore e amate Lamentazioni parola. E insegnate a questi giovani come essere saldi nella parola. E insegnate loro come insegnare ad altri giovani Lamentazioni Parola di Dio con precisione. Ora, c'è tanto lavoro Daniele fare, e tante persone che hanno bisogno di ascoltare il vangelo. Tante persone che hanno bisogno di essere visitate e curate.</w:t>
      </w:r>
    </w:p>
    <w:bookmarkEnd w:id="0"/>
    <w:p w14:paraId="5C097F03" w14:textId="5E23FA64" w:rsidR="00A7291B" w:rsidRDefault="0025169D" w:rsidP="00A7291B">
      <w:pPr>
        <w:pStyle w:val="NormalBlock"/>
      </w:pPr>
      <w:r>
        <w:t>Così tante persone hanno bisogno di incoraggiamento e sostegno. Non possiamo soffermarci qui a rimuginare su questo incidente. Dobbiamo andare avanti. E vi dico, non rimanete indietro. I nostri leader stanno andando avanti e dobbiamo decidere di andare avanti con loro.</w:t>
      </w:r>
    </w:p>
    <w:bookmarkEnd w:id="0"/>
    <w:p w14:paraId="5C097F03" w14:textId="5E23FA64" w:rsidR="00A7291B" w:rsidRDefault="0025169D" w:rsidP="00A7291B">
      <w:pPr>
        <w:pStyle w:val="NormalBlock"/>
      </w:pPr>
      <w:r>
        <w:t>Ora, potreste essere venuti qui con molti sentimenti diversi e molte esigenze diverse questa mattina. Forse una delle vostre esigenze era prendere una decisione difficile, una decisione difficile per diventare cristiani pentendovi dei vostri peccati e confessando Cristo, essendo battezzati. Decisione difficile per essere restaurati Daniele uno stile di vita infedele o semplice. Decisione difficile per chiedere alla chiesa di pregare per voi e per Levitico vostre lotte personali. La decisione difficile di identificarsi pubblicamente con questa congregazione, senza sapere dove stiamo andando e senza sapere cosa sta succedendo.</w:t>
      </w:r>
    </w:p>
    <w:bookmarkEnd w:id="0"/>
    <w:p w14:paraId="5C097F03" w14:textId="5E23FA64" w:rsidR="00A7291B" w:rsidRDefault="0025169D" w:rsidP="00A7291B">
      <w:pPr>
        <w:pStyle w:val="NormalBlock"/>
      </w:pPr>
      <w:r>
        <w:t>La sua parola e vedere se non stiamo seguendo Lamentazioni sua parola. E poi ti chiediamo di prendere quella decisione ora, qualunque essa sia, mentre ti avvicini mentre stiamo in piedi e cantiamo il nostro canto di incoraggiamento.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