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Der Aussterbemotor der Evolution</w:t>
      </w:r>
    </w:p>
    <w:p w14:paraId="30A144DD" w14:textId="3D11DC34" w:rsidR="00D83136" w:rsidRPr="00D83136" w:rsidRDefault="00D83136" w:rsidP="006C2818">
      <w:pPr>
        <w:pStyle w:val="NewSubtitle"/>
      </w:pPr>
      <w:r w:rsidRPr="00D83136">
        <w:t>Teil 1 – DNA</w:t>
      </w:r>
    </w:p>
    <w:bookmarkEnd w:id="0"/>
    <w:p w14:paraId="5C097F03" w14:textId="5E23FA64" w:rsidR="00A7291B" w:rsidRDefault="0025169D" w:rsidP="00A7291B">
      <w:pPr>
        <w:pStyle w:val="NormalBlock"/>
      </w:pPr>
      <w:r>
        <w:t>Willkommen zurück zu einer weiteren Einheit von Literal 1 Mose, in der wir danach streben, uns fest an die Schrift zu halten und Theorien nur locker zu halten, denn wie wir wissen, sind Theorien wandelbar. Sie ändern sich ständig, während sich Gottes Wort niemals ändert.</w:t>
      </w:r>
    </w:p>
    <w:bookmarkEnd w:id="0"/>
    <w:p w14:paraId="5C097F03" w14:textId="5E23FA64" w:rsidR="00A7291B" w:rsidRDefault="0025169D" w:rsidP="00A7291B">
      <w:pPr>
        <w:pStyle w:val="NormalBlock"/>
      </w:pPr>
      <w:r>
        <w:t>Gehen wir also etwas näher auf einige der technischeren Aspekte eines Arguments aus der DNA ein. Nun, wir werden heute nicht allzu tief in die DNA einsteigen. Dies wird eine mehrteilige Reihe mit mehreren Sitzungen sein. Wir werden also im weiteren Verlauf etwas tiefer gehen. DNA ist ein äußerst faszinierendes Thema. Sie ist ein Code. Sie ist eine Sprache, wenn man so will. Und ich möchte diesen Code, diese Sprache, mit etwas vergleichen, das im Rahmen eines Gedankenexperiments vielleicht etwas zugänglicher ist, nämlich damit, wie man ein Flugzeug baut. Es handelt sich um eine Reihe von Anweisungen – Anweisungen dazu, wie man mich baut, wie man dich baut, wie man uns als Menschen erhält – und ich möchte dies damit vergleichen, wie man ein Flugzeug baut.</w:t>
      </w:r>
    </w:p>
    <w:bookmarkEnd w:id="0"/>
    <w:p w14:paraId="5C097F03" w14:textId="5E23FA64" w:rsidR="00A7291B" w:rsidRDefault="0025169D" w:rsidP="00A7291B">
      <w:pPr>
        <w:pStyle w:val="NormalBlock"/>
      </w:pPr>
      <w:r>
        <w:t>Ich möchte also, dass ihr euch Folgendes vor Augen führt: Wie baut man ein Flugzeug? Welche Art von Handbüchern würden wir verwenden? Welche Art von Prozessen müssten wir haben, um dieses Flugzeug zu bauen, welche Art von Werkzeugen? Und nicht irgendein Flugzeug. So elegant und schlicht der Flugzeugtyp der Gebrüder Wright auch ist, das ist nicht das Flugzeug, an das ich denke. Stellt euch heute einen Jumbojet vom Typ 747 vor. Eines der größten und schnellsten Verkehrsflugzeuge, die je gebaut wurden. Das ist die Art von Flugzeug, über die ihr heute nachdenken sollt.</w:t>
      </w:r>
    </w:p>
    <w:bookmarkEnd w:id="0"/>
    <w:p w14:paraId="5C097F03" w14:textId="5E23FA64" w:rsidR="00A7291B" w:rsidRDefault="0025169D" w:rsidP="00A7291B">
      <w:pPr>
        <w:pStyle w:val="NormalBlock"/>
      </w:pPr>
      <w:r>
        <w:t>Bevor wir zu dieser Übung übergehen, wollen wir, wie immer, zur Schrift gehen. Beginnen wir mit etwas aus Gottes Wort. In Psalm 139:14 sagt David:</w:t>
      </w:r>
    </w:p>
    <w:bookmarkEnd w:id="0"/>
    <w:p w14:paraId="7E1F9BC8" w14:textId="7BE2687A" w:rsidR="00A7291B" w:rsidRPr="007C2DD5" w:rsidRDefault="0025169D" w:rsidP="007C2DD5">
      <w:pPr>
        <w:pStyle w:val="Quote"/>
      </w:pPr>
      <w:r>
        <w:t>Ich danke dir dafür, dass ich erstaunlich und wunderbar gemacht bin;wunderbar sind deine Werke,und meine Seele erkennt das wohl!</w:t>
      </w:r>
    </w:p>
    <w:bookmarkEnd w:id="0"/>
    <w:p w14:paraId="44687C10" w14:textId="5FB066C6" w:rsidR="009C22C1" w:rsidRDefault="009C22C1" w:rsidP="00C35B22">
      <w:pPr>
        <w:pStyle w:val="BibleVerseCite"/>
      </w:pPr>
      <w:r w:rsidRPr="007C2DD5">
        <w:t>- Psalmen 139:14</w:t>
      </w:r>
    </w:p>
    <w:bookmarkEnd w:id="0"/>
    <w:p w14:paraId="255668C9" w14:textId="77777777" w:rsidR="00A7291B" w:rsidRDefault="0025169D" w:rsidP="00A7291B">
      <w:pPr>
        <w:pStyle w:val="PadTop24"/>
      </w:pPr>
      <w:r>
        <w:t>Wir werden im weiteren Verlauf dieser Reihe noch einige Male darauf zurückkommen. Ich stelle mir nicht vor, dass David draußen auf der Weide saß, sich um die Schafe kümmerte und dabei irgendwelche Genetik- oder Biologielehrbücher auf dem Schoß hatte. Ich glaube nicht, dass er die Tiefe dessen kannte, wie Menschen gemacht sind und wie die DNA funktioniert oder irgendetwas dergleichen, wie wir es heute tun, und doch wusste er genug, um den menschlichen Körper anzusehen und zu erkennen, dass etwas Wunderbares an ihm ist; und nicht nur ist etwas Wunderbares und Ehrfurchtgebietendes an ihm, sondern die Anerkennung dafür gebührt vollständig dem Schöpfer.</w:t>
      </w:r>
    </w:p>
    <w:bookmarkEnd w:id="0"/>
    <w:p w14:paraId="5C097F03" w14:textId="5E23FA64" w:rsidR="00A7291B" w:rsidRDefault="0025169D" w:rsidP="00A7291B">
      <w:pPr>
        <w:pStyle w:val="NormalBlock"/>
      </w:pPr>
      <w:r>
        <w:t>Sofort sagt er: "Ich will Dir danken." – "Dir" großgeschrieben. Er spricht zu Gott. Ich will Dir dafür danken, wie ich gemacht bin. Springen wir nun Jahrhunderte später, Tausende von Jahren später, zu uns heute. Wir haben so viel mehr Wissen als David darüber, wie der menschliche Körper funktioniert, über all die Systeme, die zusammenwirken, über die Zelle, die wir in dieser Reihe betrachten werden, und darüber, wie die DNA funktioniert. Es ist interessant, denn je weiter und je tiefer wir gehen, desto mehr lernen wir, und desto mehr klappt uns einfach der Unterkiefer herunter.</w:t>
      </w:r>
    </w:p>
    <w:bookmarkEnd w:id="0"/>
    <w:p w14:paraId="5C097F03" w14:textId="5E23FA64" w:rsidR="00A7291B" w:rsidRDefault="0025169D" w:rsidP="00A7291B">
      <w:pPr>
        <w:pStyle w:val="NormalBlock"/>
      </w:pPr>
      <w:r>
        <w:t>Wir denken, wir wüssten, wie die Biologie funktioniert, und die Zielpfosten stehen genau hier, aber jedes Mal, wenn wir mehr lernen, rücken die Zielpfosten immer weiter weg, und das ist einfach absolut überwältigend. Wenn David das Wissen gehabt hätte, das wir heute haben, weiß ich nicht, ob er auch nur ein einziges Wort in diesem Vers ändern würde.</w:t>
      </w:r>
    </w:p>
    <w:bookmarkEnd w:id="0"/>
    <w:p w14:paraId="5C097F03" w14:textId="5E23FA64" w:rsidR="00A7291B" w:rsidRDefault="0025169D" w:rsidP="00A7291B">
      <w:pPr>
        <w:pStyle w:val="NormalBlock"/>
      </w:pPr>
      <w:r>
        <w:t>Wir sind wunderbar – in manchen Übersetzungen: furchtbar – und ehrfurchtgebietend geschaffen, wunderbar geschaffen.</w:t>
      </w:r>
    </w:p>
    <w:p w14:paraId="6ABE7781" w14:textId="77777777" w:rsidR="00227BF5" w:rsidRDefault="00227BF5" w:rsidP="00227BF5">
      <w:pPr>
        <w:pStyle w:val="Heading2"/>
      </w:pPr>
      <w:r>
        <w:t>Wie man ein Flugzeug baut</w:t>
      </w:r>
    </w:p>
    <w:bookmarkEnd w:id="0"/>
    <w:bookmarkEnd w:id="0"/>
    <w:p w14:paraId="5C097F03" w14:textId="5E23FA64" w:rsidR="00A7291B" w:rsidRDefault="0025169D" w:rsidP="00A7291B">
      <w:pPr>
        <w:pStyle w:val="NormalBlock"/>
      </w:pPr>
      <w:r>
        <w:t>Und wir beginnen hier mit unserer Denkübung. Behalten Sie also diesen Jumbojet, dieses Verkehrsflugzeug vom Typ 747, im Sinn, und was wir tun wollen, ist, eine Reihe von Handbüchern oder Anweisungen darüber zusammenzustellen, wie man dieses Flugzeug baut.</w:t>
      </w:r>
    </w:p>
    <w:bookmarkEnd w:id="0"/>
    <w:p w14:paraId="5C097F03" w14:textId="5E23FA64" w:rsidR="00A7291B" w:rsidRDefault="0025169D" w:rsidP="00A7291B">
      <w:pPr>
        <w:pStyle w:val="NormalBlock"/>
      </w:pPr>
      <w:r>
        <w:t>Denken Sie über all die verschiedenen Komponenten nach, die Sie möglicherweise benötigen. Nun, ich bin kein Experte für Luftfahrt oder dergleichen, obwohl meine beiden Kinder begeisterte Luftfahrtfans sind, was eine gute Sache ist. Wir können vielleicht mit dem Rahmen beginnen, richtig? Was werden Sie benötigen, um den Rahmen zu bauen? Vielleicht die elektrischen Arbeiten. Bevor Sie die Außenverkleidung anbringen, müssen alle elektrischen Arbeiten dort hineingebaut werden. Wir benötigen Handbücher für diese Dinge. Für die Hydraulik benötigen wir Handbücher, ebenso für alle Rohrleitungen. Denken Sie nun daran, dass dies kein Flugzeug vom Typ der Wright-Brüder ist. Dieses Flugzeug hat Toiletten und Wassersysteme und all das. Daher benötigen wir für all dies Handbücher.</w:t>
      </w:r>
    </w:p>
    <w:bookmarkEnd w:id="0"/>
    <w:p w14:paraId="5C097F03" w14:textId="5E23FA64" w:rsidR="00A7291B" w:rsidRDefault="0025169D" w:rsidP="00A7291B">
      <w:pPr>
        <w:pStyle w:val="NormalBlock"/>
      </w:pPr>
      <w:r>
        <w:t>Was haben wir im Cockpit? Wir haben Computersysteme, Anzeigen und Instrumente. Wir haben eine Menge davon, nicht wahr? Also brauchen wir dafür Handbücher.</w:t>
      </w:r>
    </w:p>
    <w:bookmarkEnd w:id="0"/>
    <w:p w14:paraId="5C097F03" w14:textId="5E23FA64" w:rsidR="00A7291B" w:rsidRDefault="0025169D" w:rsidP="00A7291B">
      <w:pPr>
        <w:pStyle w:val="NormalBlock"/>
      </w:pPr>
      <w:r>
        <w:t>Was werden wir sonst noch brauchen? Wie wäre es mit Flügeln? Wir können ohne Flügel nicht fliegen: die Verteilung dieser Flügel, die Anordnung dieser Flügel, das Gewicht der Flügel, die Anordnung der Treibstoffzellen, der Blasen, wenn Sie so wollen, innerhalb der Flügel, die Heckflügel. Von all diesen Dingen, die sich außen befinden, bis hin zu Dingen wie dem Fahrwerk. Man muss ein Fahrwerk haben, wenn man sein Flugzeug nicht beim ersten Start- oder Landeversuch zerstören will. Im Inneren gibt es Toiletten und Sitze; nicht nur die Sitze, sondern auch Polster auf den Sitzen. Aus welchem Material sollen diese Polster bestehen? Wie sollen Sie diese Sitze am Boden befestigen? Woraus soll der Boden bestehen? All diese Dinge fließen also in unsere Überlegungen ein.</w:t>
      </w:r>
    </w:p>
    <w:bookmarkEnd w:id="0"/>
    <w:p w14:paraId="5C097F03" w14:textId="5E23FA64" w:rsidR="00A7291B" w:rsidRDefault="0025169D" w:rsidP="00A7291B">
      <w:pPr>
        <w:pStyle w:val="NormalBlock"/>
      </w:pPr>
      <w:r>
        <w:t>Wir haben über die Tragflächen, das Fahrwerk und die Triebwerke gesprochen. Wie steht es mit dem Kabinendrucksystem? Das ist sehr wichtig. Wenn Sie an Höhe gewinnen, gelangen Sie in einen niedrigeren Druckbereich, daher müssen Sie einen höheren Innendruck haben.</w:t>
      </w:r>
    </w:p>
    <w:bookmarkEnd w:id="0"/>
    <w:p w14:paraId="5C097F03" w14:textId="5E23FA64" w:rsidR="00A7291B" w:rsidRDefault="0025169D" w:rsidP="00A7291B">
      <w:pPr>
        <w:pStyle w:val="NormalBlock"/>
      </w:pPr>
      <w:r>
        <w:t>Sie benötigen also Handbücher. Sie benötigen Anweisungen dafür. Allein anhand der kurzen Liste, die wir bisher zusammengestellt haben, denke ich, dass wir eine ziemlich beeindruckende Sammlung von Handbüchern und Anweisungen haben werden.</w:t>
      </w:r>
    </w:p>
    <w:bookmarkEnd w:id="0"/>
    <w:p w14:paraId="5C097F03" w14:textId="5E23FA64" w:rsidR="00A7291B" w:rsidRDefault="0025169D" w:rsidP="00A7291B">
      <w:pPr>
        <w:pStyle w:val="NormalBlock"/>
      </w:pPr>
      <w:r>
        <w:t>Habe ich etwas übersehen? Wir haben das Leitwerk, die Landeklappen und die Querruder. Wie steht es mit dem Gewichtsverhältnis? Das ist äußerst wichtig. Wenn man eine große, schwere Maschine vom Boden abheben lassen will, muss das Gewicht genau richtig verteilt sein. Seitenruderpedale – also noch ein weiterer Stapel Handbücher. Wenn wir dem Vergleich zwischen dem Anweisungssatz der DNA in unseren Zellen und diesen Handbüchern darüber, wie man ein Flugzeug baut, wirklich gerecht werden wollen, können wir hier nicht einfach aufhören.</w:t>
      </w:r>
    </w:p>
    <w:p w14:paraId="27FB83DB" w14:textId="77777777" w:rsidR="00227BF5" w:rsidRDefault="00227BF5" w:rsidP="00227BF5">
      <w:pPr>
        <w:pStyle w:val="Heading3"/>
      </w:pPr>
      <w:r>
        <w:t>Wie man ein Flugzeug von Grund auf baut</w:t>
      </w:r>
    </w:p>
    <w:bookmarkEnd w:id="0"/>
    <w:bookmarkEnd w:id="0"/>
    <w:p w14:paraId="5C097F03" w14:textId="5E23FA64" w:rsidR="00A7291B" w:rsidRDefault="0025169D" w:rsidP="00A7291B">
      <w:pPr>
        <w:pStyle w:val="NormalBlock"/>
      </w:pPr>
      <w:r>
        <w:t>Wir müssen diese Analogie noch ein wenig weiterführen, und zwar müssen wir sie von Grund auf aufbauen. In unserem Denkprozess stellen wir uns wahrscheinlich vor, dass wir uns in einem Hangar befinden. All diese Teile liegen auf dem Boden verteilt. Wir haben Reifen, wir haben das Fahrwerk, wir haben das Computersystem, und wann immer wir diese benötigen, tragen wir sie einfach hinüber und bauen sie in das Flugzeug ein. So funktioniert die Zelle jedoch nicht genau. Wenn die Zelle ein Teil benötigt, muss sie es tatsächlich selbst herstellen.</w:t>
      </w:r>
    </w:p>
    <w:bookmarkEnd w:id="0"/>
    <w:p w14:paraId="5C097F03" w14:textId="5E23FA64" w:rsidR="00A7291B" w:rsidRDefault="0025169D" w:rsidP="00A7291B">
      <w:pPr>
        <w:pStyle w:val="NormalBlock"/>
      </w:pPr>
      <w:r>
        <w:t>Wir müssen das also noch etwas weiterführen. Wie steht es mit dem Metall? Woher werden wir das Metall bekommen, um das Flugzeug zu bauen? Das Aluminium, den Stahl. Das kommt aus Eisenerz und aus Bauxit in der Erde, nicht wahr? Wir brauchen Anleitungen dafür, wie man diese Rohstoffe abbaut, damit wir das Metall zu den Teilen verarbeiten können, damit wir sie am Flugzeug verwenden können.</w:t>
      </w:r>
    </w:p>
    <w:bookmarkEnd w:id="0"/>
    <w:p w14:paraId="5C097F03" w14:textId="5E23FA64" w:rsidR="00A7291B" w:rsidRDefault="0025169D" w:rsidP="00A7291B">
      <w:pPr>
        <w:pStyle w:val="NormalBlock"/>
      </w:pPr>
      <w:r>
        <w:t>Wir müssen herausfinden, woher wir den Gummi für die Reifen bekommen. Nun, das ist ein Nebenprodukt von Erdöl, also benötigen wir Handbücher darüber, wie man nach Erdöl sucht, danach bohrt und es fördert, wie man es durch Pipelines oder per Schiff oder Lastwagen transportiert und welche Lagerung erforderlich ist, um das Erdöl zu lagern und es dann einer Raffinerie zuzuführen, damit wir diese Nebenprodukte erhalten können.</w:t>
      </w:r>
    </w:p>
    <w:bookmarkEnd w:id="0"/>
    <w:p w14:paraId="5C097F03" w14:textId="5E23FA64" w:rsidR="00A7291B" w:rsidRDefault="0025169D" w:rsidP="00A7291B">
      <w:pPr>
        <w:pStyle w:val="NormalBlock"/>
      </w:pPr>
      <w:r>
        <w:t>Das sind bisher eine Menge Handbücher, aber wir sind noch nicht fertig. Was ist mit den Leiterplatten für die Computer? Nun, wir brauchen Silizium für die Chips. Woher bekommen wir das? Wir gewinnen es aus Sand und Gestein. Öl für Kunststoffe. Wir brauchen Handbücher über diesen Prozess, denn im Flugzeug gibt es eine Menge Kunststoffe, von den Fensterrollos bis zu den Klapptischen. Im ganzen Flugzeug finden Sie Kunststoffteile. Wir können nichts davon als selbstverständlich voraussetzen, denn Ihr Mobiltelefon tut das nicht.</w:t>
      </w:r>
    </w:p>
    <w:bookmarkEnd w:id="0"/>
    <w:p w14:paraId="5C097F03" w14:textId="5E23FA64" w:rsidR="00A7291B" w:rsidRDefault="0025169D" w:rsidP="00A7291B">
      <w:pPr>
        <w:pStyle w:val="NormalBlock"/>
      </w:pPr>
      <w:r>
        <w:t>Wenn eine Zelle etwas benötigt, muss sie es herstellen. Sie geht nicht zu partsareus.com oder amazon.com und sagt: "Ich muss eine Fahrwerksbaugruppe oder einige Reifen bestellen." So funktioniert es nicht. Die Zelle muss alles, was sie benötigt, vollständig von Grund auf selbst hervorbringen. Es gibt eine weitere Reihe von Handbüchern.</w:t>
      </w:r>
    </w:p>
    <w:bookmarkEnd w:id="0"/>
    <w:p w14:paraId="5C097F03" w14:textId="5E23FA64" w:rsidR="00A7291B" w:rsidRDefault="0025169D" w:rsidP="00A7291B">
      <w:pPr>
        <w:pStyle w:val="NormalBlock"/>
      </w:pPr>
      <w:r>
        <w:t>Was fehlt uns noch? Oh, was ist mit den Nieten, den Bolzen und den Muttern? Wir können diese Teile nicht einfach bestellen. Sie werden nicht einfach auf dem Hangarboden herumliegen. Wir müssen wissen, wie man diese herstellt.</w:t>
      </w:r>
    </w:p>
    <w:bookmarkEnd w:id="0"/>
    <w:p w14:paraId="5C097F03" w14:textId="5E23FA64" w:rsidR="00A7291B" w:rsidRDefault="0025169D" w:rsidP="00A7291B">
      <w:pPr>
        <w:pStyle w:val="NormalBlock"/>
      </w:pPr>
      <w:r>
        <w:t>Hier ist ein großes Beispiel. Der Flugzeugtreibstoff, richtig? Der Prozess der Umwandlung von Erdöl in Nebenprodukte erfordert eine Raffinerie. Wie viele Handbücher brauchen wir allein für diesen Prozess? Wahrscheinlich genug, um die Hälfte dieses Raumes zu füllen. Die Waagen und die Gewichte bauen. Wir müssen auch all das von Grund auf neu bauen, aber es gibt noch mehr. Also, wir werden wieder besser, richtig?</w:t>
      </w:r>
    </w:p>
    <w:p w14:paraId="27FB83DB" w14:textId="77777777" w:rsidR="00227BF5" w:rsidRDefault="00227BF5" w:rsidP="00227BF5">
      <w:pPr>
        <w:pStyle w:val="Heading3"/>
      </w:pPr>
      <w:r>
        <w:t>Wie man ein Flugzeug baut – Die Werkzeuge</w:t>
      </w:r>
    </w:p>
    <w:bookmarkEnd w:id="0"/>
    <w:bookmarkEnd w:id="0"/>
    <w:p w14:paraId="5C097F03" w14:textId="5E23FA64" w:rsidR="00A7291B" w:rsidRDefault="0025169D" w:rsidP="00A7291B">
      <w:pPr>
        <w:pStyle w:val="NormalBlock"/>
      </w:pPr>
      <w:r>
        <w:t>Wir kommen dem, was die Zelle tun muss, näher, indem wir hinausgehen und die Rohteile beschaffen. Aber die Werkzeuge, die wir verwenden – zum Beispiel die Nietgeräte, um die Nieten anzubringen, und die Schraubenschlüssel für die Muttern und Bolzen –, können wir nicht als selbstverständlich voraussetzen. Daher benötigen wir Anweisungen, wie man die Werkzeuge herstellt, um die Teile zusammenzubauen, für deren Herstellung wir nun die Rohmaterialien aus der Erde beschafft haben.</w:t>
      </w:r>
    </w:p>
    <w:bookmarkEnd w:id="0"/>
    <w:p w14:paraId="5C097F03" w14:textId="5E23FA64" w:rsidR="00A7291B" w:rsidRDefault="0025169D" w:rsidP="00A7291B">
      <w:pPr>
        <w:pStyle w:val="NormalBlock"/>
      </w:pPr>
      <w:r>
        <w:t>Wie man die Bohrgeräte, die Ölausrüstung, baut. Das können wir nicht als selbstverständlich voraussetzen. Dafür gibt es weitere Handbücher. Wie man die Raffinerien selbst baut, um alle Nebenprodukte zu gewinnen, die wir aus dem Öl benötigen.</w:t>
      </w:r>
    </w:p>
    <w:bookmarkEnd w:id="0"/>
    <w:p w14:paraId="5C097F03" w14:textId="5E23FA64" w:rsidR="00A7291B" w:rsidRDefault="0025169D" w:rsidP="00A7291B">
      <w:pPr>
        <w:pStyle w:val="NormalBlock"/>
      </w:pPr>
      <w:r>
        <w:t>So bekommen Sie eine Vorstellung davon. Hier sind sehr, sehr viele Anweisungen erforderlich, und genau das enthält die Zelle in Form von DNA: die Anweisungen dazu, wie die Bestandteile aufgebaut werden, wenn wir sie benötigen, zum richtigen Zeitpunkt, und wie sie dann an den richtigen Ort gebracht werden, an dem sie benötigt werden.</w:t>
      </w:r>
    </w:p>
    <w:p w14:paraId="27FB83DB" w14:textId="77777777" w:rsidR="00227BF5" w:rsidRDefault="00227BF5" w:rsidP="00227BF5">
      <w:pPr>
        <w:pStyle w:val="Heading3"/>
      </w:pPr>
      <w:r>
        <w:t>Wie man ein Flugzeug baut – Das gesamte Handbuch</w:t>
      </w:r>
    </w:p>
    <w:bookmarkEnd w:id="0"/>
    <w:bookmarkEnd w:id="0"/>
    <w:p w14:paraId="5C097F03" w14:textId="5E23FA64" w:rsidR="00A7291B" w:rsidRDefault="0025169D" w:rsidP="00A7291B">
      <w:pPr>
        <w:pStyle w:val="NormalBlock"/>
      </w:pPr>
      <w:r>
        <w:t>Ich glaube nicht, dass wir schon ganz fertig sind; wir müssen das noch ein wenig weiterführen. Wir haben also all diese Handbücher, und das sind eine Menge Handbücher. Stellen Sie sich allein ein Handbuch über den Bau einer Raffinerie und den gesamten Raffinerieprozess vor, richtig? Wir haben hier also Unmengen von Anweisungen. Lassen Sie mich die Frage stellen. Wir haben zu diesem Zeitpunkt unser 747-Flugzeug, richtig? Natürlich nicht. Wir haben überhaupt nichts. Wir haben Anweisungen. Wir haben kein Flugzeug, also was fehlt uns? Uns fehlt etwas.</w:t>
      </w:r>
    </w:p>
    <w:bookmarkEnd w:id="0"/>
    <w:p w14:paraId="5C097F03" w14:textId="5E23FA64" w:rsidR="00A7291B" w:rsidRDefault="0025169D" w:rsidP="00A7291B">
      <w:pPr>
        <w:pStyle w:val="NormalBlock"/>
      </w:pPr>
      <w:r>
        <w:t>Ah! Wir brauchen fachkundige Ingenieure, die die Sprache in den Handbüchern verstehen, um sie, wenn man so will, entschlüsseln zu können, damit sie den Installationsprozess planen können. Fachkundige Arbeiter – das ist noch etwas, was uns fehlt. Wir brauchen sie, damit sie diese Pläne nehmen und das Flugzeug Stück für Stück zusammenbauen. Und nicht nur das, sondern die einzelnen Dinge müssen in einer bestimmten Reihenfolge erledigt werden. Neben den Informationen und den Handbüchern sowie den fachkundigen Entschlüsselern, Lesern und Arbeitern müssen sich also alle darüber einig sein, wann die einzelnen Dinge geschehen. Es nützt überhaupt nichts, ein vollkommen gutes Fahrwerk zu bauen, es aber oben auf dem Flugzeug zu installieren, oder ein vollkommen gutes Düsentriebwerk zu bauen, es aber im Cockpit einzubauen. Es gibt also eine bestimmte Reihenfolge und einen bestimmten Platz, an den diese Dinge gehören, während sie gebaut werden.</w:t>
      </w:r>
    </w:p>
    <w:bookmarkEnd w:id="0"/>
    <w:p w14:paraId="5C097F03" w14:textId="5E23FA64" w:rsidR="00A7291B" w:rsidRDefault="0025169D" w:rsidP="00A7291B">
      <w:pPr>
        <w:pStyle w:val="NormalBlock"/>
      </w:pPr>
      <w:r>
        <w:t>Es wird auch äußerst ineffizient sein, wenn wir jedes Mal, wenn wir Anweisungen benötigen, wie man etwas baut, beim allerersten Handbuch beginnen und uns bis zum Ende durcharbeiten, bis wir das benötigte Teil, den benötigten Anweisungssatz, finden. Das ist überhaupt nicht effizient, und so funktioniert die Zelle nicht. Die Zelle weiß genau, wohin sie in der DNA gehen muss, um zur richtigen Zeit den richtigen Anweisungssatz für die richtigen Teile zu erhalten. Wir haben also gerade unsere Handbücher um Größenordnungen vervielfacht, richtig? Wir benötigen Handbücher für all diese Dinge. Es nützt uns auch nichts, das Flugzeug zu haben, sobald es gebaut ist, wenn wir niemanden haben, der weiß, wie man es benutzt, wenn wir nicht die Besatzung haben, die weiß, wie man es fliegt.</w:t>
      </w:r>
    </w:p>
    <w:bookmarkEnd w:id="0"/>
    <w:p w14:paraId="5C097F03" w14:textId="5E23FA64" w:rsidR="00A7291B" w:rsidRDefault="0025169D" w:rsidP="00A7291B">
      <w:pPr>
        <w:pStyle w:val="NormalBlock"/>
      </w:pPr>
      <w:r>
        <w:t>Also brauchen wir auch für diese Anweisungen. Und damit meine ich, dass wir wissen müssen, wie man diese Ingenieure ausbildet. Wir können das nicht einfach als selbstverständlich voraussetzen. Wir rufen nicht bei der Zeitarbeitsagentur an: "Hey, ich brauche einen Ingenieur." Die Zelle kann das nicht, also können wir das auch nicht. Wie bildet man einen Ingenieur aus, der weiß, wie man das Handbuch entschlüsselt? Jetzt wird es ein wenig knifflig, nicht wahr? Es wird viel komplizierter. Wie bildet man die Arbeiter aus und schafft sie, die wissen, wie man im Prozess die richtigen Teile von Punkt A nach Punkt B bringt, nachdem wir sie abgebaut, verarbeitet und diese Werkzeuge entwickelt haben?</w:t>
      </w:r>
    </w:p>
    <w:bookmarkEnd w:id="0"/>
    <w:p w14:paraId="5C097F03" w14:textId="5E23FA64" w:rsidR="00A7291B" w:rsidRDefault="0025169D" w:rsidP="00A7291B">
      <w:pPr>
        <w:pStyle w:val="NormalBlock"/>
      </w:pPr>
      <w:r>
        <w:t>Sehen Sie, die Zelle hat dies bereits. Die Arbeiter, diese Arbeiter, die Teile in der Zelle transportieren, werden Kinesin-Proteine genannt, und sie sind sehr interessant aussehende Proteine, fast wie eine Strichfigur, wenn Sie so wollen, eine Art längliche Strichfigur, die diese kleinen Füße hat, die motorisiert sind, entlang dieser Mikrotubuli laufen und diese riesigen Säcke voller Teile durch die ganze Zelle transportieren, um die Teile dorthin zu bringen, wo sie benötigt werden.</w:t>
      </w:r>
    </w:p>
    <w:bookmarkEnd w:id="0"/>
    <w:p w14:paraId="5C097F03" w14:textId="5E23FA64" w:rsidR="00A7291B" w:rsidRDefault="0025169D" w:rsidP="00A7291B">
      <w:pPr>
        <w:pStyle w:val="NormalBlock"/>
      </w:pPr>
      <w:r>
        <w:t>Wir müssen auch wissen, wie man einen Arbeiter herstellt, der diese Teile tragen und sie an die Orte bringen kann, an denen sie benötigt werden. Ehrlich gesagt weiß ich nicht, wie diese Anleitungen aussehen werden. Nun, sie würden wahrscheinlich wie DNA aussehen, oder? Sie wären sehr komplex.</w:t>
      </w:r>
    </w:p>
    <w:bookmarkEnd w:id="0"/>
    <w:p w14:paraId="5C097F03" w14:textId="5E23FA64" w:rsidR="00A7291B" w:rsidRDefault="0025169D" w:rsidP="00A7291B">
      <w:pPr>
        <w:pStyle w:val="NormalBlock"/>
      </w:pPr>
      <w:r>
        <w:t>Was brauchen wir noch? Nun, wie ich bereits erwähnt habe, nützt es uns nichts, die Anweisungen und das fertige Produkt zu haben, wenn wir keine Menschen haben, die wissen, wie man es fliegt. Daher müssen wir wissen, wie man die Besatzung ausbildet, wie man eine Besatzung aufbaut, die das Endprodukt versteht.</w:t>
      </w:r>
    </w:p>
    <w:bookmarkEnd w:id="0"/>
    <w:p w14:paraId="5C097F03" w14:textId="5E23FA64" w:rsidR="00A7291B" w:rsidRDefault="0025169D" w:rsidP="00A7291B">
      <w:pPr>
        <w:pStyle w:val="NormalBlock"/>
      </w:pPr>
      <w:r>
        <w:t>Wir müssen wissen, wie man die Inspektoren herstellt und erzeugt, die das Flugzeug zwischen den Flügen inspizieren und kleinere Reparaturen durchführen. Die Zelle verfügt über dasselbe, etwas, das DNA-Glykosylase genannt wird. Dies ist ein Enzym in der Zelle, das tatsächlich die DNA lesen und feststellen kann: "Oh, hey, wir haben etwas, das korrigiert werden muss." Wir werden später noch mehr darüber sprechen, aber wir können das nicht als selbstverständlich voraussetzen. Daher benötigen wir auch dafür Anleitungen.</w:t>
      </w:r>
    </w:p>
    <w:bookmarkEnd w:id="0"/>
    <w:p w14:paraId="5C097F03" w14:textId="5E23FA64" w:rsidR="00A7291B" w:rsidRDefault="0025169D" w:rsidP="00A7291B">
      <w:pPr>
        <w:pStyle w:val="NormalBlock"/>
      </w:pPr>
      <w:r>
        <w:t>Nachdem wir nun die Anweisungssätze haben, lassen Sie mich Ihnen eine Frage stellen. Wenn wir jedes Mal, wenn wir ein Flugzeug bauen wollen, diesen Anweisungssätzen folgen, werden wir jedes Mal dieselbe Art von Flugzeug erhalten, nicht wahr? Wir werden einen Jumbojet vom Typ 747 erhalten.</w:t>
      </w:r>
    </w:p>
    <w:bookmarkEnd w:id="0"/>
    <w:p w14:paraId="5C097F03" w14:textId="5E23FA64" w:rsidR="00A7291B" w:rsidRDefault="0025169D" w:rsidP="00A7291B">
      <w:pPr>
        <w:pStyle w:val="NormalBlock"/>
      </w:pPr>
      <w:r>
        <w:t>Wenn wir nun etwas anderes erhalten wollen, müssen wir die Anweisungen ändern, nicht wahr? Das ist nicht sehr kompliziert. Wenn wir dieselben Anweisungen verwenden, erhalten wir am Ende dasselbe Nebenprodukt, dasselbe Produkt.</w:t>
      </w:r>
    </w:p>
    <w:p w14:paraId="6ABE7781" w14:textId="77777777" w:rsidR="00227BF5" w:rsidRDefault="00227BF5" w:rsidP="00227BF5">
      <w:pPr>
        <w:pStyle w:val="Heading2"/>
      </w:pPr>
      <w:r>
        <w:t>Der Motor der Evolution</w:t>
      </w:r>
    </w:p>
    <w:bookmarkEnd w:id="0"/>
    <w:bookmarkEnd w:id="0"/>
    <w:p w14:paraId="5C097F03" w14:textId="5E23FA64" w:rsidR="00A7291B" w:rsidRDefault="0025169D" w:rsidP="00A7291B">
      <w:pPr>
        <w:pStyle w:val="NormalBlock"/>
      </w:pPr>
      <w:r>
        <w:t>Nun, wenn die Evolution wahr ist, können wir bei der DNA nicht einen einzigen Satz von Anweisungen haben, sagen wir für einen einzelligen Organismus, der niemals verändert wird, denn sonst werden wir immer nur einzellige Organismen haben. Irgendwie müssen sich diese Handbücher verändern, und das ist der Prozess, über den ich als Nächstes sprechen möchte. Das ist der Motor der Evolution. Wir können ihn die neo-darwinistische Synthese, die neo-darwinistische Theorie oder die moderne Synthese nennen. Es gibt allerlei Bezeichnungen, aber wir werden ihn die neo-darwinistische Synthese nennen. In diesem Modell sind es Mutationen, die die DNA verändern. Wir müssen also irgendwie einen Weg finden, unsere Handbücher zu verändern.</w:t>
      </w:r>
    </w:p>
    <w:bookmarkEnd w:id="0"/>
    <w:p w14:paraId="5C097F03" w14:textId="5E23FA64" w:rsidR="00A7291B" w:rsidRDefault="0025169D" w:rsidP="00A7291B">
      <w:pPr>
        <w:pStyle w:val="NormalBlock"/>
      </w:pPr>
      <w:r>
        <w:t>Um dies nun so genau wie möglich nachzuahmen, wie es in der Genetik geschieht, werden wir unseren Satz von Handbüchern nehmen, sie in einen Raum – einen riesigen Raum – stellen und ein dreijähriges Kind hineinbringen. Ein kleines, niedliches dreijähriges Kind.</w:t>
      </w:r>
    </w:p>
    <w:bookmarkEnd w:id="0"/>
    <w:p w14:paraId="5C097F03" w14:textId="5E23FA64" w:rsidR="00A7291B" w:rsidRDefault="0025169D" w:rsidP="00A7291B">
      <w:pPr>
        <w:pStyle w:val="NormalBlock"/>
      </w:pPr>
      <w:r>
        <w:t>Warum ein dreijähriges Kind? Nun, ein dreijähriges Kind kann die Handbücher nicht lesen. Es hat kein Verständnis dafür, was im Handbuch steht. Es hat kein Verständnis dafür, was die Handbücher hervorbringen. Es verfügt nicht über die wissenschaftliche Fähigkeit, ein Notizbuch über die Veränderungen zu führen, die es vornehmen wird, und es kann nicht über die Zukunft nachdenken, richtig? Aber wir werden mit diesem dreijährigen Kind noch etwas anderes tun. Wir werden ihm die Augen verbinden. Es müsste nicht die Augen verbunden bekommen, aber wenn wir dies dem Evolutionsprozess so ähnlich wie möglich machen wollen: Die Evolution soll blind sein – der Prozess soll blind und zufällig sein und auf Zufall beruhen. Nun, das ist, was mir eingefallen ist: ein blindes dreijähriges Kind.</w:t>
      </w:r>
    </w:p>
    <w:bookmarkEnd w:id="0"/>
    <w:p w14:paraId="5C097F03" w14:textId="5E23FA64" w:rsidR="00A7291B" w:rsidRDefault="0025169D" w:rsidP="00A7291B">
      <w:pPr>
        <w:pStyle w:val="NormalBlock"/>
      </w:pPr>
      <w:r>
        <w:t>Nun werden wir dieser Dreijährigen einige Werkzeuge geben, um die Änderungen an den Handbüchern vorzunehmen: eine Schere und einen Marker. Man könnte sogar noch etwas Klebeband dazulegen, denn vielleicht schneidet sie etwas aus einer Seite aus, überträgt es dann in ein anderes Buch und klebt es dort ein. Wohin? Ich weiß es nicht. Wird es einen Sinn ergeben? Wer weiß. Aber dies ist der Prozess, der den Evolutionsprozess, Mutationen und natürliche Selektion, nachahmen soll. Über die natürliche Selektion werden wir später sprechen. Das ist also der Prozess.</w:t>
      </w:r>
    </w:p>
    <w:bookmarkEnd w:id="0"/>
    <w:p w14:paraId="5C097F03" w14:textId="5E23FA64" w:rsidR="00A7291B" w:rsidRDefault="0025169D" w:rsidP="00A7291B">
      <w:pPr>
        <w:pStyle w:val="NormalBlock"/>
      </w:pPr>
      <w:r>
        <w:t>Nun müssen wir einen Moment darüber nachdenken. Diese Dreijährige muss weder essen noch schlafen. Ihre einzige Aufgabe besteht darin, rund um die Uhr Änderungen im Handbuch vorzunehmen, denn die Veränderungen, die in unserer DNA stattfinden, geschehen rund um die Uhr. Es hört nicht auf. Es hört niemals auf, es sei denn, wir sterben. Stellen wir die Frage: Glauben Sie, dass dieser Prozess jemals zu einem besseren oder verbesserten Flugzeug führen wird – mit unserer Dreijährigen darin, die den ganzen Tag, jeden Tag, sieben Tage die Woche, das ganze Jahr hindurch zufällige Änderungen vornimmt? Es ist schwer zu erkennen, wie dieser Prozess zu einem besseren Flugzeug führen könnte.</w:t>
      </w:r>
    </w:p>
    <w:bookmarkEnd w:id="0"/>
    <w:p w14:paraId="5C097F03" w14:textId="5E23FA64" w:rsidR="00A7291B" w:rsidRDefault="0025169D" w:rsidP="00A7291B">
      <w:pPr>
        <w:pStyle w:val="NormalBlock"/>
      </w:pPr>
      <w:r>
        <w:t>Es ist leicht zu erkennen, wie dieser Prozess zumindest zu einem Flugzeug führen könnte, das nicht fliegt, oder zu einem sehr, sehr misslungenen Flugzeug. Wie steht es mit neuen Merkmalen? Wenn Evolution wahr ist, wenn wir etwas anderes als einen einzelligen Organismus bekommen sollen, wenn wir zum Beispiel uns bekommen sollen, dann muss dieser Prozess irgendwie neue und verbesserte Merkmale, neuartige Merkmale, hervorbringen, richtig? Glauben Sie, dass es für dieses dreijährige Kind mit diesen Werkzeugen und der Augenbinde möglich wäre, ein Flugzeug zu bauen, das ins Weltall fliegen könnte? Nicht ein Flugzeug zu bauen, sondern das Flugzeug zu verbessern, es so zu verbessern, dass es etwas tun kann, was es zuvor niemals tun konnte.</w:t>
      </w:r>
    </w:p>
    <w:bookmarkEnd w:id="0"/>
    <w:p w14:paraId="5C097F03" w14:textId="5E23FA64" w:rsidR="00A7291B" w:rsidRDefault="0025169D" w:rsidP="00A7291B">
      <w:pPr>
        <w:pStyle w:val="NormalBlock"/>
      </w:pPr>
      <w:r>
        <w:t>Warum kann ein Flugzeug nicht im Weltraum fliegen? Nun, zum einen liegt die Höchstgeschwindigkeit unserer 747, wenn ich mich recht erinnere, bei ungefähr 560 Meilen pro Stunde. Was das Flugzeug können müsste, wäre, 25.000 Meilen pro Stunde zu erreichen, um der Anziehungskraft der Erde zu entkommen – die Fluchtgeschwindigkeit. Können Sie sich vorstellen, dass dieses dreijährige Kind dort drinnen seine fröhlichen kleinen Veränderungen vornimmt und dabei versehentlich ein Triebwerk erschafft, das 25.000 Meilen pro Stunde erreichen könnte? Ist das tragfähig? Ist das überhaupt möglich? Nun, in der evolutionären Ideologie ist es möglich. Man muss diesem dreijährigen Kind nur genügend Zeit geben, und es wird ein besseres Triebwerk geben, das 25.000 Meilen pro Stunde erreichen kann. Das sollen wir glauben. Nun, wiederum werde ich als Christ meinen Verstand nicht an der Tür abgeben.</w:t>
      </w:r>
    </w:p>
    <w:bookmarkEnd w:id="0"/>
    <w:p w14:paraId="5C097F03" w14:textId="5E23FA64" w:rsidR="00A7291B" w:rsidRDefault="0025169D" w:rsidP="00A7291B">
      <w:pPr>
        <w:pStyle w:val="NormalBlock"/>
      </w:pPr>
      <w:r>
        <w:t>Das ergibt für mich logisch keinen Sinn, und hoffentlich ergibt es für dich auch keinen Sinn. Das ist allerdings nur eines der Probleme beim Flug ins All. Was haben wir noch? Nun, sobald du im All bist, wie willst du das Flugzeug zur Wartung, für Reparaturen und dergleichen wieder zurück auf die Erde bringen, ohne dass es in der Atmosphäre verglüht? Die 747 ist nicht dafür ausgelegt, der enormen Hitze standzuhalten, wenn du aus dem Weltraum zurückkehrst.</w:t>
      </w:r>
    </w:p>
    <w:bookmarkEnd w:id="0"/>
    <w:p w14:paraId="5C097F03" w14:textId="5E23FA64" w:rsidR="00A7291B" w:rsidRDefault="0025169D" w:rsidP="00A7291B">
      <w:pPr>
        <w:pStyle w:val="NormalBlock"/>
      </w:pPr>
      <w:r>
        <w:t>Sagen wir, sie kommt irgendwie über diesen glücklichen Zufall hinweg, richtig? Und nun ist das Flugzeug verbessert. Es kann der Hitze standhalten, die beim Wiedereintritt in die Atmosphäre entsteht. Im Weltraum gibt es Probleme. Das Düsentriebwerk unserer 747 ist nicht nur auf Kerosin angewiesen, sondern auch auf Luft, damit eine Verbrennung stattfinden kann. Im Weltraum gibt es keine Luft; wie willst du also das Flugzeug bewegen, sobald es in den Weltraum gelangt? Das sind weitere Reihen glücklicher Zufälle, die eintreten müssen. Dann gibt es Probleme mit der Druckbeaufschlagung. Wenn man höher steigt, hat man weniger Druck, deshalb sind Flugzeuge druckbeaufschlagt. Sie erzeugen im Inneren Druck, damit wir nicht jedes Mal Ohrprobleme bekommen, wenn wir fliegen. Wie geht man also mit dem nahezu null betragenden Druck des Weltraums um? Das sind nur einige Beispiele für die Veränderungen, die vorgenommen werden müssen, damit etwas Neues, etwas, das das Flugzeug zuvor nicht konnte, möglich wird. Und dies muss von diesem blinden Dreijährigen vollständig durch Zufall geschehen – zufällige Veränderungen an den Handbüchern.</w:t>
      </w:r>
    </w:p>
    <w:bookmarkEnd w:id="0"/>
    <w:p w14:paraId="5C097F03" w14:textId="5E23FA64" w:rsidR="00A7291B" w:rsidRDefault="0025169D" w:rsidP="00A7291B">
      <w:pPr>
        <w:pStyle w:val="NormalBlock"/>
      </w:pPr>
      <w:r>
        <w:t>Wie lange wird es deiner Meinung nach dauern, bis dieses Flugzeug überhaupt nicht mehr fliegt? Nun, hier ist ein interessanter Gedanke: Denn wahrscheinlich wird es eine ganze Reihe von Veränderungen geben, die der Dreijährige vornimmt und die neutral sind, die also nichts damit zu tun haben, wie das Flugzeug fliegt oder funktioniert.</w:t>
      </w:r>
    </w:p>
    <w:bookmarkEnd w:id="0"/>
    <w:p w14:paraId="5C097F03" w14:textId="5E23FA64" w:rsidR="00A7291B" w:rsidRDefault="0025169D" w:rsidP="00A7291B">
      <w:pPr>
        <w:pStyle w:val="NormalBlock"/>
      </w:pPr>
      <w:r>
        <w:t>Zum Beispiel kann sie eine Änderung vornehmen, die die Farbe der Sitzbezüge verändert. Wir nennen das eine neutrale Änderung. Das ist keine große Sache. Sie kann andere Änderungen vornehmen. Vielleicht lassen sich die Fensterblenden nicht vollständig herunterlassen, oder vielleicht sind sie undurchsichtig statt durchsichtig, oder umgekehrt – vielleicht sind sie durchsichtig, gewissermaßen undurchsichtig. Diese Dinge haben also nichts damit zu tun, wie das Flugzeug fliegt. Es ist möglich, dass sie während ihrer zufälligen Änderungen einige Dinge verändert, die keinerlei Auswirkungen haben.</w:t>
      </w:r>
    </w:p>
    <w:bookmarkEnd w:id="0"/>
    <w:p w14:paraId="5C097F03" w14:textId="5E23FA64" w:rsidR="00A7291B" w:rsidRDefault="0025169D" w:rsidP="00A7291B">
      <w:pPr>
        <w:pStyle w:val="NormalBlock"/>
      </w:pPr>
      <w:r>
        <w:t>Genau das finden wir in unseren Zellen, in der Natur: Die Mutationen, die Dinge, die mit unserem Handbuch, unserer DNA geschehen, sind fast durchweg nahezu neutral, und diejenigen, die nicht nahezu neutral sind, sind verheerend. Und ich stelle mir vor, dass es bei diesem Dreijährigen genauso sein wird, aber irgendwann wird der Dreijährige zu einem Teil des Handbuchs gelangen, der einen sehr entscheidenden Anteil am Flugprozess hat, und das Flugzeug wird überhaupt nicht mehr fliegen können.</w:t>
      </w:r>
    </w:p>
    <w:bookmarkEnd w:id="0"/>
    <w:p w14:paraId="5C097F03" w14:textId="5E23FA64" w:rsidR="00A7291B" w:rsidRDefault="0025169D" w:rsidP="00A7291B">
      <w:pPr>
        <w:pStyle w:val="NormalBlock"/>
      </w:pPr>
      <w:r>
        <w:t>Das ist also der Motor der Evolution, und deshalb habe ich diese Reihe "Der Aussterbemotor der Evolution" genannt, denn dieser Prozess führt nach unseren Beobachtungen, unseren Beobachtungen in der realen Welt und unseren Erfahrungen nicht zu größeren und besseren Dingen oder neuen, neuartigen Merkmalen oder neuen Organen, die zuvor nie existiert haben. Wir haben es nie gesehen, und die Dreijährige wird diesen Prozess gewiss nicht verbessern, wenn wir sie in diesem gesamten Prozess auf unsere Handbücher für unser Flugzeug loslassen. Sie müsste äußerst viel Glück haben, um all diese notwendigen Veränderungen zu erhalten, damit etwas Neues und Besseres entsteht.</w:t>
      </w:r>
    </w:p>
    <w:p w14:paraId="27FB83DB" w14:textId="77777777" w:rsidR="00227BF5" w:rsidRDefault="00227BF5" w:rsidP="00227BF5">
      <w:pPr>
        <w:pStyle w:val="Heading3"/>
      </w:pPr>
      <w:r>
        <w:t>Handbücher, Codes und Sprachen</w:t>
      </w:r>
    </w:p>
    <w:bookmarkEnd w:id="0"/>
    <w:bookmarkEnd w:id="0"/>
    <w:p w14:paraId="5C097F03" w14:textId="5E23FA64" w:rsidR="00A7291B" w:rsidRDefault="0025169D" w:rsidP="00A7291B">
      <w:pPr>
        <w:pStyle w:val="NormalBlock"/>
      </w:pPr>
      <w:r>
        <w:t>Lassen Sie uns einen Augenblick über die Handbücher selbst in der DNA nachdenken, denn denken Sie daran: Der einzige Grund, warum wir diese Analogie verwenden, ist, dass wir sie mit der DNA vergleichen wollen – diesen Anweisungssätzen, die wir in der Zelle haben.</w:t>
      </w:r>
    </w:p>
    <w:bookmarkEnd w:id="0"/>
    <w:p w14:paraId="5C097F03" w14:textId="5E23FA64" w:rsidR="00A7291B" w:rsidRDefault="0025169D" w:rsidP="00A7291B">
      <w:pPr>
        <w:pStyle w:val="NormalBlock"/>
      </w:pPr>
      <w:r>
        <w:t>Wir haben also hier unsere Handbücher und unser Flugzeug, wie man es von Grund auf baut, alle Prozesse, über die wir zuvor gesprochen haben, und die Frage, die ich stellen möchte, lautet: Könnten diese Handbücher sich selbst schreiben? Wissen Sie, ich stelle diese Frage vielen Menschen, wann immer ich ein Gespräch über Evolution führe oder mit Agnostikern oder Atheisten spreche, und ausnahmslos sagt niemand: "Nun, natürlich können diese Handbücher sich selbst schreiben. Man muss ihnen nur genügend Zeit geben." Könnten sie sich selbst schreiben, wenn sie dafür 13:8 Milliarden Jahre Zeit hätten? Niemand kommt jemals zurück und sagt ja, weil es unmöglich ist. Uns fehlt hier etwas. Könnte ein Handbuch, könnte sogar ein einfaches Handbuch, von selbst entstehen, wenn es unendlich viel Zeit hätte? Nun, die Antwort lautet nein.</w:t>
      </w:r>
    </w:p>
    <w:bookmarkEnd w:id="0"/>
    <w:p w14:paraId="5C097F03" w14:textId="5E23FA64" w:rsidR="00A7291B" w:rsidRDefault="0025169D" w:rsidP="00A7291B">
      <w:pPr>
        <w:pStyle w:val="NormalBlock"/>
      </w:pPr>
      <w:r>
        <w:t>Handbücher schreiben sich nicht von selbst, aber aus irgendeinem Grund, weil es biologisch ist, weil es DNA ist, sollen wir glauben, dass dieses Handbuch sich im Laufe der Zeit selbst schreiben kann. Aber ergibt das Sinn? Was ist überhaupt ein Handbuch? Nun, es ist eine Reihe von Anweisungen. In unserem Fall ist es eine Reihe von Anweisungen dazu, wie man unsere 747 vollständig von Grund auf baut. Aber um ein Handbuch zu haben, um Arbeiter zu haben, die das Handbuch lesen können, muss es einen vereinbarten Code zwischen den Arbeitern und den Handbüchern sowie zwischen den Arbeitern selbst geben. Man muss sich auf die Sprache einigen. Man muss sich auf die Syntax einigen. Das hat wirklich wenig mit dem Handbuch zu tun und alles mit dem Schöpfer des Handbuchs.</w:t>
      </w:r>
    </w:p>
    <w:bookmarkEnd w:id="0"/>
    <w:p w14:paraId="5C097F03" w14:textId="5E23FA64" w:rsidR="00A7291B" w:rsidRDefault="0025169D" w:rsidP="00A7291B">
      <w:pPr>
        <w:pStyle w:val="NormalBlock"/>
      </w:pPr>
      <w:r>
        <w:t>Wir können auf alle möglichen Arten kommunizieren. Wenn ich die Vorstellung vermitteln wollte, dass es einen Notfall gibt, dass ich in Schwierigkeiten bin, könnte ich eine Reihe von Klopfzeichen an einem Rohr oder an einer Wand oder an einer Tür geben, und wenn du den Morsecode kennst, wüsstest du, dass ich um Hilfe rufe. Woher wusstest du das? Nun, weil es eine vereinbarte Sprache und eine vereinbarte Syntax gibt. Es könnten Knoten in einem Seil sein. Es könnten Punkte und Striche auf einem Papier sein. Es könnten Geräusche von einem Computer sein, Pieptöne, lange Pieptöne und kurze Pieptöne. Siehst du, das Medium spielt eigentlich keine Rolle. Worauf es ankommt, ist der vereinbarte Code, sodass alle, die den Code lesen, darin übereinstimmen können, was wir tun und was sein Zweck ist, und genauso ist es mit der DNA.</w:t>
      </w:r>
    </w:p>
    <w:bookmarkEnd w:id="0"/>
    <w:p w14:paraId="5C097F03" w14:textId="5E23FA64" w:rsidR="00A7291B" w:rsidRDefault="0025169D" w:rsidP="00A7291B">
      <w:pPr>
        <w:pStyle w:val="NormalBlock"/>
      </w:pPr>
      <w:r>
        <w:t>Sprachen schreiben sich nicht selbst. Sprachen stammen immer – und das ist wichtig – aus einem Verstand. Ich möchte, dass du innehältst und einen Augenblick darüber nachdenkst. Kannst du dir irgendein Beispiel vorstellen, bei dem dies nicht der Fall ist, bei dem ein Handbuch sich selbst erstellt hat? Irgendeine Art von Handbuch, selbst ein einfaches, selbst eines, das nicht aus englischen Buchstaben des Alphabets besteht, sondern vielleicht aus Strichen und Punkten oder etwas Ähnlichem.</w:t>
      </w:r>
    </w:p>
    <w:bookmarkEnd w:id="0"/>
    <w:p w14:paraId="5C097F03" w14:textId="5E23FA64" w:rsidR="00A7291B" w:rsidRDefault="0025169D" w:rsidP="00A7291B">
      <w:pPr>
        <w:pStyle w:val="NormalBlock"/>
      </w:pPr>
      <w:r>
        <w:t>Dir fällt keines ein, weil so etwas nicht geschieht. Sprachen und Codes stammen immer, immer aus einem Verstand. Und wenn wir dies auf die DNA anwenden, müssen wir die offensichtliche Frage stellen, den Elefanten im Raum: Woher stammt das DNA-Handbuch? Woher stammt der Satz von Anweisungen? Nun werden wir dies später noch etwas eingehender betrachten und einige der moderneren Denkweisen darüber kennenlernen.</w:t>
      </w:r>
    </w:p>
    <w:bookmarkEnd w:id="0"/>
    <w:p w14:paraId="5C097F03" w14:textId="5E23FA64" w:rsidR="00A7291B" w:rsidRDefault="0025169D" w:rsidP="00A7291B">
      <w:pPr>
        <w:pStyle w:val="NormalBlock"/>
      </w:pPr>
      <w:r>
        <w:t>Francis Crick, einer der Mitentdecker der Struktur der DNA, sagte, nachdem wir die DNA entdeckt hatten und begonnen hatten, sie eingehend zu untersuchen, dass es viele Wissenschaftler gebe, darunter auch Francis Crick, die sagten: Wissen Sie, das ist unmöglich. Es ist unmöglich, dass die Natur diesen Code geschaffen hat, denn er erkennt – und er ist Nobelpreisträger –, dass Codes und Sprachen immer aus einem Verstand hervorgehen. Woher stammt also unsere DNA? Welcher Verstand hat sie geschaffen? Nicht aus einem geistlosen, zufälligen, auf Zufall beruhenden Prozess. Das wusste er, und er schrieb sogar ein Buch darüber.</w:t>
      </w:r>
    </w:p>
    <w:bookmarkEnd w:id="0"/>
    <w:p w14:paraId="5C097F03" w14:textId="5E23FA64" w:rsidR="00A7291B" w:rsidRDefault="0025169D" w:rsidP="00A7291B">
      <w:pPr>
        <w:pStyle w:val="NormalBlock"/>
      </w:pPr>
      <w:r>
        <w:t>Das ist also die Frage: Woher kam die DNA? Und was kam zuerst? Wenn Sie Evolutionist sind und denken: Nun, die DNA könnte sich irgendwie auf magische Weise selbst geschrieben haben, diese 13:4:13:5 Milliarden Buchstaben hätten sich im Laufe der Zeit selbst erschaffen. Das ist in Ordnung. Sie können das glauben, wenn Sie möchten, aber woher wissen die Arbeiter, wie sie das Handbuch lesen sollen? Und was kam zuerst: die Arbeiter, die das Handbuch lesen konnten, oder das Handbuch, das die Arbeiter bauen konnte? Wir werden uns dieses Problem später ebenfalls noch etwas genauer ansehen.</w:t>
      </w:r>
    </w:p>
    <w:bookmarkEnd w:id="0"/>
    <w:p w14:paraId="5C097F03" w14:textId="5E23FA64" w:rsidR="00A7291B" w:rsidRDefault="0025169D" w:rsidP="00A7291B">
      <w:pPr>
        <w:pStyle w:val="NormalBlock"/>
      </w:pPr>
      <w:r>
        <w:t>Für den Moment denke ich, dass wir hier eine Pause einlegen. Wir sind am Ende dieses ersten Teils der Sitzung angelangt. Es gibt hier viel zu verarbeiten. Denken Sie nur darüber nach, wie komplex diese Anweisungen sind und dass eine blinde, zufällige, gedankenlose Veränderung dieser Anweisungen niemals zu einem besseren Flugzeug führen kann – und bei unserer Genetik ist es genauso.</w:t>
      </w:r>
    </w:p>
    <w:bookmarkEnd w:id="0"/>
    <w:p w14:paraId="5C097F03" w14:textId="5E23FA64" w:rsidR="00A7291B" w:rsidRDefault="0025169D" w:rsidP="00A7291B">
      <w:pPr>
        <w:pStyle w:val="NormalBlock"/>
      </w:pPr>
      <w:r>
        <w:t>Wir werden hier beim nächsten Mal weitermachen und etwas tiefer in diese Analogie einsteigen.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