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Der Wendepunkt</w:t>
      </w:r>
    </w:p>
    <w:bookmarkEnd w:id="0"/>
    <w:p w14:paraId="5C097F03" w14:textId="5E23FA64" w:rsidR="00A7291B" w:rsidRDefault="0025169D" w:rsidP="00A7291B">
      <w:pPr>
        <w:pStyle w:val="NormalBlock"/>
      </w:pPr>
      <w:r>
        <w:t>Einer der dramatischsten Momente im Buch der Richter ereignet sich still in der Nacht. Gideon reißt den Baalsaltar seines Vaters nieder, haut die danebenstehende Aschera um und baut an ihrer Stelle einen Altar für den HERRN. Am Morgen ist die Stadt wütend und fordert Gideons Tod. Was darauf folgt, wird zu einem der großen Wendepunkte in Israels geistlicher Geschichte.</w:t>
      </w:r>
    </w:p>
    <w:p w14:paraId="27FB83DB" w14:textId="77777777" w:rsidR="00227BF5" w:rsidRDefault="00227BF5" w:rsidP="00227BF5">
      <w:pPr>
        <w:pStyle w:val="Heading3"/>
      </w:pPr>
      <w:r>
        <w:t>Gideon zerstörte mehr als Holz und Stein</w:t>
      </w:r>
    </w:p>
    <w:bookmarkEnd w:id="0"/>
    <w:bookmarkEnd w:id="0"/>
    <w:p w14:paraId="5C097F03" w14:textId="5E23FA64" w:rsidR="00A7291B" w:rsidRDefault="0025169D" w:rsidP="00A7291B">
      <w:pPr>
        <w:pStyle w:val="NormalBlock"/>
      </w:pPr>
      <w:r>
        <w:t>Der Text legt stark nahe, dass der Baalsaltar der eigenen Familie oder dem Sippengebiet Gideons gehörte. Gideon fürchtete "seine Familie und die Männer der Stadt", deshalb handelte er im Schutz der Dunkelheit (Richter 6:27). Dies war kein Angriff auf Fremde. Es war eine Auseinandersetzung mit dem Götzendienst, der innerhalb Israels selbst zur Normalität geworden war. Dieses Detail ist wichtig.</w:t>
      </w:r>
    </w:p>
    <w:bookmarkEnd w:id="0"/>
    <w:p w14:paraId="5C097F03" w14:textId="5E23FA64" w:rsidR="00A7291B" w:rsidRDefault="0025169D" w:rsidP="00A7291B">
      <w:pPr>
        <w:pStyle w:val="NormalBlock"/>
      </w:pPr>
      <w:r>
        <w:t>Israel war nicht lediglich gelegentlich Kompromisse eingegangen. Die Anbetung Baals war zu einem festen Bestandteil des Gemeinschaftslebens, der Familienidentität und der örtlichen Führung geworden. Gideons Tat war daher weit mehr als Vandalismus. Sie war eine direkte Herausforderung der geistlichen Ausrichtung des Volkes.</w:t>
      </w:r>
    </w:p>
    <w:bookmarkEnd w:id="0"/>
    <w:p w14:paraId="5C097F03" w14:textId="5E23FA64" w:rsidR="00A7291B" w:rsidRDefault="0025169D" w:rsidP="00A7291B">
      <w:pPr>
        <w:pStyle w:val="NormalBlock"/>
      </w:pPr>
      <w:r>
        <w:t>Die Reaktion des Volkes offenbarte, wie tief die Verderbtheit geworden war. Statt zu fragen, warum es in Israel einen Altar für Baal gab, forderten sie die Hinrichtung des Mannes, der ihn zerstört hatte.</w:t>
      </w:r>
    </w:p>
    <w:p w14:paraId="27FB83DB" w14:textId="77777777" w:rsidR="00227BF5" w:rsidRDefault="00227BF5" w:rsidP="00227BF5">
      <w:pPr>
        <w:pStyle w:val="Heading3"/>
      </w:pPr>
      <w:r>
        <w:t>Joaschs überraschende Antwort</w:t>
      </w:r>
    </w:p>
    <w:bookmarkEnd w:id="0"/>
    <w:bookmarkEnd w:id="0"/>
    <w:p w14:paraId="5C097F03" w14:textId="5E23FA64" w:rsidR="00A7291B" w:rsidRDefault="0025169D" w:rsidP="00A7291B">
      <w:pPr>
        <w:pStyle w:val="NormalBlock"/>
      </w:pPr>
      <w:r>
        <w:t>Die größte Überraschung in der Geschichte ist Gideons Vater Joasch. Als der Mob eintrifft und Gideons Tod fordert, tritt Joasch ihnen plötzlich entgegen: "Warum verteidigt ihr Baal? Wenn Baal wirklich ein Gott ist, soll er sich selbst verteidigen."</w:t>
      </w:r>
    </w:p>
    <w:bookmarkEnd w:id="0"/>
    <w:p w14:paraId="5C097F03" w14:textId="5E23FA64" w:rsidR="00A7291B" w:rsidRDefault="0025169D" w:rsidP="00A7291B">
      <w:pPr>
        <w:pStyle w:val="NormalBlock"/>
      </w:pPr>
      <w:r>
        <w:t>Diese Aussage offenbarte die Absurdität des Götzendienstes.</w:t>
      </w:r>
    </w:p>
    <w:bookmarkEnd w:id="0"/>
    <w:p w14:paraId="5C097F03" w14:textId="5E23FA64" w:rsidR="00A7291B" w:rsidRDefault="0025169D" w:rsidP="00A7291B">
      <w:pPr>
        <w:pStyle w:val="NormalBlock"/>
      </w:pPr>
      <w:r>
        <w:t>Ein wahrer Gott braucht keine Menschen, die ihn retten. Doch die Menge handelte als Baals Beschützer, weil Baal nichts für sich selbst getan hatte. Der Altar war zerstört, die heilige Säule war umgehauen, und Baal blieb stumm. Joasch verschärfte dann seine Herausforderung mit einer schockierenden Aussage: Wer Baals Sache verteidigen würde, sollte am Morgen tot sein.</w:t>
      </w:r>
    </w:p>
    <w:bookmarkEnd w:id="0"/>
    <w:p w14:paraId="5C097F03" w14:textId="5E23FA64" w:rsidR="00A7291B" w:rsidRDefault="0025169D" w:rsidP="00A7291B">
      <w:pPr>
        <w:pStyle w:val="NormalBlock"/>
      </w:pPr>
      <w:r>
        <w:t>Zunächst klingt dies hart, aber im Zusammenhang legte Joasch offen, wie tief Israel gefallen war. Unter dem Gesetz des Bundes war der Götzendienst selbst das eigentliche Vergehen gegen Gott. Das Volk glaubte, Gideon verdiene den Tod, weil er den Altar Baals niedergerissen hatte, während Joasch sie daran erinnerte, dass sie sich durch die Verteidigung Baals gegen den HERRN selbst stellten. Im Grunde sagte Joasch: "Wenn ihr darauf besteht, zu Verteidigern Baals gegen den Bund Gottes zu werden, befindet ihr euch auf gefährlichem Gebiet."</w:t>
      </w:r>
    </w:p>
    <w:bookmarkEnd w:id="0"/>
    <w:p w14:paraId="5C097F03" w14:textId="5E23FA64" w:rsidR="00A7291B" w:rsidRDefault="0025169D" w:rsidP="00A7291B">
      <w:pPr>
        <w:pStyle w:val="NormalBlock"/>
      </w:pPr>
      <w:r>
        <w:t>Die Ironie ist eindringlich:</w:t>
      </w:r>
    </w:p>
    <w:bookmarkEnd w:id="0"/>
    <w:p w14:paraId="2EC75E3D" w14:textId="41EDDCE5" w:rsidR="008A3F75" w:rsidRDefault="00932373" w:rsidP="001E1588">
      <w:pPr>
        <w:pStyle w:val="NormalBlock"/>
        <w:numPr>
          <w:ilvl w:val="0"/>
          <w:numId w:val="199"/>
        </w:numPr>
      </w:pPr>
      <w:r w:rsidRPr="00932373">
        <w:t>Die Menge dachte, Gideon verdiene den Tod, weil er Baal angegriffen hatte.</w:t>
      </w:r>
    </w:p>
    <w:bookmarkEnd w:id="0"/>
    <w:p w14:paraId="2EC75E3D" w14:textId="41EDDCE5" w:rsidR="008A3F75" w:rsidRDefault="00932373" w:rsidP="001E1588">
      <w:pPr>
        <w:pStyle w:val="NormalBlock"/>
        <w:numPr>
          <w:ilvl w:val="0"/>
          <w:numId w:val="199"/>
        </w:numPr>
      </w:pPr>
      <w:r w:rsidRPr="00932373">
        <w:t>Joasch deutete an, dass die Menge das Gericht verdiene, weil sie Baal verteidigte.</w:t>
      </w:r>
    </w:p>
    <w:bookmarkEnd w:id="0"/>
    <w:p w14:paraId="27FB83DB" w14:textId="77777777" w:rsidR="00227BF5" w:rsidRDefault="00227BF5" w:rsidP="00227BF5">
      <w:pPr>
        <w:pStyle w:val="Heading3"/>
      </w:pPr>
      <w:r>
        <w:t>Warum Joas sich änderte</w:t>
      </w:r>
    </w:p>
    <w:bookmarkEnd w:id="0"/>
    <w:bookmarkEnd w:id="0"/>
    <w:p w14:paraId="5C097F03" w14:textId="5E23FA64" w:rsidR="00A7291B" w:rsidRDefault="0025169D" w:rsidP="00A7291B">
      <w:pPr>
        <w:pStyle w:val="NormalBlock"/>
      </w:pPr>
      <w:r>
        <w:t>Warum verteidigte Joasch Gideon plötzlich, wenn der Altar wahrscheinlich ihm gehörte?</w:t>
      </w:r>
    </w:p>
    <w:bookmarkEnd w:id="0"/>
    <w:p w14:paraId="5C097F03" w14:textId="5E23FA64" w:rsidR="00A7291B" w:rsidRDefault="0025169D" w:rsidP="00A7291B">
      <w:pPr>
        <w:pStyle w:val="NormalBlock"/>
      </w:pPr>
      <w:r>
        <w:t>Der Text erklärt dies nicht vollständig, aber Gideons Mut könnte etwas in ihm geweckt haben. Kompromisse bestehen oft fort, bis schließlich jemand entschlossen genug handelt, um sie aufzudecken. Sobald der Altar zerbrochen am Boden lag, konnte Joasch nicht länger so tun, als sei Neutralität möglich. In diesem Augenblick ergriff er Partei.</w:t>
      </w:r>
    </w:p>
    <w:bookmarkEnd w:id="0"/>
    <w:p w14:paraId="5C097F03" w14:textId="5E23FA64" w:rsidR="00A7291B" w:rsidRDefault="0025169D" w:rsidP="00A7291B">
      <w:pPr>
        <w:pStyle w:val="NormalBlock"/>
      </w:pPr>
      <w:r>
        <w:t>Dies erklärt, warum Gideon den Namen Jerubbaal erhielt, der "Baal soll gegen ihn streiten" bedeutet. Der Name wurde zu einer bleibenden Erinnerung daran, dass Baal niemals antwortete, weil Baal machtlos war.</w:t>
      </w:r>
    </w:p>
    <w:p w14:paraId="27FB83DB" w14:textId="77777777" w:rsidR="00227BF5" w:rsidRDefault="00227BF5" w:rsidP="00227BF5">
      <w:pPr>
        <w:pStyle w:val="Heading3"/>
      </w:pPr>
      <w:r>
        <w:t>Warum das wichtig ist</w:t>
      </w:r>
    </w:p>
    <w:bookmarkEnd w:id="0"/>
    <w:bookmarkEnd w:id="0"/>
    <w:p w14:paraId="5C097F03" w14:textId="5E23FA64" w:rsidR="00A7291B" w:rsidRDefault="0025169D" w:rsidP="00A7291B">
      <w:pPr>
        <w:pStyle w:val="NormalBlock"/>
      </w:pPr>
      <w:r>
        <w:t>Götzendienst kündigt sich nur selten offen an. Meist wird er langsam und still akzeptiert und fügt sich in das normale Leben ein, bis kaum noch jemand ihn hinterfragt. Deshalb beginnt geistliche Erneuerung oft mit einer Konfrontation. Schließlich stellt jemand die unbequeme Frage: "Wenn dieses Ding wirklich Macht hat, warum schützen und verteidigen wir es ständig?"</w:t>
      </w:r>
    </w:p>
    <w:bookmarkEnd w:id="0"/>
    <w:p w14:paraId="5C097F03" w14:textId="5E23FA64" w:rsidR="00A7291B" w:rsidRDefault="0025169D" w:rsidP="00A7291B">
      <w:pPr>
        <w:pStyle w:val="NormalBlock"/>
      </w:pPr>
      <w:r>
        <w:t>Moderne Götzen mögen keine geschnitzten Bilder sein, doch die Menschen widmen sich weiterhin dem Reichtum, der Politik, dem Vergnügen, dem Status, der Ideologie oder sich selbst. Und wie Baal versagen diese Dinge fortwährend darin, zu retten, zu heilen oder zufriedenzustellen. Der Wendepunkt kommt, wenn Gläubige aufhören, falsche Götter zu verteidigen, und vollständig zum lebendigen Gott zurückkehren.</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