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Dia nº 37</w:t>
      </w:r>
    </w:p>
    <w:p w14:paraId="670F8077" w14:textId="038F6EFB" w:rsidR="00944B2D" w:rsidRDefault="00944B2D" w:rsidP="00944B2D">
      <w:pPr>
        <w:pStyle w:val="ChapterVerse"/>
      </w:pPr>
      <w:r w:rsidRPr="00944B2D">
        <w:t>2 Coríntios 8-13</w:t>
      </w:r>
    </w:p>
    <w:p w14:paraId="27FB83DB" w14:textId="77777777" w:rsidR="00227BF5" w:rsidRDefault="00227BF5" w:rsidP="00227BF5">
      <w:pPr>
        <w:pStyle w:val="Heading3"/>
      </w:pPr>
      <w:r>
        <w:t>Revisão</w:t>
      </w:r>
    </w:p>
    <w:bookmarkEnd w:id="0"/>
    <w:bookmarkEnd w:id="0"/>
    <w:p w14:paraId="5C097F03" w14:textId="5E23FA64" w:rsidR="00A7291B" w:rsidRDefault="0025169D" w:rsidP="00A7291B">
      <w:pPr>
        <w:pStyle w:val="NormalBlock"/>
      </w:pPr>
      <w:r>
        <w:t>1 Timóteo 4:8 diz: "pois o exercício corporal é apenas ligeiramente proveitoso, mas a piedade é proveitosa para todas as coisas." A Bíblia diz que há algum valor no treinamento físico e no exercício. É importante manter-se fisicamente em forma, mas isso não é mais importante do que permanecer espiritualmente em forma. É bom que você tenha um plano de exercícios para manter-se fisicamente saudável, mas é mais importante permanecer em seu regime de treinamento espiritual. Aqui está o seu exercício espiritual para hoje.</w:t>
      </w:r>
    </w:p>
    <w:p w14:paraId="27FB83DB" w14:textId="77777777" w:rsidR="00227BF5" w:rsidRDefault="00227BF5" w:rsidP="00227BF5">
      <w:pPr>
        <w:pStyle w:val="Heading3"/>
      </w:pPr>
      <w:r>
        <w:t>Ler</w:t>
      </w:r>
    </w:p>
    <w:bookmarkEnd w:id="0"/>
    <w:bookmarkEnd w:id="0"/>
    <w:p w14:paraId="5C097F03" w14:textId="5E23FA64" w:rsidR="00A7291B" w:rsidRDefault="0025169D" w:rsidP="00A7291B">
      <w:pPr>
        <w:pStyle w:val="NormalBlock"/>
      </w:pPr>
      <w:r>
        <w:t>Em breve chegaremos a 1 Timóteo. Por enquanto, você ainda precisa terminar 2 Coríntios. Paulo tem mais a dizer sobre andar na caminhada cristã e "levando cativo todo entendimento à obediência de Cristo" (2 Coríntios 10:5). Ao ler 2 Coríntios 8-13 hoje, observe o que Paulo tem a dizer sobre nossa atitude em relação à contribuição. Desfrute da Palavra de Deus.</w:t>
      </w:r>
    </w:p>
    <w:p w14:paraId="27FB83DB" w14:textId="77777777" w:rsidR="00227BF5" w:rsidRDefault="00227BF5" w:rsidP="00227BF5">
      <w:pPr>
        <w:pStyle w:val="Heading3"/>
      </w:pPr>
      <w:r>
        <w:t>Reflita</w:t>
      </w:r>
    </w:p>
    <w:bookmarkEnd w:id="0"/>
    <w:bookmarkEnd w:id="0"/>
    <w:p w14:paraId="5C097F03" w14:textId="5E23FA64" w:rsidR="00A7291B" w:rsidRDefault="0025169D" w:rsidP="00A7291B">
      <w:pPr>
        <w:pStyle w:val="NormalBlock"/>
      </w:pPr>
      <w:r>
        <w:t>"Agora digo isto: aquele que semeia pouco também colherá pouco; e aquele que semeia com fartura também colherá com fartura." (2 Coríntios 9:6). Entendemos que, se um agricultor quiser ter uma colheita abundante, não poderá ser mesquinho com a semente. Se ele usar mais sementes agora, isso lhe renderá maiores dividendos quando chegar a colheita. Esse princípio se aplica a muitos aspectos da nossa caminhada com Deus. Se você for mesquinho quanto ao tempo que dedica à oração e ao estudo da Bíblia, não poderá esperar colher grandes recompensas quando se trata de um relacionamento rico com Deus. Se você for mesquinho com o tempo que dedica à sua família, não poderá esperar que eles sejam próximos de você. Se você se contiver na oferta que faz nos cultos de domingo, também colherá pouco. Por outro lado, se você semear com fartura, colherá com fartura. Você consegue pensar em outras áreas da sua vida nas quais esse princípio se aplica?</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