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Dia nº 46</w:t>
      </w:r>
    </w:p>
    <w:p w14:paraId="670F8077" w14:textId="038F6EFB" w:rsidR="00944B2D" w:rsidRDefault="00944B2D" w:rsidP="00944B2D">
      <w:pPr>
        <w:pStyle w:val="ChapterVerse"/>
      </w:pPr>
      <w:r w:rsidRPr="00944B2D">
        <w:t>Tiago</w:t>
      </w:r>
    </w:p>
    <w:p w14:paraId="27FB83DB" w14:textId="77777777" w:rsidR="00227BF5" w:rsidRDefault="00227BF5" w:rsidP="00227BF5">
      <w:pPr>
        <w:pStyle w:val="Heading3"/>
      </w:pPr>
      <w:r>
        <w:t>Reflita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Um empresário proeminente certa vez construiu, do zero, uma corporação multimilionária. Ele conhecia bem o seu negócio e fazia sua empresa funcionar como uma máquina bem lubrificada. Certo dia, anunciou ao seu conselho de administração que iria tirar férias prolongadas. Era possível ver o pânico em seus rostos. "Não se preocupem", assegurou-lhes ele. "Vou enviar-lhes uma carta todos os meses, explicando o que vocês devem fazer e como fazê-lo." Fiel à sua palavra, ele enviou diligentemente as cartas ao seu conselho de administração, mas, quando voltou de suas férias, a empresa estava em completo caos. Imediatamente reuniu seu conselho e perguntou-lhes: "O que aconteceu? Vocês não receberam as cartas que lhes enviei?" "Sim, nós as recebemos. Fizemos reuniões departamentais para discuti-las. Vários funcionários memorizaram partes de suas cartas. Nós amamos suas cartas." "Mas", perguntou ele, "vocês fizeram o que elas diziam?" "Bem, não."</w:t>
      </w:r>
    </w:p>
    <w:bookmarkEnd w:id="0"/>
    <w:p w14:paraId="5C097F03" w14:textId="5E23FA64" w:rsidR="00A7291B" w:rsidRDefault="0025169D" w:rsidP="00A7291B">
      <w:pPr>
        <w:pStyle w:val="NormalBlock"/>
      </w:pPr>
      <w:r>
        <w:t>Não adianta muito amar a Palavra de Deus e estudá-la o tempo todo, se você não planeja aplicar o que ela diz à sua vida.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Pelo que, rejeitando toda imundícia e acúmulo de malícia, recebei com mansidão a palavra em vós enxertada, a qual pode salvar a vossa alma.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Tiago 1:21</w:t>
      </w:r>
    </w:p>
    <w:bookmarkEnd w:id="0"/>
    <w:p w14:paraId="255668C9" w14:textId="77777777" w:rsidR="00A7291B" w:rsidRDefault="0025169D" w:rsidP="00A7291B">
      <w:pPr>
        <w:pStyle w:val="PadTop24"/>
      </w:pPr>
      <w:r>
        <w:t>Tiago é um ótimo livrinho. O autor era o meio-irmão físico de Jesus, filho de José e Maria. Para o seu momento devocional de hoje, escreva a comunicação falada de Deus para você, da maneira como aprendeu a fazer no Oitavo Dia. Anote o que Deus estava dizendo a você enquanto lia o livro de Tiago.</w:t>
      </w:r>
    </w:p>
    <w:bookmarkEnd w:id="0"/>
    <w:p w14:paraId="5C097F03" w14:textId="5E23FA64" w:rsidR="00A7291B" w:rsidRDefault="0025169D" w:rsidP="00A7291B">
      <w:pPr>
        <w:pStyle w:val="NormalBlock"/>
      </w:pPr>
      <w:r>
        <w:t>Agora escreva sua oração a Deus em resposta ao que Ele lhe falou por meio deste livro que chamamos de Tiago. Ore sobre ser praticante da Palavra e não apenas ouvinte.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