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Dia nº 50</w:t>
      </w:r>
    </w:p>
    <w:p w14:paraId="670F8077" w14:textId="038F6EFB" w:rsidR="00944B2D" w:rsidRDefault="00944B2D" w:rsidP="00944B2D">
      <w:pPr>
        <w:pStyle w:val="ChapterVerse"/>
      </w:pPr>
      <w:r w:rsidRPr="00944B2D">
        <w:t>Apocalipse 5-11</w:t>
      </w:r>
    </w:p>
    <w:p w14:paraId="27FB83DB" w14:textId="77777777" w:rsidR="00227BF5" w:rsidRDefault="00227BF5" w:rsidP="00227BF5">
      <w:pPr>
        <w:pStyle w:val="Heading3"/>
      </w:pPr>
      <w:r>
        <w:t>Revisão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Os números são significativos na literatura apocalíptica. Dois é o número da força. Três é o número de Deus ou da divindade. Quatro representa o mundo ou o universo. Cinco e dez são os números da completude humana. Mil significa completude absoluta (10 x 10 x 10). Seis é o número do homem, particularmente da humanidade sem Deus. Sete é o número da completude divina e é o número mais popular em Apocalipse. Três e meio é o número que significa incompletude. (Metade de sete. Também declarado como 42 meses, 1.260 dias ou tempos, tempo e metade de um tempo.) Doze representa Deus atuando na terra, a organização do povo de Deus.</w:t>
      </w:r>
    </w:p>
    <w:p w14:paraId="27FB83DB" w14:textId="77777777" w:rsidR="00227BF5" w:rsidRDefault="00227BF5" w:rsidP="00227BF5">
      <w:pPr>
        <w:pStyle w:val="Heading3"/>
      </w:pPr>
      <w:r>
        <w:t>Ler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Estas informações serão úteis hoje, enquanto você lê Apocalipse 5-11.</w:t>
      </w:r>
    </w:p>
    <w:p w14:paraId="27FB83DB" w14:textId="77777777" w:rsidR="00227BF5" w:rsidRDefault="00227BF5" w:rsidP="00227BF5">
      <w:pPr>
        <w:pStyle w:val="Heading3"/>
      </w:pPr>
      <w:r>
        <w:t>Reflita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Um dos anciãos disse a João que não chorasse em Apocalipse 5:5, porque "o Leão que é da tribo de Judá, a Raiz de Davi, venceu". Isso se refere a Jesus, o leão vigoroso que, destemida e completamente, domina a sua selva espiritual. Jesus é um leão. No entanto, quando João se virou para olhar, não viu um leão, mas sim um cordeiro. Então, quem é Jesus: o leão ou o cordeiro? Ele é ambos. Anote os atributos de Cristo que o tornam semelhante ao leão. Depois, descreva como Jesus também é semelhante ao cordeiro.</w:t>
      </w:r>
    </w:p>
    <w:bookmarkEnd w:id="0"/>
    <w:p w14:paraId="5C097F03" w14:textId="5E23FA64" w:rsidR="00A7291B" w:rsidRDefault="0025169D" w:rsidP="00A7291B">
      <w:pPr>
        <w:pStyle w:val="NormalBlock"/>
      </w:pPr>
      <w:r>
        <w:t>O que você está testemunhando no livro de Apocalipse é a resposta de Deus às orações da igreja (Apocalipse 5:8 &amp; Apocalipse 8:3-4). Deus ouve as suas orações. Você nunca precisa duvidar disso. Ore a Deus nesta manhã. Ele ouve você.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