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eine Priorität</w:t>
      </w:r>
    </w:p>
    <w:bookmarkEnd w:id="0"/>
    <w:p w14:paraId="5C097F03" w14:textId="5E23FA64" w:rsidR="00A7291B" w:rsidRDefault="0025169D" w:rsidP="00A7291B">
      <w:pPr>
        <w:pStyle w:val="NormalBlock"/>
      </w:pPr>
      <w:r>
        <w:t>Das heißt, die NEA, die National Educators Association, hat alle Lehrer in Amerika dazu ermutigt, den Oktober zum Monat der Geschichte von Schwulen und Lesben zu machen und dafür zu sorgen, dass sie in ihren Klassen, in ihren Klassen, während des Monats Oktober die Geschichte der Aktivitäten und der Fortschritte von Schwulen und Lesben in diesem Land vermitteln. Ich meine, glaubst du mir jetzt? Ich meine, drehen wir jetzt völlig durch, oder was? Eure Eltern, eure Lehrer, ihr gehört Eltern-Lehrer-Organisationen an, ihr seid in der Schule engagiert, eure Großeltern – jeder hat eine Stimme. Und wenn wir nicht aufstehen und sagen: Das ist falsch, und ich will das nicht, und ich will das nicht in meiner Klasse, dann wird es einfach immer weitergehen und weiter und weiter.</w:t>
      </w:r>
    </w:p>
    <w:bookmarkEnd w:id="0"/>
    <w:p w14:paraId="5C097F03" w14:textId="5E23FA64" w:rsidR="00A7291B" w:rsidRDefault="0025169D" w:rsidP="00A7291B">
      <w:pPr>
        <w:pStyle w:val="NormalBlock"/>
      </w:pPr>
      <w:r>
        <w:t>Der einzige Grund, warum es so weit gekommen ist, besteht darin, dass niemand aufsteht und sagt: Schluss damit. Wir hören auf. In Ordnung? Also, darum geht es heute Abend nicht in der Predigt. Aber nur für den Fall, dass Sie mir nicht geglaubt haben, nur für den Fall, dass sie, wissen Sie, nicht genügend Informationen hatten.</w:t>
      </w:r>
    </w:p>
    <w:bookmarkEnd w:id="0"/>
    <w:p w14:paraId="5C097F03" w14:textId="5E23FA64" w:rsidR="00A7291B" w:rsidRDefault="0025169D" w:rsidP="00A7291B">
      <w:pPr>
        <w:pStyle w:val="NormalBlock"/>
      </w:pPr>
      <w:r>
        <w:t>In Ordnung. Nun zu einem anderen Thema, wenn Sie umschalten können. Ich wollte mich nicht darauf verlassen, ich war dabei völlig blockiert, aber ich dachte, das sei eine zu wichtige Information, um sie einfach zu ignorieren. Nun wenden wir uns an den Sonntagabenden einem anderen Thema zu, etwas, das hoffentlich ein wenig näher an unserem eigenen Leben liegt, an den Dingen, mit denen wir in unseren eigenen Familien etwas mehr zu tun haben. Wir gehen durch den 1. Korintherbrief, und ich habe mich predigend durch den 1. Korintherbrief gearbeitet. Und heute Abend möchte ich noch einmal zurückgehen. Wissen Sie, wir gehen gewissermaßen von Kapitel zu Kapitel, und heute Abend möchte ich noch einmal zu Kapitel 7 zurückgehen und einen Gedanken aufgreifen, der eine bestimmte Gruppe in der Gesellschaft und natürlich auch in unserer Gemeinde betrifft, nämlich die Menschen, die ledig sind.</w:t>
      </w:r>
    </w:p>
    <w:bookmarkEnd w:id="0"/>
    <w:p w14:paraId="5C097F03" w14:textId="5E23FA64" w:rsidR="00A7291B" w:rsidRDefault="0025169D" w:rsidP="00A7291B">
      <w:pPr>
        <w:pStyle w:val="NormalBlock"/>
      </w:pPr>
      <w:r>
        <w:t>Umfragen sagen voraus, dass in den nächsten 10 Jahren Alleinstehende und wieder Alleinstehende die am schnellsten wachsende Gruppe innerhalb unserer Gesellschaft bilden werden. In Ordnung? Alleinstehende, die nie verheiratet waren, und wieder Alleinstehende oder Unverheiratete – wie auch immer man Menschen bezeichnen möchte, die sich in dieser Situation befinden – bilden den größten Teil unserer Gesellschaft. Und wir denken, dass dies etwas Neues oder ein neues Problem ist – nun, ich sollte nicht sagen, ein Problem, sondern ein Phänomen. Wir denken, dass dies ein neues Phänomen ist.</w:t>
      </w:r>
    </w:p>
    <w:bookmarkEnd w:id="0"/>
    <w:p w14:paraId="5C097F03" w14:textId="5E23FA64" w:rsidR="00A7291B" w:rsidRDefault="0025169D" w:rsidP="00A7291B">
      <w:pPr>
        <w:pStyle w:val="NormalBlock"/>
      </w:pPr>
      <w:r>
        <w:t>Und es ist nicht unbedingt ein neues Phänomen. Paulus spricht im Korintherbrief Menschen an, die ledig sind, und deshalb möchte ich hier noch einmal zurückgehen, einen Gedanken in Kapitel 7 aufgreifen und über Lösungen für Ledige sprechen – so nenne ich die Predigt: "Eine Lösung für Ledige". Es scheint mir, dass das Leben eines Ledigen oder Unverheirateten – wie auch immer man den ledigen Erwachsenen bezeichnen möchte – von drei häufigen Problemen geplagt wird. Nummer 1: Warten. Einfach warten.</w:t>
      </w:r>
    </w:p>
    <w:bookmarkEnd w:id="0"/>
    <w:p w14:paraId="5C097F03" w14:textId="5E23FA64" w:rsidR="00A7291B" w:rsidRDefault="0025169D" w:rsidP="00A7291B">
      <w:pPr>
        <w:pStyle w:val="NormalBlock"/>
      </w:pPr>
      <w:r>
        <w:t>Auf die Entwicklung einer neuen Situation warten, sei es eine neue Arbeitsstelle, eine Ausbildung oder eine neue Beziehung. Wissen Sie, wenn es um Beziehungen geht, heißt es immer warten. Das schmerzhafte Warten darauf, ob diese Beziehung die richtige ist. Diejenigen unter Ihnen, die ledig sind, diejenigen unter Ihnen, die ledige Menschen kennen, Ihre Familie und Freunde, Sie wissen, dass das Warten eines der häufigsten Probleme lediger Menschen ist. Ein weiteres häufiges Problem lediger Menschen ist Sorge.</w:t>
      </w:r>
    </w:p>
    <w:bookmarkEnd w:id="0"/>
    <w:p w14:paraId="5C097F03" w14:textId="5E23FA64" w:rsidR="00A7291B" w:rsidRDefault="0025169D" w:rsidP="00A7291B">
      <w:pPr>
        <w:pStyle w:val="NormalBlock"/>
      </w:pPr>
      <w:r>
        <w:t>Du machst dir Sorgen um die Richtung. Du machst dir Sorgen, die richtigen Entscheidungen zu treffen, und musst dennoch mit so wenigen Informationen richtige Entscheidungen treffen. Das Problem ist, dass junge Menschen, junge Menschen, gewöhnlich alleinstehende Menschen, so viele wichtige Entscheidungen über ihre Ausbildung, über Beziehungen und über die Richtung in ihrem Leben treffen müssen und dennoch so wenige Informationen haben, auf die sie diese Entscheidung gründen können. Und das verursacht Sorgen. Es scheint, dass für alleinstehende Menschen immer alles in der Schwebe ist, und das ist belastend.</w:t>
      </w:r>
    </w:p>
    <w:bookmarkEnd w:id="0"/>
    <w:p w14:paraId="5C097F03" w14:textId="5E23FA64" w:rsidR="00A7291B" w:rsidRDefault="0025169D" w:rsidP="00A7291B">
      <w:pPr>
        <w:pStyle w:val="NormalBlock"/>
      </w:pPr>
      <w:r>
        <w:t>Und dann ist ein drittes häufiges Problem alleinstehender, lediger Menschen die Einsamkeit. Sie sehen, als Christen tragen alleinstehende Menschen gewissermaßen eine große Last, weil alleinstehende christliche Erwachsene die erfüllenden sexuellen Beziehungen, die verheiratete Menschen haben, nicht erleben können, ohne Schuldgefühle und Enttäuschung zu empfinden. Wissen Sie, draußen in der Welt, wissen Sie, in der Welt der Freunde, NBC am Donnerstagabend, in der Welt der Freunde, wissen Sie: Hey, alles, was man tun muss, ist, einen sexuell kompatiblen Partner zu finden; ich meine, das ist kein Problem. Schauen Sie Seinfeld, wissen Sie, eine der beliebtesten Komödien im Fernsehen. Er ist ein alleinstehender Mann.</w:t>
      </w:r>
    </w:p>
    <w:bookmarkEnd w:id="0"/>
    <w:p w14:paraId="5C097F03" w14:textId="5E23FA64" w:rsidR="00A7291B" w:rsidRDefault="0025169D" w:rsidP="00A7291B">
      <w:pPr>
        <w:pStyle w:val="NormalBlock"/>
      </w:pPr>
      <w:r>
        <w:t>Ihr größtes Problem in Bezug auf Sex ist nun einmal: Wenn wir Sex haben, werden wir dann unsere Freundschaft ruinieren? Es geht nicht einmal um eine moralische Frage. Es gibt keine Schuldgefühle. Es gibt überhaupt nichts dergleichen. Es geht einfach nur darum: Sollten wir Sex haben oder nicht?</w:t>
      </w:r>
    </w:p>
    <w:bookmarkEnd w:id="0"/>
    <w:p w14:paraId="5C097F03" w14:textId="5E23FA64" w:rsidR="00A7291B" w:rsidRDefault="0025169D" w:rsidP="00A7291B">
      <w:pPr>
        <w:pStyle w:val="NormalBlock"/>
      </w:pPr>
      <w:r>
        <w:t>Und wenn wir das tun, könnte es unsere Freundschaft ruinieren. Aber für Christen sind Einsamkeit und die Unfähigkeit, menschliche Sexualität auszudrücken, ohne Schuldgefühle zu empfinden, sehr schwierig. Sehen Sie, es ist schwer, eine tiefe emotionale Bindung zu entwickeln und Trost von einem liebevollen Partner zu empfangen, ohne eine sexuelle Beziehung einzugehen. In einer Welt der Paare scheint die alleinstehende Person ständig außen zu stehen und hineinzublicken. Und diejenigen von uns, die verheiratet sind, vergessen das manchmal.</w:t>
      </w:r>
    </w:p>
    <w:bookmarkEnd w:id="0"/>
    <w:p w14:paraId="5C097F03" w14:textId="5E23FA64" w:rsidR="00A7291B" w:rsidRDefault="0025169D" w:rsidP="00A7291B">
      <w:pPr>
        <w:pStyle w:val="NormalBlock"/>
      </w:pPr>
      <w:r>
        <w:t>Das Problem für Alleinstehende besteht darin, dass sich schließlich ein großer Teil ihrer emotionalen Energie darauf konzentriert, einfach zu warten, sich Sorgen zu machen und sich einsam zu fühlen. Die Folge davon ist, dass viele Menschen, viele Alleinstehende, ungeduldig werden. Das ist das Problem. Sie werden ungeduldig und beginnen, unvernünftige Bindungen an Menschen und Dinge einzugehen, die nicht gut für sie sind. Ich habe das immer wieder geschehen sehen.</w:t>
      </w:r>
    </w:p>
    <w:bookmarkEnd w:id="0"/>
    <w:p w14:paraId="5C097F03" w14:textId="5E23FA64" w:rsidR="00A7291B" w:rsidRDefault="0025169D" w:rsidP="00A7291B">
      <w:pPr>
        <w:pStyle w:val="NormalBlock"/>
      </w:pPr>
      <w:r>
        <w:t>Die Menschen waren einfach des Wartens müde. Sie sagen: Nun ja, du wirst es tun. Ich bin einfach des Wartens müde. Du, komm hierher. Ich werde es zum Funktionieren bringen, weil ich des Wartens müde bin.</w:t>
      </w:r>
    </w:p>
    <w:bookmarkEnd w:id="0"/>
    <w:p w14:paraId="5C097F03" w14:textId="5E23FA64" w:rsidR="00A7291B" w:rsidRDefault="0025169D" w:rsidP="00A7291B">
      <w:pPr>
        <w:pStyle w:val="NormalBlock"/>
      </w:pPr>
      <w:r>
        <w:t>Ich werde dieses Ding einfach zum Laufen bringen. Dumme Entscheidungen treffen. Oder ich werde das alles einfach wegwerfen und hier von vorne anfangen. Geh hierher. Vielleicht passiert etwas, wenn ich hierhergehe.</w:t>
      </w:r>
    </w:p>
    <w:bookmarkEnd w:id="0"/>
    <w:p w14:paraId="5C097F03" w14:textId="5E23FA64" w:rsidR="00A7291B" w:rsidRDefault="0025169D" w:rsidP="00A7291B">
      <w:pPr>
        <w:pStyle w:val="NormalBlock"/>
      </w:pPr>
      <w:r>
        <w:t>Oder sie richten zu viel Aufmerksamkeit auf ihre eigenen Probleme und Bedürfnisse, was das Gefühl der Depression nur noch verstärkt. Wissen Sie, der Blick beginnt, sich vom Äußeren nach innen zu richten. Denn wenn man allein ist, besonders wenn man allein lebt, ist es sehr leicht, nur über die eigenen Angelegenheiten nachzudenken. Und schließlich gehen sie davon über, allein zu sein, sich einsam zu fühlen. Und es gibt einen Unterschied zwischen allein zu sein und sich einsam zu fühlen.</w:t>
      </w:r>
    </w:p>
    <w:bookmarkEnd w:id="0"/>
    <w:p w14:paraId="5C097F03" w14:textId="5E23FA64" w:rsidR="00A7291B" w:rsidRDefault="0025169D" w:rsidP="00A7291B">
      <w:pPr>
        <w:pStyle w:val="NormalBlock"/>
      </w:pPr>
      <w:r>
        <w:t>Dieser Kreislauf aus Sorgen, Einsamkeit und Depression kann das Leben als Lediger oft schwieriger machen, als es sein müsste. Und so spricht der Apostel Paulus in Kapitel 7 des 1. Korintherbriefs zu Ledigen und gibt ihnen einige Lösungen für die Probleme, mit denen besonders Unverheiratete konfrontiert sind. Schlagen Sie Ihre Bibeln bei 1. Korinther, Kapitel 7, auf, und wir werden uns einige der Lösungen für Ledige ansehen, über die Paulus spricht. Beginnend mit Vers 25. Zunächst einmal sagt er zu ledigen Menschen: Erkenne deinen Zustand als das, was er ist.</w:t>
      </w:r>
    </w:p>
    <w:bookmarkEnd w:id="0"/>
    <w:p w14:paraId="5C097F03" w14:textId="5E23FA64" w:rsidR="00A7291B" w:rsidRDefault="0025169D" w:rsidP="00A7291B">
      <w:pPr>
        <w:pStyle w:val="NormalBlock"/>
      </w:pPr>
      <w:r>
        <w:t>Erkenne deinen Zustand so, wie er ist. In Vers 25 sagt er: Nun zu den Jungfrauen: Nun musst du verstehen, dass der Verfasser in der Bibel, wenn er von Jungfrauen spricht, von Jungfrauen spricht. Von Menschen, die noch nie Geschlechtsverkehr hatten, und unter der Annahme, dass Menschen, die noch nie Geschlechtsverkehr hatten, Menschen sind, die noch nie verheiratet waren. Natürlich. In der Bibel gibt es Jungfrauen.</w:t>
      </w:r>
    </w:p>
    <w:bookmarkEnd w:id="0"/>
    <w:p w14:paraId="5C097F03" w14:textId="5E23FA64" w:rsidR="00A7291B" w:rsidRDefault="0025169D" w:rsidP="00A7291B">
      <w:pPr>
        <w:pStyle w:val="NormalBlock"/>
      </w:pPr>
      <w:r>
        <w:t>Das sind Menschen, die nie verheiratet waren, und dann gibt es die Unverheirateten. Das sind Menschen, die irgendwann verheiratet waren, aber zu diesem Zeitpunkt nicht mehr verheiratet sind. Entweder weil ihr Partner gestorben ist, sie also Witwen oder Witwer sind, oder weil sie geschieden sind. Aus welchem Grund auch immer sie zu einem bestimmten Zeitpunkt unverheiratet sind. Wenn er also in der Bibel von Jungfrauen spricht, spricht er von Junggesellen, alleinstehenden Menschen.</w:t>
      </w:r>
    </w:p>
    <w:bookmarkEnd w:id="0"/>
    <w:p w14:paraId="5C097F03" w14:textId="5E23FA64" w:rsidR="00A7291B" w:rsidRDefault="0025169D" w:rsidP="00A7291B">
      <w:pPr>
        <w:pStyle w:val="NormalBlock"/>
      </w:pPr>
      <w:r>
        <w:t>Wenn er zu Unverheirateten spricht, spricht er zu Menschen, die zu diesem Zeitpunkt nicht verheiratet sind. Okay? Sie können aber in der Vergangenheit verheiratet gewesen sein. In Vers 26 sagt er, denke ich, dann – entschuldigen Sie, in Vers 25 heißt es: "Was aber die Jungfrauen betrifft, so habe ich kein Gebot vom Herrn; ich gebe aber eine Meinung ab als einer, der vom Herrn Barmherzigkeit erlangt hat, vertrauenswürdig zu sein." Nun hat Jesus nie direkt über diese Sache des Ledigseins gesprochen.</w:t>
      </w:r>
    </w:p>
    <w:bookmarkEnd w:id="0"/>
    <w:p w14:paraId="5C097F03" w14:textId="5E23FA64" w:rsidR="00A7291B" w:rsidRDefault="0025169D" w:rsidP="00A7291B">
      <w:pPr>
        <w:pStyle w:val="NormalBlock"/>
      </w:pPr>
      <w:r>
        <w:t>Und so lehrt Paulus als inspirierter Apostel über dieses Thema. Wir haben bereits darüber gesprochen. Jesus sprach in den Evangelien nicht über jedes Thema. Aber die Apostel sprachen oft über Dinge, die Jesus nicht behandelt hatte. Zum Beispiel darüber, wie man Älteste auswählt und dergleichen.</w:t>
      </w:r>
    </w:p>
    <w:bookmarkEnd w:id="0"/>
    <w:p w14:paraId="5C097F03" w14:textId="5E23FA64" w:rsidR="00A7291B" w:rsidRDefault="0025169D" w:rsidP="00A7291B">
      <w:pPr>
        <w:pStyle w:val="NormalBlock"/>
      </w:pPr>
      <w:r>
        <w:t>Wisst ihr, Jesus hat nie darüber gesprochen. Dafür waren die Apostel da. Er gab ihnen die Informationen, die sie an uns weitergaben. In Vers 26 sagt er, ich denke also, dass dies angesichts der gegenwärtigen Bedrängnis gut ist, dass es für einen Mann gut ist, so zu bleiben, wie er ist. Nun betrachteten die Juden es als eine Schande, unverheiratet zu sein.</w:t>
      </w:r>
    </w:p>
    <w:bookmarkEnd w:id="0"/>
    <w:p w14:paraId="5C097F03" w14:textId="5E23FA64" w:rsidR="00A7291B" w:rsidRDefault="0025169D" w:rsidP="00A7291B">
      <w:pPr>
        <w:pStyle w:val="NormalBlock"/>
      </w:pPr>
      <w:r>
        <w:t>Wissen Sie das? Wenn Sie Judas sind, ist es eine Schande, unverheiratet zu sein. Schrecklich. Aber Paulus sagt in diesem Vers, dass es keine Schande ist, unverheiratet zu sein, und dass man es nicht verachten soll. Jesus war unverheiratet.</w:t>
      </w:r>
    </w:p>
    <w:bookmarkEnd w:id="0"/>
    <w:p w14:paraId="5C097F03" w14:textId="5E23FA64" w:rsidR="00A7291B" w:rsidRDefault="0025169D" w:rsidP="00A7291B">
      <w:pPr>
        <w:pStyle w:val="NormalBlock"/>
      </w:pPr>
      <w:r>
        <w:t>Paulus war unverheiratet. Er sagt, dass das Ledigsein sich vom Verheiratetsein unterscheidet, aber in Gottes Augen nicht minderwertig ist. Damals war es, wie er sagt, leichter, weil Christen verfolgt wurden. Er sagt: Angesichts der Dinge, die vor sich gehen, wurden Christen verfolgt. Wenn man verheiratet war, hatte man viel zu verlieren.</w:t>
      </w:r>
    </w:p>
    <w:bookmarkEnd w:id="0"/>
    <w:p w14:paraId="5C097F03" w14:textId="5E23FA64" w:rsidR="00A7291B" w:rsidRDefault="0025169D" w:rsidP="00A7291B">
      <w:pPr>
        <w:pStyle w:val="NormalBlock"/>
      </w:pPr>
      <w:r>
        <w:t>Und so war es wahrscheinlich eine bessere Option für dich, ledig zu sein, als dieses besondere Buch geschrieben wurde. In Vers 27 sagt er: Bist du an eine Frau gebunden? Suche keine Lösung. Bist du von einer Frau gelöst? Suche keine Frau.</w:t>
      </w:r>
    </w:p>
    <w:bookmarkEnd w:id="0"/>
    <w:p w14:paraId="5C097F03" w14:textId="5E23FA64" w:rsidR="00A7291B" w:rsidRDefault="0025169D" w:rsidP="00A7291B">
      <w:pPr>
        <w:pStyle w:val="NormalBlock"/>
      </w:pPr>
      <w:r>
        <w:t>Wenn du aber heiratest, hast du nicht gesündigt. Und wenn eine Jungfrau heiratet, hat sie nicht gesündigt. Doch solche werden Bedrängnis in diesem Leben haben, und ich möchte euch schonen. Er erinnert sie daran, dass sie trotz Verfolgung nicht versuchen sollten, ihren Stand im Leben zu ändern. Wenn sie aber heiraten, sündigen sie nicht.</w:t>
      </w:r>
    </w:p>
    <w:bookmarkEnd w:id="0"/>
    <w:p w14:paraId="5C097F03" w14:textId="5E23FA64" w:rsidR="00A7291B" w:rsidRDefault="0025169D" w:rsidP="00A7291B">
      <w:pPr>
        <w:pStyle w:val="NormalBlock"/>
      </w:pPr>
      <w:r>
        <w:t>Sie müssen sich lediglich der damit verbundenen Risiken bewusst sein. Und die Risiken liegen nicht in der ehelichen Beziehung selbst. Er sagt: Wenn du heiratest, musst du dir bewusst machen, dass du dich im 1. Jahrhundert der Gefahr aussetzen konntest, ins Gefängnis geworfen zu werden und deine Frau und Kinder allein und verlassen zurückzulassen, oder dass du verfolgt werden und dein Zuhause verlieren konntest. Deshalb musst du darüber nachdenken. Du sündigst nicht, wenn du heiratest, aber du musst die Risiken verstehen, die während dieser gegenwärtigen Zeit der Verfolgung bestehen.</w:t>
      </w:r>
    </w:p>
    <w:bookmarkEnd w:id="0"/>
    <w:p w14:paraId="5C097F03" w14:textId="5E23FA64" w:rsidR="00A7291B" w:rsidRDefault="0025169D" w:rsidP="00A7291B">
      <w:pPr>
        <w:pStyle w:val="NormalBlock"/>
      </w:pPr>
      <w:r>
        <w:t>Ob verheiratet oder ledig, er sagt, dass Gott beide Lebensstände segnet. Das sollte uns helfen, wenn wir ängstlich sind oder warten. Wir müssen die Gewissheit haben, dass es in Ordnung ist, ledig zu sein. Es ist in Ordnung. Gott kann uns segnen und uns Freude schenken, ob wir verheiratet oder ledig sind.</w:t>
      </w:r>
    </w:p>
    <w:bookmarkEnd w:id="0"/>
    <w:p w14:paraId="5C097F03" w14:textId="5E23FA64" w:rsidR="00A7291B" w:rsidRDefault="0025169D" w:rsidP="00A7291B">
      <w:pPr>
        <w:pStyle w:val="NormalBlock"/>
      </w:pPr>
      <w:r>
        <w:t>Singles mögen ungeduldig sein, aber Gott ist mit einem Menschen nicht ungeduldig, weil er ledig ist. Vielleicht bist du ungeduldig, weil du ledig bist, aber Gott ist nicht ungeduldig mit dir, weil du ledig bist. Weißt du, vielleicht sagt deine Mutter zu dir: Wow, weißt du, wie wäre es mit diesem netten jungen Mann? Weißt du, wir hatten heute einen Besucher in der Gemeinde; bist du hingegangen und hast mit ihm gesprochen? Weißt du, vielleicht ist deine Mutter ungeduldig.</w:t>
      </w:r>
    </w:p>
    <w:bookmarkEnd w:id="0"/>
    <w:p w14:paraId="5C097F03" w14:textId="5E23FA64" w:rsidR="00A7291B" w:rsidRDefault="0025169D" w:rsidP="00A7291B">
      <w:pPr>
        <w:pStyle w:val="NormalBlock"/>
      </w:pPr>
      <w:r>
        <w:t>Mütter werden ungeduldig. Aber Gott hat es nicht eilig, dass du heiratest. Verheiratet zu sein ist nicht besser und auch nicht einfacher. Weißt du, ich habe viele Singles sagen hören: Oh Mann, wenn ich heirate, werden all diese Probleme verschwinden. Weißt du, nein.</w:t>
      </w:r>
    </w:p>
    <w:bookmarkEnd w:id="0"/>
    <w:p w14:paraId="5C097F03" w14:textId="5E23FA64" w:rsidR="00A7291B" w:rsidRDefault="0025169D" w:rsidP="00A7291B">
      <w:pPr>
        <w:pStyle w:val="NormalBlock"/>
      </w:pPr>
      <w:r>
        <w:t>Nein. Wissen Sie, verheiratet zu sein ist nicht besser oder einfacher. Es ist anders. Es ist anders. Das Zweite, was er in den Versen 29 bis 31 sagt, ist dies: Erkennen Sie die Welt so, wie sie ist; erkennen Sie Ihren Zustand so, wie er ist, und erkennen Sie Ihre Welt so, wie sie ist.</w:t>
      </w:r>
    </w:p>
    <w:bookmarkEnd w:id="0"/>
    <w:p w14:paraId="5C097F03" w14:textId="5E23FA64" w:rsidR="00A7291B" w:rsidRDefault="0025169D" w:rsidP="00A7291B">
      <w:pPr>
        <w:pStyle w:val="NormalBlock"/>
      </w:pPr>
      <w:r>
        <w:t>Vers 29, ich lese dort: Aber dies sage ich, Brüder: Die Zeit ist kurz bemessen, sodass von nun an die, welche Frauen haben, so sein sollen, als hätten sie keine. Und die Weinenden, als weinten sie nicht. Und die sich Freuenden, als freuten sie sich nicht. Und die Kaufenden, als besäßen sie nichts. Und die diese Welt Gebrauchenden, als machten sie nicht vollen Gebrauch von ihr.</w:t>
      </w:r>
    </w:p>
    <w:bookmarkEnd w:id="0"/>
    <w:p w14:paraId="5C097F03" w14:textId="5E23FA64" w:rsidR="00A7291B" w:rsidRDefault="0025169D" w:rsidP="00A7291B">
      <w:pPr>
        <w:pStyle w:val="NormalBlock"/>
      </w:pPr>
      <w:r>
        <w:t>Denn die Gestalt dieser Welt vergeht. Paulus sagt ihnen: Erkennt die Welt, wie sie ist. Und er sagt, dass die Welt vergeht. Der Ausdruck in Vers 31, wo er sagt: Die Gestalt dieser Welt. Das ist ein griechischer Begriff.</w:t>
      </w:r>
    </w:p>
    <w:bookmarkEnd w:id="0"/>
    <w:p w14:paraId="5C097F03" w14:textId="5E23FA64" w:rsidR="00A7291B" w:rsidRDefault="0025169D" w:rsidP="00A7291B">
      <w:pPr>
        <w:pStyle w:val="NormalBlock"/>
      </w:pPr>
      <w:r>
        <w:t>Und es handelt sich tatsächlich um einen Theaterbegriff, der verwendet wurde, um die Situation zu beschreiben, wenn ein Akt zu Ende ist. Waren Sie schon einmal im Theater und haben das Stück angesehen, und der Akt ist zu Ende, und die Lichter gehen aus, und Sie sehen Menschen auf die Bühne laufen, die Möbel umstellen, und man kann sie gewissermaßen sehen. Und dann gehen plötzlich die Lichter wieder an, und alle Möbel sind umgestellt worden. Die Schauspieler, dieselben Schauspieler, haben ihre Kostüme gewechselt; sie sind bereit für Akt 2 oder Teil 2 oder was auch immer es ist. Nun, jenes griechische Wort dort, die Form "vergeht", war ein Theaterbegriff, der sich auf diese Tätigkeit im Theater bezog.</w:t>
      </w:r>
    </w:p>
    <w:bookmarkEnd w:id="0"/>
    <w:p w14:paraId="5C097F03" w14:textId="5E23FA64" w:rsidR="00A7291B" w:rsidRDefault="0025169D" w:rsidP="00A7291B">
      <w:pPr>
        <w:pStyle w:val="NormalBlock"/>
      </w:pPr>
      <w:r>
        <w:t>Und er sagt, ihr wisst, die Welt ist eine Bühne. Wir denken, Shakespeare habe das geprägt. Die Welt ist eine Bühne, sagt er, und diese Bühne wird verschoben. Sie verschwindet, etwas anderes wird auf die Bühne der Wirklichkeit gebracht. Okay?</w:t>
      </w:r>
    </w:p>
    <w:bookmarkEnd w:id="0"/>
    <w:p w14:paraId="5C097F03" w14:textId="5E23FA64" w:rsidR="00A7291B" w:rsidRDefault="0025169D" w:rsidP="00A7291B">
      <w:pPr>
        <w:pStyle w:val="NormalBlock"/>
      </w:pPr>
      <w:r>
        <w:t>Der Apostel sagt, dass du dich – ob glücklich oder traurig, ob verheiratet oder unverheiratet – daran erinnern musst, dass diese Welt nur vorübergehend ist. Wenn du verheiratet bist, bist du in dieser Welt nur vorübergehend verheiratet. Und wenn du ledig bist, bist du nur vorübergehend ledig. Und wir als Christen sind nur auf der Durchreise, denn Ledigsein und Ehe sind nur für diese Welt. Gott hat die Ehe nicht für den Himmel geschaffen. Du Du weißt, man sagt, die Ehe wird im Himmel geschlossen?</w:t>
      </w:r>
    </w:p>
    <w:bookmarkEnd w:id="0"/>
    <w:p w14:paraId="5C097F03" w14:textId="5E23FA64" w:rsidR="00A7291B" w:rsidRDefault="0025169D" w:rsidP="00A7291B">
      <w:pPr>
        <w:pStyle w:val="NormalBlock"/>
      </w:pPr>
      <w:r>
        <w:t>Das ist keine biblische Angelegenheit. Gott hat die Ehe für die Erde geschaffen, er hat die Ehe nicht für den Himmel geschaffen. Im Himmel haben wir eine andere Art von Beziehung zueinander. Er hat die Ehe für die Erde geschaffen, weil wir auf der Erde sterben und uns fortpflanzen. Wir müssen uns fortpflanzen, weil wir sterben.</w:t>
      </w:r>
    </w:p>
    <w:bookmarkEnd w:id="0"/>
    <w:p w14:paraId="5C097F03" w14:textId="5E23FA64" w:rsidR="00A7291B" w:rsidRDefault="0025169D" w:rsidP="00A7291B">
      <w:pPr>
        <w:pStyle w:val="NormalBlock"/>
      </w:pPr>
      <w:r>
        <w:t>Im Himmel sterben wir nicht, daher müssen wir uns nicht fortpflanzen. Daher brauchen wir keine Ehe. Wir haben eine andere Art von Beziehung. Tatsächlich ist die Art von Beziehung, die wir im Reich Gottes entwickeln, die Art von Beziehung, die im Himmel bestehen wird. Wenn wir diese Vorstellung erkennen, sollte dies zwei Dinge hervorbringen.</w:t>
      </w:r>
    </w:p>
    <w:bookmarkEnd w:id="0"/>
    <w:p w14:paraId="5C097F03" w14:textId="5E23FA64" w:rsidR="00A7291B" w:rsidRDefault="0025169D" w:rsidP="00A7291B">
      <w:pPr>
        <w:pStyle w:val="NormalBlock"/>
      </w:pPr>
      <w:r>
        <w:t>Zuallererst sollte es unsere Sorge und unser emotionales Engagement in Situationen und Dingen verringern, die nur vorübergehend sind. Er sagt: Hey, wenn ihr die Welt gebraucht, dann gebraucht sie nur in dem Bewusstsein, dass sie vergeht. Um eine richtige Perspektive auf die Dinge zu bekommen, stellt euch selbst diese Frage: Wie wichtig wird diese Sache in 100 Jahren sein? Ihr wisst, dieser Lastwagen, der vorbeifährt, und ihr wisst, wir haben gerade einen anderen Wagen bekommen – wir haben unseren Kleinbus in Zahlung gegeben, wisst ihr, ich gebe euch ein Beispiel. Wir haben unseren Kleinbus in Zahlung gegeben, das Automatikgetriebe begann den Geist aufzugeben, und wir haben uns ein Auto gekauft, und wisst ihr, es ist irgendwie glänzend.</w:t>
      </w:r>
    </w:p>
    <w:bookmarkEnd w:id="0"/>
    <w:p w14:paraId="5C097F03" w14:textId="5E23FA64" w:rsidR="00A7291B" w:rsidRDefault="0025169D" w:rsidP="00A7291B">
      <w:pPr>
        <w:pStyle w:val="NormalBlock"/>
      </w:pPr>
      <w:r>
        <w:t>Es ist nicht neu, aber fast neu. Es ist eines dieser Programm-Dinge, und wir waren dieses Wochenende in Dallas, beim Eheseminar. Und auf dem Rückweg fahren wir, und dieser Lastwagen fuhr vorbei, und man hört: tick. Ja. Ihr wisst, wovon ich spreche.</w:t>
      </w:r>
    </w:p>
    <w:bookmarkEnd w:id="0"/>
    <w:p w14:paraId="5C097F03" w14:textId="5E23FA64" w:rsidR="00A7291B" w:rsidRDefault="0025169D" w:rsidP="00A7291B">
      <w:pPr>
        <w:pStyle w:val="NormalBlock"/>
      </w:pPr>
      <w:r>
        <w:t>Weißt du, Mann, da ist ein Sturm an meinem Fenster, und ich schaue überall am Fenster entlang. Wo ist, wo ist das – zum Glück war es da, weißt du, ich schätze, es ist einfach weggeflogen. Es hat kein Loch gemacht. Weißt du, wie wichtig dieses Ding in 100 Jahren sein wird? Wie steht es mit dem Mann dort, ich habe diesen Mann irgendwo im Norden vergessen – hast du davon gehört?</w:t>
      </w:r>
    </w:p>
    <w:bookmarkEnd w:id="0"/>
    <w:p w14:paraId="5C097F03" w14:textId="5E23FA64" w:rsidR="00A7291B" w:rsidRDefault="0025169D" w:rsidP="00A7291B">
      <w:pPr>
        <w:pStyle w:val="NormalBlock"/>
      </w:pPr>
      <w:r>
        <w:t>Die Frau prallte auf der Brücke gegen sein Auto, er stieg aus und begann, sie zu schlagen und weiter zu schlagen; sie hatte solche Angst, dass sie von der Brücke sprang und starb. Dieser Mann fuhr gerade irgendwohin, zum Haus eines Freundes, als jemand gegen sein Auto prallte. Er war so aufgebracht, dass er den Tod dieser armen Frau verursachte. Er schlug sie und jagte ihr dann buchstäblich solche Angst ein, dass sie von der Brücke sprang. Und nun wird er den Rest seines Lebens im Gefängnis verbringen, wenn er nicht hingerichtet wird?</w:t>
      </w:r>
    </w:p>
    <w:bookmarkEnd w:id="0"/>
    <w:p w14:paraId="5C097F03" w14:textId="5E23FA64" w:rsidR="00A7291B" w:rsidRDefault="0025169D" w:rsidP="00A7291B">
      <w:pPr>
        <w:pStyle w:val="NormalBlock"/>
      </w:pPr>
      <w:r>
        <w:t>Wahrscheinlich nicht. Aber sicherlich wird er den Rest seines Lebens für diesen einen Moment im Gefängnis verbringen. Wofür? Weil jemand in sein was auch immer hineingefahren ist? Und wie wichtig wird das in 100 Jahren sein?</w:t>
      </w:r>
    </w:p>
    <w:bookmarkEnd w:id="0"/>
    <w:p w14:paraId="5C097F03" w14:textId="5E23FA64" w:rsidR="00A7291B" w:rsidRDefault="0025169D" w:rsidP="00A7291B">
      <w:pPr>
        <w:pStyle w:val="NormalBlock"/>
      </w:pPr>
      <w:r>
        <w:t>Überhaupt nicht. Überhaupt nicht. Und auch die Erkenntnis der Vergänglichkeit der Welt hilft uns, unseren Blick auf die kommende Welt zu richten. Eine Welt, die hier und jetzt durch das Wort Gottes, die Gemeinde Christi und den Heiligen Geist repräsentiert wird. Hier müssen wir unsere emotionale und intellektuelle Energie investieren.</w:t>
      </w:r>
    </w:p>
    <w:bookmarkEnd w:id="0"/>
    <w:p w14:paraId="5C097F03" w14:textId="5E23FA64" w:rsidR="00A7291B" w:rsidRDefault="0025169D" w:rsidP="00A7291B">
      <w:pPr>
        <w:pStyle w:val="NormalBlock"/>
      </w:pPr>
      <w:r>
        <w:t>Wir müssen unsere emotionale und intellektuelle Energie nicht in diese Welt investieren, sondern in die Welt, die kommen wird. Denn die Investition in die kommende Welt wird sich auszahlen. Alles, was wir in diese Welt investieren, wird sich abwenden und zu Staub zerfallen. Das Letzte, was er sagt, ist dies: Erkennt die Unterschiede zwischen den Prioritäten des ledigen Lebens und den Prioritäten des ehelichen Lebens. Verse 32 bis 35.</w:t>
      </w:r>
    </w:p>
    <w:bookmarkEnd w:id="0"/>
    <w:p w14:paraId="5C097F03" w14:textId="5E23FA64" w:rsidR="00A7291B" w:rsidRDefault="0025169D" w:rsidP="00A7291B">
      <w:pPr>
        <w:pStyle w:val="NormalBlock"/>
      </w:pPr>
      <w:r>
        <w:t>Er sagt jedoch: Ich möchte, dass ihr frei von Sorgen seid. Wer unverheiratet ist, ist um die Dinge des Herrn besorgt, wie er dem Herrn gefallen kann. Wer aber verheiratet ist, ist um die Dinge der Welt besorgt, wie er seiner Frau gefallen kann. Und seine Interessen sind geteilt. Und die unverheiratete Frau und die Jungfrau – beachtet, seht ihr dort den Unterschied?</w:t>
      </w:r>
    </w:p>
    <w:bookmarkEnd w:id="0"/>
    <w:p w14:paraId="5C097F03" w14:textId="5E23FA64" w:rsidR="00A7291B" w:rsidRDefault="0025169D" w:rsidP="00A7291B">
      <w:pPr>
        <w:pStyle w:val="NormalBlock"/>
      </w:pPr>
      <w:r>
        <w:t>Und die unverheiratete Frau – dazu gehört diejenige, die verheiratet war, aber jetzt unverheiratet ist, und die Jungfrau, die alleinstehende Person, die nie verheiratet war. In Ordnung? Er sagt: Diese Menschen sind um die Dinge des Herrn besorgt, damit sie an Leib und Geist heilig sei. Die Verheiratete aber ist um die Dinge der Welt besorgt, wie sie ihrem Mann gefallen kann. Und dies sage ich zu eurem eigenen Nutzen, nicht um euch eine Einschränkung aufzuerlegen.</w:t>
      </w:r>
    </w:p>
    <w:bookmarkEnd w:id="0"/>
    <w:p w14:paraId="5C097F03" w14:textId="5E23FA64" w:rsidR="00A7291B" w:rsidRDefault="0025169D" w:rsidP="00A7291B">
      <w:pPr>
        <w:pStyle w:val="NormalBlock"/>
      </w:pPr>
      <w:r>
        <w:t>Er sagt nicht: Hey, ihr Leute könnt nicht heiraten. Ihr Ledigen und ihr Unverheirateten. Ich sage nicht, dass ihr nicht heiraten oder wieder heiraten könnt. Das ist nicht das, was ich sage, sagt er. Ich möchte das fördern, was sich ziemt, und eine ungeteilte Hingabe an den Herrn sicherstellen.</w:t>
      </w:r>
    </w:p>
    <w:bookmarkEnd w:id="0"/>
    <w:p w14:paraId="5C097F03" w14:textId="5E23FA64" w:rsidR="00A7291B" w:rsidRDefault="0025169D" w:rsidP="00A7291B">
      <w:pPr>
        <w:pStyle w:val="NormalBlock"/>
      </w:pPr>
      <w:r>
        <w:t>Seht, als Christen müssen wir in der Welt leben. In Ordnung? Wir müssen in der Welt leben, aber wir müssen für den Herrn leben. Seht ihr den Unterschied? Wir müssen in der Welt leben, aber wir müssen für den Herrn leben, ob wir ledig oder verheiratet sind.</w:t>
      </w:r>
    </w:p>
    <w:bookmarkEnd w:id="0"/>
    <w:p w14:paraId="5C097F03" w14:textId="5E23FA64" w:rsidR="00A7291B" w:rsidRDefault="0025169D" w:rsidP="00A7291B">
      <w:pPr>
        <w:pStyle w:val="NormalBlock"/>
      </w:pPr>
      <w:r>
        <w:t>Die alleinstehende Person hat jedoch mehr Zeit und Mittel, die sie dieser ersten Priorität widmen kann. Das ist es, was er hier sagt. Die erste Verpflichtung einer verheirateten Person gilt ebenfalls dem Herrn, aber durch die Ehe wird diese Verpflichtung in erster Linie dadurch erfüllt, dass man seiner Familie dient. Verstehen Sie, was ich meine? Die ersten Verpflichtungen einer verheirateten Person gelten dem Herrn.</w:t>
      </w:r>
    </w:p>
    <w:bookmarkEnd w:id="0"/>
    <w:p w14:paraId="5C097F03" w14:textId="5E23FA64" w:rsidR="00A7291B" w:rsidRDefault="0025169D" w:rsidP="00A7291B">
      <w:pPr>
        <w:pStyle w:val="NormalBlock"/>
      </w:pPr>
      <w:r>
        <w:t>Die ersten Verpflichtungen einer einzelnen Person gegenüber dem Herrn. Wenn eine Person heiratet, wird die Verpflichtung dieser Person gegenüber dem Herrn, wenn man so will, im Dienst in der Familie ausgelebt. Und das ist eines der größten Probleme, mit denen junge Menschen konfrontiert sind, wenn sie heiraten. So viele junge Menschen heiraten, aber sie denken immer noch wie Ledige. Verstehen Sie?</w:t>
      </w:r>
    </w:p>
    <w:bookmarkEnd w:id="0"/>
    <w:p w14:paraId="5C097F03" w14:textId="5E23FA64" w:rsidR="00A7291B" w:rsidRDefault="0025169D" w:rsidP="00A7291B">
      <w:pPr>
        <w:pStyle w:val="NormalBlock"/>
      </w:pPr>
      <w:r>
        <w:t>Viele dieser jungen Männer, wissen Sie, wollen eine Ehefrau, aber eigentlich wollen sie keine Ehefrau. Sie wollen einfach nur Mama. Sie wollen eine Ehefrau, die alles tut, was Mama früher getan hat, mit dem zusätzlichen Vergnügen, Sex zu haben. Und sie wollen weiterhin das tun, was sie als Ledige getan haben. Sie verstehen nicht, dass deine Priorität, wenn du heiratest, immer der Herr ist, aber dass du nun deine Priorität gegenüber dem Herrn durch den Dienst an deiner Familie ausleben wirst.</w:t>
      </w:r>
    </w:p>
    <w:bookmarkEnd w:id="0"/>
    <w:p w14:paraId="5C097F03" w14:textId="5E23FA64" w:rsidR="00A7291B" w:rsidRDefault="0025169D" w:rsidP="00A7291B">
      <w:pPr>
        <w:pStyle w:val="NormalBlock"/>
      </w:pPr>
      <w:r>
        <w:t>Sie müssen das verstehen, bevor sie heiraten. Das ist sicherlich eines der Dinge, die ich ihnen sage, wenn ich mich vor ihrer Eheschließung mit ihnen treffe. Ich möchte, dass Sie auch noch etwas anderes über diese Passage verstehen. Paulus setzt die Ehe nicht herab. Er setzt auch nicht diesen Dienst herab, den man dem Ehepartner in der Ehe erweist.</w:t>
      </w:r>
    </w:p>
    <w:bookmarkEnd w:id="0"/>
    <w:p w14:paraId="5C097F03" w14:textId="5E23FA64" w:rsidR="00A7291B" w:rsidRDefault="0025169D" w:rsidP="00A7291B">
      <w:pPr>
        <w:pStyle w:val="NormalBlock"/>
      </w:pPr>
      <w:r>
        <w:t>Er sagt nicht etwa: Ihr Leute heiratet, wisst ihr, ihr müsst geben, wisst ihr, ihr seid nur um eure Frauen besorgt. Das sagt er nicht. Das ist nicht der Ton. Er erinnert diese Menschen lediglich daran, dass dies die Entscheidung ist, die wir treffen, wenn wir heiraten. Wenn ihr euch entscheidet zu heiraten, ist das in Ordnung.</w:t>
      </w:r>
    </w:p>
    <w:bookmarkEnd w:id="0"/>
    <w:p w14:paraId="5C097F03" w14:textId="5E23FA64" w:rsidR="00A7291B" w:rsidRDefault="0025169D" w:rsidP="00A7291B">
      <w:pPr>
        <w:pStyle w:val="NormalBlock"/>
      </w:pPr>
      <w:r>
        <w:t>Aber denken Sie daran: Wenn Sie sich entscheiden zu heiraten, wird Ihre Familie Ihre Priorität sein. Das ist die Entscheidung, die Sie treffen, wenn Sie heiraten. Nun, der Vorteil der ledigen Person ist folgender: Der Vorteil der ledigen Person besteht darin, dass sie diese Last der Verantwortung nicht trägt. Und so ist diese Person frei, dem Herrn ein größeres Maß an Zeit, Gaben und Dienst anzubieten.</w:t>
      </w:r>
    </w:p>
    <w:bookmarkEnd w:id="0"/>
    <w:p w14:paraId="5C097F03" w14:textId="5E23FA64" w:rsidR="00A7291B" w:rsidRDefault="0025169D" w:rsidP="00A7291B">
      <w:pPr>
        <w:pStyle w:val="NormalBlock"/>
      </w:pPr>
      <w:r>
        <w:t>Die Priorität ist dieselbe, der Herr ist die Priorität. Der Unterschied besteht darin, dass eine alleinstehende Person viel mehr Möglichkeiten hat, im Namen des Herrn zu reisen, im Namen des Herrn zu dienen, im Namen des Herrn zu geben und so weiter. Wenn ich ein alleinstehender Mann wäre, wenn ich keine Ehefrau und vier Kinder hätte, wäre ich frei, zum Beispiel nach Haiti zu gehen und das Evangelium zu predigen und Gemeinden zu gründen, weil ich nur für mich selbst sorgen müsste. Aber Zeit und Umstände hindern mich daran, meine Ehefrau und alle meine Kinder nach Haiti mitzunehmen. Ich könnte nicht genug Geld aufbringen, um uns alle dorthin zu bringen, damit wir diese Arbeit tun.</w:t>
      </w:r>
    </w:p>
    <w:bookmarkEnd w:id="0"/>
    <w:p w14:paraId="5C097F03" w14:textId="5E23FA64" w:rsidR="00A7291B" w:rsidRDefault="0025169D" w:rsidP="00A7291B">
      <w:pPr>
        <w:pStyle w:val="NormalBlock"/>
      </w:pPr>
      <w:r>
        <w:t>In der Gemeinde möchte ich eine kleine Einschiebung machen, und bitte versteht mich hier nicht falsch. Wisst ihr, wann immer man über eine ganz bestimmte Sache spricht, fühlen sich bestimmte Menschen angesprochen, wisst ihr, wenn ihr denkt, ich würde über mich sprechen; ich mache hier wirklich eine allgemeine Aussage über die Gemeinden, in denen ich gedient habe. Ich muss allerdings sagen, dass ich ein allgemeines Muster beobachtet habe. In der Gemeinde ist es jedoch umgekehrt. In der Gemeinde sind es oft die Verheirateten, die den größten Teil der Verantwortung und des Dienstes in der Gemeinde tragen.</w:t>
      </w:r>
    </w:p>
    <w:bookmarkEnd w:id="0"/>
    <w:p w14:paraId="5C097F03" w14:textId="5E23FA64" w:rsidR="00A7291B" w:rsidRDefault="0025169D" w:rsidP="00A7291B">
      <w:pPr>
        <w:pStyle w:val="NormalBlock"/>
      </w:pPr>
      <w:r>
        <w:t>Es sind die Verheirateten, die den größten Teil des Lehrens, des Gebens, des Besuchens und des Dienstes übernehmen, und das oft zulasten ihrer eigenen Familien. Als Prediger habe ich das in vielen Gemeinden immer wieder erlebt. Ledige denken leider manchmal, dass ihre Freiheit ihnen selbst gehört. Sie vergessen, dass ihre Freiheit dem Herrn und nicht ihnen selbst gehört. Und sie vergessen das zu ihrem eigenen Verderben.</w:t>
      </w:r>
    </w:p>
    <w:bookmarkEnd w:id="0"/>
    <w:p w14:paraId="5C097F03" w14:textId="5E23FA64" w:rsidR="00A7291B" w:rsidRDefault="0025169D" w:rsidP="00A7291B">
      <w:pPr>
        <w:pStyle w:val="NormalBlock"/>
      </w:pPr>
      <w:r>
        <w:t>Wenn Alleinstehende beginnen, den Herrn zu ihrer ersten Priorität zu machen, kommt das nicht nur der Gemeinde zugute, sondern durchbricht auch den Teufelskreis der Einsamkeit und Depression, der durch eine zu starke Konzentration auf sich selbst verursacht wird. Das Leben als Alleinstehender muss keine Last sein. Es muss keine Last sein. Das sollte es nicht sein. Es wurde nicht dazu bestimmt.</w:t>
      </w:r>
    </w:p>
    <w:bookmarkEnd w:id="0"/>
    <w:p w14:paraId="5C097F03" w14:textId="5E23FA64" w:rsidR="00A7291B" w:rsidRDefault="0025169D" w:rsidP="00A7291B">
      <w:pPr>
        <w:pStyle w:val="NormalBlock"/>
      </w:pPr>
      <w:r>
        <w:t>Wenn wir erkennen, dass das Ledigsein von Gott gesegnet ist, können wir anfangen, für die Gegenwart zu leben, und das Ledigsein nicht nur als Wartezimmer für Unverheiratete betrachten. Wenn wir den Unterschied zwischen dem Vergänglichen und dem Ewigen erkennen, werden wir aufhören, uns um das zu sorgen, was vergeht, und viel mehr auf das achten, was wirklich wertvoll ist. Das Wort ist wertvoll. Die Gemeinde ist wertvoll. Seelen sind wertvoll.</w:t>
      </w:r>
    </w:p>
    <w:bookmarkEnd w:id="0"/>
    <w:p w14:paraId="5C097F03" w14:textId="5E23FA64" w:rsidR="00A7291B" w:rsidRDefault="0025169D" w:rsidP="00A7291B">
      <w:pPr>
        <w:pStyle w:val="NormalBlock"/>
      </w:pPr>
      <w:r>
        <w:t>So viele Menschen sagen, wenn sie älter werden: Oh, Mann. Wenn ich doch, weißt du, wenn ich doch all diese Freiheit noch einmal hätte, oh, es gibt so viel, was ich hätte tun können. So viel Gutes hätte ich tun können. Du musst diesen Gedanken haben, solange du jung und ledig bist. Jetzt ist die Zeit, es zu tun, denn weißt du was?</w:t>
      </w:r>
    </w:p>
    <w:bookmarkEnd w:id="0"/>
    <w:p w14:paraId="5C097F03" w14:textId="5E23FA64" w:rsidR="00A7291B" w:rsidRDefault="0025169D" w:rsidP="00A7291B">
      <w:pPr>
        <w:pStyle w:val="NormalBlock"/>
      </w:pPr>
      <w:r>
        <w:t>Es gibt keine Garantie dafür, dass du heiraten wirst, und es gibt keine Garantie dafür, dass es ein Morgen geben wird, und es gibt keine Garantie dafür, dass du alt wirst. Uns allen bleibt nur das Jetzt. Was auch immer du Gutes tun möchtest, welchen Traum du auch hast, was auch immer du tun möchtest, was auch immer du dem Herrn geben möchtest – ich ermutige dich, es jetzt auf den Altar zu legen. Du hast keine Garantie dafür, dass du es morgen darbringen können wirst. Und wenn wir erkennen, dass unsere erste Priorität, ob wir ledig oder verheiratet sind, wenn wir erkennen, dass unsere erste Priorität der reine und aufrichtige Dienst für den Herrn ist, dann werden zwei Dinge mit uns geschehen.</w:t>
      </w:r>
    </w:p>
    <w:bookmarkEnd w:id="0"/>
    <w:p w14:paraId="5C097F03" w14:textId="5E23FA64" w:rsidR="00A7291B" w:rsidRDefault="0025169D" w:rsidP="00A7291B">
      <w:pPr>
        <w:pStyle w:val="NormalBlock"/>
      </w:pPr>
      <w:r>
        <w:t>Erstens wird der Herr sich uns nahen, und zweitens werden wir durch Christus in das Leben anderer Menschen hineingezogen werden. Und dies wird der Todesstoß für unsere Einsamkeit und unsere Depression sein. Bist du alleinstehend? Bist du alleinstehend? Dann ermutige ich dich, dein Leben so, wie es jetzt ist, bestmöglich zu nutzen und Gott mit Begeisterung zu dienen, in dem Wissen, dass er um deinen Zustand weiß und ihn segnet.</w:t>
      </w:r>
    </w:p>
    <w:bookmarkEnd w:id="0"/>
    <w:p w14:paraId="5C097F03" w14:textId="5E23FA64" w:rsidR="00A7291B" w:rsidRDefault="0025169D" w:rsidP="00A7291B">
      <w:pPr>
        <w:pStyle w:val="NormalBlock"/>
      </w:pPr>
      <w:r>
        <w:t>Und wenn ich sage ledig, dann weißt du: Wenn du 15 Jahre alt bist, bist du ledig. Mit 18 bist du ledig. Wenn du 30 bist, bist du ledig. Du weißt, Ledigsein ist ein Zustand, in dem sich viele Menschen in verschiedenen Altersstufen befinden. Sorge dafür, dass du jetzt etwas aus deinem Leben für Jesus machst.</w:t>
      </w:r>
    </w:p>
    <w:bookmarkEnd w:id="0"/>
    <w:p w14:paraId="5C097F03" w14:textId="5E23FA64" w:rsidR="00A7291B" w:rsidRDefault="0025169D" w:rsidP="00A7291B">
      <w:pPr>
        <w:pStyle w:val="NormalBlock"/>
      </w:pPr>
      <w:r>
        <w:t>Und mach dir keine Sorgen, Gott ist derjenige, der für dich sorgt, ob du ledig oder verheiratet bist. Und du kannst gewiss sein, dass Gott dir alles geben wird, was du brauchst. Alles. Emotional, körperlich, geistlich, sozial. Gott weiß, was du brauchst, und er wird dafür sorgen.</w:t>
      </w:r>
    </w:p>
    <w:bookmarkEnd w:id="0"/>
    <w:p w14:paraId="5C097F03" w14:textId="5E23FA64" w:rsidR="00A7291B" w:rsidRDefault="0025169D" w:rsidP="00A7291B">
      <w:pPr>
        <w:pStyle w:val="NormalBlock"/>
      </w:pPr>
      <w:r>
        <w:t>Und schließlich denke daran, dass die Ehe weder eine Lösung noch eine Beförderung ist, sondern vielmehr eine Gelegenheit, dich einer Person hinzugeben, anstatt dich mit vielen Menschen zu teilen. Das ist das Geheimnis. Das ist das Geheimnis eines glücklichen Lebens als Lediger, sich mit vielen zu teilen. Und eines glücklichen Ehelebens, sich ausschließlich mit einer Person zu teilen. Aber das entscheidende Schlüsselwort ist, sich zu teilen, sich hinzugeben.</w:t>
      </w:r>
    </w:p>
    <w:bookmarkEnd w:id="0"/>
    <w:p w14:paraId="5C097F03" w14:textId="5E23FA64" w:rsidR="00A7291B" w:rsidRDefault="0025169D" w:rsidP="00A7291B">
      <w:pPr>
        <w:pStyle w:val="NormalBlock"/>
      </w:pPr>
      <w:r>
        <w:t>Der große Unterschied besteht darin, dass du dich vielen Menschen hingibst oder dich einem hingibst. Aber solange du dich hingibst, wirst du die Freude und den Frieden verstehen, die mit dem Dienst für Christus einhergehen. Was auch immer dein Zustand ist, in welchem Zustand du dich auch befindest, ich bete jedoch, dass Gott dich segnet. Wenn du heute Abend in einen negativen Zustand oder einen depressiven Zustand oder in einen sündigen Kreislauf geraten bist, aus welchem Grund auch immer, und wiederhergestellt werden musst, die Gebete der Gemeinde brauchst, ermutigen wir dich, jetzt zur Heilung und zur Vergebung nach vorne zu kommen, während wir aufstehen und unser Einladungs­lied singen.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