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halbvolle Gemeinde</w:t>
      </w:r>
    </w:p>
    <w:bookmarkEnd w:id="0"/>
    <w:p w14:paraId="5C097F03" w14:textId="5E23FA64" w:rsidR="00A7291B" w:rsidRDefault="0025169D" w:rsidP="00A7291B">
      <w:pPr>
        <w:pStyle w:val="NormalBlock"/>
      </w:pPr>
      <w:r>
        <w:t>Wunderbarer Tag. Was für ein großartiger Tag. Ein gesegneter Tag. Hatte einen wunderbaren Tag. Ich möchte glauben, dass jeder Gottesdienst wunderbar ist, weil wir einen wunderbaren Gott anbeten. Gott ist immer derselbe.</w:t>
      </w:r>
    </w:p>
    <w:bookmarkEnd w:id="0"/>
    <w:p w14:paraId="5C097F03" w14:textId="5E23FA64" w:rsidR="00A7291B" w:rsidRDefault="0025169D" w:rsidP="00A7291B">
      <w:pPr>
        <w:pStyle w:val="NormalBlock"/>
      </w:pPr>
      <w:r>
        <w:t>Sein Volk ist nicht immer dasselbe. Aber ich habe das Gefühl, dass sein Volk an diesem Morgen sicherlich freudig war, glücklich, zusammen zu sein, und glücklich, Gott anzubeten. Und man konnte erkennen, dass die Menschen beim Verlassen freudig waren. Und ich dachte, Hohelied sollten wir sein, wenn wir eine Zeit des Lobpreises und der Anbetung gemeinsam verlassen. Wir sind freudig, wir sind glücklich, wir freuen uns über die Dinge, die wir getan haben.</w:t>
      </w:r>
    </w:p>
    <w:bookmarkEnd w:id="0"/>
    <w:p w14:paraId="5C097F03" w14:textId="5E23FA64" w:rsidR="00A7291B" w:rsidRDefault="0025169D" w:rsidP="00A7291B">
      <w:pPr>
        <w:pStyle w:val="NormalBlock"/>
      </w:pPr>
      <w:r>
        <w:t>Und das war sicherlich das Gefühl. Es geht bei Religion nicht nur um Gefühle, aber Ester gibt Gefühle in Bezug auf Religion. Und ich denke, dass das Gefühl heute Morgen wunderbar war. Und ich war sicherlich froh, ein Teil davon zu sein, ein Teil dieses Gottesdienstes. Am Abend möchte ich mit Ihnen über die halb volle Kirche sprechen.</w:t>
      </w:r>
    </w:p>
    <w:bookmarkEnd w:id="0"/>
    <w:p w14:paraId="5C097F03" w14:textId="5E23FA64" w:rsidR="00A7291B" w:rsidRDefault="0025169D" w:rsidP="00A7291B">
      <w:pPr>
        <w:pStyle w:val="NormalBlock"/>
      </w:pPr>
      <w:r>
        <w:t>Die halbvolle Kirche. Sie wissen, Psychologen versuchen oft, ihren Patienten zu helfen, indem sie ihnen beibringen, positiv zu denken. Manche Menschen sind sehr negativ, sehr pessimistisch. Wenn 9 gute Dinge passiert sind und nur eine schlechte Sache, konzentrieren sie sich auf die schlechte Sache. Und sie vergessen die anderen 9 guten Dinge.</w:t>
      </w:r>
    </w:p>
    <w:bookmarkEnd w:id="0"/>
    <w:p w14:paraId="5C097F03" w14:textId="5E23FA64" w:rsidR="00A7291B" w:rsidRDefault="0025169D" w:rsidP="00A7291B">
      <w:pPr>
        <w:pStyle w:val="NormalBlock"/>
      </w:pPr>
      <w:r>
        <w:t>Wir sind schuldig daran. Wir alle sind Ester irgendwann einmal, wir sind Hohelied. Wir sind Pessimisten, immer noch negativ gegenüber allem. Wenn Berater mit solchen Menschen arbeiten, versuchen sie normalerweise, ihnen das Gute zusammen mit dem Schlechten zu zeigen. Und hoffentlich darauf aufmerksam zu machen, dass nicht alles schlecht ist, nicht alles düster.</w:t>
      </w:r>
    </w:p>
    <w:bookmarkEnd w:id="0"/>
    <w:p w14:paraId="5C097F03" w14:textId="5E23FA64" w:rsidR="00A7291B" w:rsidRDefault="0025169D" w:rsidP="00A7291B">
      <w:pPr>
        <w:pStyle w:val="NormalBlock"/>
      </w:pPr>
      <w:r>
        <w:t>Und dass sie die Wahl haben, positiv oder negativ zu sein, und sie können sich für das eine oder das andere entscheiden. Eines der Lieblingsbilder oder Ausdrücke ist das eines Glases, das entweder halb mit Wasser gefüllt ist. Sie wissen, worauf ich hinauswill. Dem Klienten wird gesagt, dass er das Glas entweder als halb voll oder halb leer sehen kann. Es kommt darauf an, wie er die Sache betrachtet.</w:t>
      </w:r>
    </w:p>
    <w:bookmarkEnd w:id="0"/>
    <w:p w14:paraId="5C097F03" w14:textId="5E23FA64" w:rsidR="00A7291B" w:rsidRDefault="0025169D" w:rsidP="00A7291B">
      <w:pPr>
        <w:pStyle w:val="NormalBlock"/>
      </w:pPr>
      <w:r>
        <w:t>Es ändert nicht, wie viel Flüssigkeit im Glas ist, aber ihre Sichtweise, Obadja sie Ester als halb voll oder halb leer sehen, wird beeinflussen, wie sie sich in Bezug auf die Situation fühlen. Und natürlich ist der Punkt, den sie vermitteln wollen, dass die Art und Weise, wie man etwas sieht, bestimmt, wie man über diese Sache fühlt. Nun, dieselbe Art von Negativismus und Pessimismus existiert oft in der Kirche. Wenn über den Zustand der Kirche gesprochen wird, sehen manche Leute sie oft als halb leer. Sie sind besorgt über ihr Wachstum.</w:t>
      </w:r>
    </w:p>
    <w:bookmarkEnd w:id="0"/>
    <w:p w14:paraId="5C097F03" w14:textId="5E23FA64" w:rsidR="00A7291B" w:rsidRDefault="0025169D" w:rsidP="00A7291B">
      <w:pPr>
        <w:pStyle w:val="NormalBlock"/>
      </w:pPr>
      <w:r>
        <w:t>Sie sind entmutigt über die Richtung. Sie sind pessimistisch, wenn Ester um die Arbeit der Kirche und die Zukunft der Kirche geht. Und einige ihrer Ängste, wissen Sie, können berechtigt sein. Aber die ständige Überprüfung der Dinge, die in der Kirche falsch laufen, erzeugt oft Entmutigung und Glaubensverlust. Wenn Sie ständig über Dinge sprechen, die in der Bruderschaft schiefgehen, werden Sie entmutigt werden.</w:t>
      </w:r>
    </w:p>
    <w:bookmarkEnd w:id="0"/>
    <w:p w14:paraId="5C097F03" w14:textId="5E23FA64" w:rsidR="00A7291B" w:rsidRDefault="0025169D" w:rsidP="00A7291B">
      <w:pPr>
        <w:pStyle w:val="NormalBlock"/>
      </w:pPr>
      <w:r>
        <w:t>Also möchte ich heute Abend mit Ihnen eine Sicht auf die Kirche aus der halb vollen Perspektive teilen. Damit wir Grund haben, uns zu freuen und eine positive Einstellung zu bewahren. Und ich habe mich entschieden, Ester nachts zu tun, weil ich weiß, dass das Gebäude halb leer sein würde. Also möchte ich, dass Sie die halb volle Sicht haben. Das ist alles.</w:t>
      </w:r>
    </w:p>
    <w:bookmarkEnd w:id="0"/>
    <w:p w14:paraId="5C097F03" w14:textId="5E23FA64" w:rsidR="00A7291B" w:rsidRDefault="0025169D" w:rsidP="00A7291B">
      <w:pPr>
        <w:pStyle w:val="NormalBlock"/>
      </w:pPr>
      <w:r>
        <w:t>Das ist der Geist. Seht das Glas halb voll. Das Kirchengebäude ist heute Abend halb voll, nicht halb leer. Das ist genau der Geist, den ich suche. Nun möchte ich euch einige Gründe zum Freuen geben.</w:t>
      </w:r>
    </w:p>
    <w:bookmarkEnd w:id="0"/>
    <w:p w14:paraId="5C097F03" w14:textId="5E23FA64" w:rsidR="00A7291B" w:rsidRDefault="0025169D" w:rsidP="00A7291B">
      <w:pPr>
        <w:pStyle w:val="NormalBlock"/>
      </w:pPr>
      <w:r>
        <w:t>Sie wissen, man sagt, dass Statistiken nicht lügen. Natürlich können sie manipuliert werden, aber wenn man auf den Punkt kommen will, muss man sich normalerweise die Statistiken ansehen. Also schauen wir uns unsere Statistiken an, nicht im Vergleich zu uns selbst, sondern im Vergleich zu den verschiedenen religiösen Gruppen in den Vereinigten Staaten. Das Institute For Church Growth, einer seiner Direktoren, Dr. Flayville Yakely, Dr. Flayville Yakely ist Mitglied der Kirche, ich glaube aus Abilene. Harding, danke.</w:t>
      </w:r>
    </w:p>
    <w:bookmarkEnd w:id="0"/>
    <w:p w14:paraId="5C097F03" w14:textId="5E23FA64" w:rsidR="00A7291B" w:rsidRDefault="0025169D" w:rsidP="00A7291B">
      <w:pPr>
        <w:pStyle w:val="NormalBlock"/>
      </w:pPr>
      <w:r>
        <w:t>Die Harding-Leute sind hier. Man weiß immer, wenn die Harding-Leute hier sind. Doktor Flavell Yeakley von Harding führte eine Studie durch, in der Kirchen Christi mit anderen Kirchen Christi und anderen religiösen Gruppen verglichen wurden. Und hier ist, was sie herausgefunden haben, Statistiken.</w:t>
      </w:r>
    </w:p>
    <w:bookmarkEnd w:id="0"/>
    <w:p w14:paraId="5C097F03" w14:textId="5E23FA64" w:rsidR="00A7291B" w:rsidRDefault="0025169D" w:rsidP="00A7291B">
      <w:pPr>
        <w:pStyle w:val="NormalBlock"/>
      </w:pPr>
      <w:r>
        <w:t>Nicht was der Prediger sagte, sondern Statistiken. Zunächst einmal haben sie herausgefunden, dass Ester ungefähr 245 christliche Religionsgemeinschaften gibt, die in den Vereinigten Staaten von Amerika rechtlich eingetragen sind. Und zu rechtlichen Zwecken gehören die Kirchen Christi, einschließlich der christlichen Kirchen, dazu. Wir müssen eingetragen sein, um hier in den Vereinigten Staaten als juristische Person zu funktionieren. Also sind wir zu rechtlichen Zwecken Teil dieser 245.</w:t>
      </w:r>
    </w:p>
    <w:bookmarkEnd w:id="0"/>
    <w:p w14:paraId="5C097F03" w14:textId="5E23FA64" w:rsidR="00A7291B" w:rsidRDefault="0025169D" w:rsidP="00A7291B">
      <w:pPr>
        <w:pStyle w:val="NormalBlock"/>
      </w:pPr>
      <w:r>
        <w:t>Als sie nun diese 245 untersuchten und verglichen, wie wir im Vergleich zu den anderen 244 abschnitten, fanden sie Folgendes heraus. Unter den 245 stellten sie fest, dass die Gemeinden Christi an siebter Stelle in der Gesamtzahl der Mitglieder standen. Wir waren an vierter Stelle in der Gesamtzahl der Gemeinden. Wir waren an vierter Stelle in der Verteilung, das heißt der Anzahl der Mitglieder Sprüche Landkreis. Und in Bezug auf unsere Größe sind wir tatsächlich die Nummer eins unter den Gemeinden oder die Nummer eins unter den Kirchen in der Anzahl der Mitglieder, die in jedem Landkreis sind.</w:t>
      </w:r>
    </w:p>
    <w:bookmarkEnd w:id="0"/>
    <w:p w14:paraId="5C097F03" w14:textId="5E23FA64" w:rsidR="00A7291B" w:rsidRDefault="0025169D" w:rsidP="00A7291B">
      <w:pPr>
        <w:pStyle w:val="NormalBlock"/>
      </w:pPr>
      <w:r>
        <w:t>Mit anderen Worten, wir sind die Amos besten verbreitete von allen 245 Gruppen. Sie fanden auch heraus, dass wir die Nummer 3 in der Gesamtzahl der Berufsmissionsarbeiter im Feld sind. Nummer 3. Von 245 sind wir Nummer 3. Nicht 245 Gemeinden, sondern 245 Konfessionen.</w:t>
      </w:r>
    </w:p>
    <w:bookmarkEnd w:id="0"/>
    <w:p w14:paraId="5C097F03" w14:textId="5E23FA64" w:rsidR="00A7291B" w:rsidRDefault="0025169D" w:rsidP="00A7291B">
      <w:pPr>
        <w:pStyle w:val="NormalBlock"/>
      </w:pPr>
      <w:r>
        <w:t>Wir sind Nummer 3. Sie haben auch herausgefunden, dass unsere durchschnittliche jährliche Wachstumsrate 5 % beträgt. Das bringt uns auf den 5. Platz in einer Gruppe von 245. Das ist ziemlich erstaunlich, wenn man bedenkt, wie die 4 Gruppen vor uns das Wachstum messen. Wir sind Nummer 5 in der Wachstumsrate.</w:t>
      </w:r>
    </w:p>
    <w:bookmarkEnd w:id="0"/>
    <w:p w14:paraId="5C097F03" w14:textId="5E23FA64" w:rsidR="00A7291B" w:rsidRDefault="0025169D" w:rsidP="00A7291B">
      <w:pPr>
        <w:pStyle w:val="NormalBlock"/>
      </w:pPr>
      <w:r>
        <w:t>Die anderen 4 vor uns, Hohelied messen sie das Wachstum. Die Pfingstler taufen nicht zur Errettung. Die Mormonen zählen diejenigen, die für die Toten getauft werden, als Wachstum. Die Baptisten taufen nicht zur Errettung und schließen auch Fernseh-Bekehrungen in ihre Zahlen ein. Und die römisch-katholische Kirche zählt Babys, die getauft werden, in ihren Wachstumsstatistiken.</w:t>
      </w:r>
    </w:p>
    <w:bookmarkEnd w:id="0"/>
    <w:p w14:paraId="5C097F03" w14:textId="5E23FA64" w:rsidR="00A7291B" w:rsidRDefault="0025169D" w:rsidP="00A7291B">
      <w:pPr>
        <w:pStyle w:val="NormalBlock"/>
      </w:pPr>
      <w:r>
        <w:t>Das sind die 4, die den Gemeinden Christi voraus sind. Was noch erstaunlicher ist, ist, dass hier zum Beispiel in Canyon View mit 24 Taufen und 30 Personen, die Mitgliedschaft angenommen haben, im Jahr 2000 unser Wachstumsprozentsatz ungefähr 10 % betrug. Das ist das Doppelte des nationalen Durchschnitts. Und das zählt nicht die 30 Taufen, die bei MCRD durch unsere Outreach dort zustande kamen. Das zählt nicht dazu, das ist zusätzlich zu den 30.</w:t>
      </w:r>
    </w:p>
    <w:bookmarkEnd w:id="0"/>
    <w:p w14:paraId="5C097F03" w14:textId="5E23FA64" w:rsidR="00A7291B" w:rsidRDefault="0025169D" w:rsidP="00A7291B">
      <w:pPr>
        <w:pStyle w:val="NormalBlock"/>
      </w:pPr>
      <w:r>
        <w:t>Eine weitere Erkenntnis war, dass, was unsere Jugend betrifft, die jungen Menschen in unserer Gemeinde, Umfragen ergaben, dass zwei Drittel der jungen Menschen in den Gemeinden Christi statistisch gesehen bis in ihre Zwanziger und Dreißiger treu blieben. Sie fanden auch heraus, dass 80 % unserer Mitglieder freie und offene Gemeinschaft haben. Und die anderen 20 % haben einige Unterschiede, wie zum Beispiel: Einige Gemeinden verwenden beim Abendmahl nur einen Kelch. Und einige glauben nicht daran, verschiedene Einrichtungen wie Waisenhäuser und Hochschulen und Ähnliches zu unterstützen.</w:t>
      </w:r>
    </w:p>
    <w:bookmarkEnd w:id="0"/>
    <w:p w14:paraId="5C097F03" w14:textId="5E23FA64" w:rsidR="00A7291B" w:rsidRDefault="0025169D" w:rsidP="00A7291B">
      <w:pPr>
        <w:pStyle w:val="NormalBlock"/>
      </w:pPr>
      <w:r>
        <w:t>Aber sie haben dennoch Gemeinschaft. Es gibt Meinungsverschiedenheiten, aber sie haben Gemeinschaft miteinander. Viele Menschen verweisen auf die Spaltung zwischen instrumentalen und nicht-instrumentalen Gemeinden in unserer Bruderschaft. Doch diese Spaltung ist im Vergleich zu den Baptisten zum Beispiel gering, die allein unter der Southern Baptist Convention 36 verschiedene denominative Gruppen haben. Es gibt also ein Element der Spaltung in der Kirche, das ist wahr.</w:t>
      </w:r>
    </w:p>
    <w:bookmarkEnd w:id="0"/>
    <w:p w14:paraId="5C097F03" w14:textId="5E23FA64" w:rsidR="00A7291B" w:rsidRDefault="0025169D" w:rsidP="00A7291B">
      <w:pPr>
        <w:pStyle w:val="NormalBlock"/>
      </w:pPr>
      <w:r>
        <w:t>Aber Ester ist nicht Hohelied schwerwiegend wie die hunderten verschiedenen Zweige, die in der denominationalen Welt erscheinen. Nun behaupten einige, dass wir als Einheitsbewegung gespaltener sind als andere, aber die Statistiken bestätigen dies nicht. Die Wiederherstellungsbewegung hat, wenn man Hohelied will, 3 Hauptzweige: Spaltung. Ich sage Zweige, halb volles Glas. Du kannst Spaltung sagen, wenn du das Glas als halb leer sehen willst.</w:t>
      </w:r>
    </w:p>
    <w:bookmarkEnd w:id="0"/>
    <w:p w14:paraId="5C097F03" w14:textId="5E23FA64" w:rsidR="00A7291B" w:rsidRDefault="0025169D" w:rsidP="00A7291B">
      <w:pPr>
        <w:pStyle w:val="NormalBlock"/>
      </w:pPr>
      <w:r>
        <w:t>Zunächst gibt Ester die Jünger Christi, die jetzt eine vollständig denominative Gruppe sind, die die ökumenische Bewegung vollständig befürworten und sich nicht mehr mit denen in den Kirchen Christi identifizieren oder Gemeinschaft haben. Der andere Zweig, wenn man Hohelied will, sind die christlichen Kirchen, deren Hauptunterschied darin besteht, dass sie Instrumente in ihrem Gottesdienst verwenden, und dann gibt Ester die sogenannten mainline Kirchen Christi, die dies nicht tun. Diese Trennung wegen der Musik ist ernst, aber sie ist nicht vergleichbar mit der Spaltung und Vermehrung, die in der denominationalen Welt zu sehen ist. Eine weitere Statistik: Man hat herausgefunden, dass wir in jeder untersuchten Kategorie unter den Top zehn sind. Und in einigen Kategorien waren wir Nummer 1.</w:t>
      </w:r>
    </w:p>
    <w:bookmarkEnd w:id="0"/>
    <w:p w14:paraId="5C097F03" w14:textId="5E23FA64" w:rsidR="00A7291B" w:rsidRDefault="0025169D" w:rsidP="00A7291B">
      <w:pPr>
        <w:pStyle w:val="NormalBlock"/>
      </w:pPr>
      <w:r>
        <w:t>Zum Beispiel haben wir den höchsten Prozentsatz an Anwesenheit im Verhältnis zu unserer Gesamtzahl im Vergleich zu jeder anderen Gruppe. Wir sind Nummer 1. Wenn Ester um den Kirchgang geht, sind wir Nummer 1 von den 245 Gruppenseminaren. Der Prozentsatz unserer Mitglieder auf unseren Kirchenlisten, die tatsächlich zum Gottesdienst kommen. In manchen Gemeinden sagt man zum Beispiel: Wir haben 700 Mitglieder, aber Ester sind nur 120 Personen, die tatsächlich zum Gottesdienst erscheinen.</w:t>
      </w:r>
    </w:p>
    <w:bookmarkEnd w:id="0"/>
    <w:p w14:paraId="5C097F03" w14:textId="5E23FA64" w:rsidR="00A7291B" w:rsidRDefault="0025169D" w:rsidP="00A7291B">
      <w:pPr>
        <w:pStyle w:val="NormalBlock"/>
      </w:pPr>
      <w:r>
        <w:t>Die Statistiken zeigen, dass ein höherer Prozentsatz der Mitglieder einzelner Gemeinden der Kirchen Christi regelmäßige Gottesdienstbesucher waren. Zum Beispiel habe ich hier ein wenig recherchiert und festgestellt, dass 78 % unserer Gesamtmitgliedschaft Amos Tag des Herrn zum Gottesdienst hier sind. 78 %. Ist das fantastisch? Nein.</w:t>
      </w:r>
    </w:p>
    <w:bookmarkEnd w:id="0"/>
    <w:p w14:paraId="5C097F03" w14:textId="5E23FA64" w:rsidR="00A7291B" w:rsidRDefault="0025169D" w:rsidP="00A7291B">
      <w:pPr>
        <w:pStyle w:val="NormalBlock"/>
      </w:pPr>
      <w:r>
        <w:t>Nicht fantastisch. Wir können Ester besser machen. Aber in einer hochmobilen, sehr geschäftigen, kosmopolitischen Stadt wie dieser, mit einer Mitgliedschaft, die viele Menschen umfasst, die im Militär sind, die, wissen Sie, oft abwesend sind. Wir haben hier viele Geschäftsleute, die oft aus der Stadt sind. 78 %.</w:t>
      </w:r>
    </w:p>
    <w:bookmarkEnd w:id="0"/>
    <w:p w14:paraId="5C097F03" w14:textId="5E23FA64" w:rsidR="00A7291B" w:rsidRDefault="0025169D" w:rsidP="00A7291B">
      <w:pPr>
        <w:pStyle w:val="NormalBlock"/>
      </w:pPr>
      <w:r>
        <w:t>Ziemlich gut. Auf beständiger Basis. Sie fanden auch heraus, dass wir den höchsten Prozentsatz an Spenden unter allen Gruppen haben. Wir geben besser als jede religiöse Gruppe in Amerika. Und wir haben auch den höchsten Prozentsatz an Beiträgen von 1.000.000 $ an einem Tag unter allen Gruppen in den Vereinigten Staaten.</w:t>
      </w:r>
    </w:p>
    <w:bookmarkEnd w:id="0"/>
    <w:p w14:paraId="5C097F03" w14:textId="5E23FA64" w:rsidR="00A7291B" w:rsidRDefault="0025169D" w:rsidP="00A7291B">
      <w:pPr>
        <w:pStyle w:val="NormalBlock"/>
      </w:pPr>
      <w:r>
        <w:t>Statistiken. Nur Statistiken. Und die Umfrage zeigte, dass die Gemeinden Christi aus zwei Hauptgründen der Neid und das Vorbild für einen Großteil der denominationalen Welt sind. Nummer 1, unsere konservative Theologie schafft weniger Probleme und fördert schnelles Wachstum. Und Nummer 2, unsere nichtdenominationale Struktur ist das Neueste in der religiösen Welt.</w:t>
      </w:r>
    </w:p>
    <w:bookmarkEnd w:id="0"/>
    <w:p w14:paraId="5C097F03" w14:textId="5E23FA64" w:rsidR="00A7291B" w:rsidRDefault="0025169D" w:rsidP="00A7291B">
      <w:pPr>
        <w:pStyle w:val="NormalBlock"/>
      </w:pPr>
      <w:r>
        <w:t>Wir hatten Ester die ganze Zeit. Wissen Sie, ich bekomme ständig Zeitschriften per Post, wissen Sie, die an den Pastor adressiert sind. Wissen Sie, alle möglichen Zeitschriften zu religiösen Themen. Und das große Schlagwort, wissen Sie, Gemeinschaftskirche, nichtkonfessionelle Gemeinschaftskirche, das Neueste. Wissen Sie.</w:t>
      </w:r>
    </w:p>
    <w:bookmarkEnd w:id="0"/>
    <w:p w14:paraId="5C097F03" w14:textId="5E23FA64" w:rsidR="00A7291B" w:rsidRDefault="0025169D" w:rsidP="00A7291B">
      <w:pPr>
        <w:pStyle w:val="NormalBlock"/>
      </w:pPr>
      <w:r>
        <w:t>Es ist immer schade, dass wir oft versucht sind, Dinge loszulassen, die die denominationalen Kirchen gerade erst entdecken. Die Umfrage kam zu dem Ergebnis, dass konservative, nicht-denominationale Kirchen die einzigen sind, die Amos Ende des 20. Jahrhunderts und zu Beginn des 21. Jahrhunderts wachsen. Konservative, nicht-denominationale Kirchen sind die einzigen, die Wachstum zeigen. Und Hohelied sind wir definitiv Teil dieser wachsenden Bewegung. Definitiv sind wir Teil davon.</w:t>
      </w:r>
    </w:p>
    <w:bookmarkEnd w:id="0"/>
    <w:p w14:paraId="5C097F03" w14:textId="5E23FA64" w:rsidR="00A7291B" w:rsidRDefault="0025169D" w:rsidP="00A7291B">
      <w:pPr>
        <w:pStyle w:val="NormalBlock"/>
      </w:pPr>
      <w:r>
        <w:t>Definitiv ist der Kelch definitiv halb voll. Nun möchte ich heute Abend mit Ihnen ein paar Dinge teilen, die wir tun müssen, um dieses Wachstum aufrechtzuerhalten. Halten Sie den Kelch halb voll und vielleicht zu zwei Dritteln voll. Ein paar Dinge. Wie hält man dieses Wachstum aufrecht?</w:t>
      </w:r>
    </w:p>
    <w:bookmarkEnd w:id="0"/>
    <w:p w14:paraId="5C097F03" w14:textId="5E23FA64" w:rsidR="00A7291B" w:rsidRDefault="0025169D" w:rsidP="00A7291B">
      <w:pPr>
        <w:pStyle w:val="NormalBlock"/>
      </w:pPr>
      <w:r>
        <w:t>Wie hält man diese Zahlen hoch? Zunächst einmal denke ich, dass wir Amos Wort Gottes festhalten und nur beim Wort Gottes bleiben müssen. Sie wissen, seit Anbeginn der Zeit war der größte Fehler des Menschen, das Wort zu missachten oder zu verändern. Eva hat Ester missachtet. Die Juden haben Ester ignoriert.</w:t>
      </w:r>
    </w:p>
    <w:bookmarkEnd w:id="0"/>
    <w:p w14:paraId="5C097F03" w14:textId="5E23FA64" w:rsidR="00A7291B" w:rsidRDefault="0025169D" w:rsidP="00A7291B">
      <w:pPr>
        <w:pStyle w:val="NormalBlock"/>
      </w:pPr>
      <w:r>
        <w:t>Die frühen Christen, viele von ihnen, versuchten Ester zu ändern. Aber Paulus der Apostel sagt in 1 Korinther 4:6, dass wir nicht über das Geschriebene hinausgehen sollen. Was ist daran Hohelied schwer? Was ist daran, das wir einfach nicht verstehen? Dass wir nicht über das Geschriebene hinausgehen dürfen.</w:t>
      </w:r>
    </w:p>
    <w:bookmarkEnd w:id="0"/>
    <w:p w14:paraId="5C097F03" w14:textId="5E23FA64" w:rsidR="00A7291B" w:rsidRDefault="0025169D" w:rsidP="00A7291B">
      <w:pPr>
        <w:pStyle w:val="NormalBlock"/>
      </w:pPr>
      <w:r>
        <w:t>Wir dürfen nicht über das Geschriebene hinausgehen. Warum ist Ester Hohelied, dass die meisten meiner Gespräche, sagen wir Ester Hohelied, mit Menschen heute damit zu tun haben, dass sie immer über das Wort hinausgehen wollen? Warum fällt Ester den Menschen Hohelied schwer, einfach zu versuchen, zu verstehen, was das Wort sagt, und sich genau daran zu halten? Johannes, der Apostel, warnt uns in Offenbarung, Kapitel 22, Vers 18:19, dass jeder, der zu Gottes Wort etwas hinzufügt oder davon wegnimmt, verurteilt wird. Und hier paraphrasiere ich das.</w:t>
      </w:r>
    </w:p>
    <w:bookmarkEnd w:id="0"/>
    <w:p w14:paraId="5C097F03" w14:textId="5E23FA64" w:rsidR="00A7291B" w:rsidRDefault="0025169D" w:rsidP="00A7291B">
      <w:pPr>
        <w:pStyle w:val="NormalBlock"/>
      </w:pPr>
      <w:r>
        <w:t>Wenn man die Geschichte der denominationalen Welt verfolgt, wird man viele aufrichtige und fromme Menschen sehen, die ursprünglich Gott dienen wollten. Aber mit der Zeit verwarfen ihre Anhänger das Konzept, Gottes Wort einfach zu verstehen und zu befolgen. Nun ist die Grundlage des Erfolgs der Gemeinden Christi, dass einer unserer Grundüberzeugungen, eine unserer grundlegenden Ideen ist, dass die Bibel Gottes Wort ist und die letzte Autorität in allen Fragen der Moral und des geistlichen Lebens darstellt. Es ist ein einfaches Konzept zu sagen. Es ist nicht Hohelied einfach, Ester im Alltag weiter umzusetzen.</w:t>
      </w:r>
    </w:p>
    <w:bookmarkEnd w:id="0"/>
    <w:p w14:paraId="5C097F03" w14:textId="5E23FA64" w:rsidR="00A7291B" w:rsidRDefault="0025169D" w:rsidP="00A7291B">
      <w:pPr>
        <w:pStyle w:val="NormalBlock"/>
      </w:pPr>
      <w:r>
        <w:t>Ich denke, der Grund, warum Ester 245 verschiedene Gruppen mit Tausenden von Unterteilungen gibt, ist, dass die Menschen sich weigern, die Bibel und nur die Bibel als ihre Autorität und ihren Leitfaden anzunehmen. David, der Psalmist, sagt: Du hast deine Gebote bestimmt, dass wir sie halten sollen mit Fleiß. Psalm 119, Vers 4. Die Erhaltung unserer geistlichen Gesundheit und unseres Wachstums ist direkt verbunden mit unserer Bereitschaft und Fähigkeit, dem Wort Gottes und nur seinem Wort treu zu bleiben. Dass wir nur die Bibel predigen.</w:t>
      </w:r>
    </w:p>
    <w:bookmarkEnd w:id="0"/>
    <w:p w14:paraId="5C097F03" w14:textId="5E23FA64" w:rsidR="00A7291B" w:rsidRDefault="0025169D" w:rsidP="00A7291B">
      <w:pPr>
        <w:pStyle w:val="NormalBlock"/>
      </w:pPr>
      <w:r>
        <w:t>Dass wir nur die Bibel lehren. Das tun wir. Das ist ein altmodisches Sprichwort, aber Hohelied wahr, dass wir mit ganzem Herzen und ganzer Kraft versuchen, biblische Dinge auf biblische Weise zu tun. Gibt Ester darüber Uneinigkeit? Nun, natürlich gibt Ester die.</w:t>
      </w:r>
    </w:p>
    <w:bookmarkEnd w:id="0"/>
    <w:p w14:paraId="5C097F03" w14:textId="5E23FA64" w:rsidR="00A7291B" w:rsidRDefault="0025169D" w:rsidP="00A7291B">
      <w:pPr>
        <w:pStyle w:val="NormalBlock"/>
      </w:pPr>
      <w:r>
        <w:t>Aber lassen Sie uns zumindest darin übereinstimmen, dass wir dasselbe Ziel haben. Wenn wir uns darauf einigen können, dass wir dasselbe Ziel haben, dann können wir einander ein wenig Spielraum geben. Es kann wirtschaftliche Abschwünge und Bevölkerungsverschiebungen geben. Manchmal sind wir vielleicht nicht im verkehrsreichsten Gebiet oder rühmen uns der modernsten Einrichtungen. Aber wenn wir dem Wort Gottes treu bleiben, ist das Versprechen, dass der Herr selbst unsere Zahl vermehren und jeden Aufwand segnen wird, den wir in seinem Namen nach seinem Wort unternehmen.</w:t>
      </w:r>
    </w:p>
    <w:bookmarkEnd w:id="0"/>
    <w:p w14:paraId="5C097F03" w14:textId="5E23FA64" w:rsidR="00A7291B" w:rsidRDefault="0025169D" w:rsidP="00A7291B">
      <w:pPr>
        <w:pStyle w:val="NormalBlock"/>
      </w:pPr>
      <w:r>
        <w:t>Sie wissen, wir zitieren oft, wissen Sie, Matthäus 28:18-20. Besonders diese Woche stand im Zeichen der Missionsbetonung und Hohelied weiter. Aber hinauszugehen, wissen Sie, und das Evangelium allen Geschöpfen zu predigen, Jünger zu machen. Wissen Sie wie? Indem man sie tauft im Namen des Vaters und des Sohnes und des Heiligen Geistes.</w:t>
      </w:r>
    </w:p>
    <w:bookmarkEnd w:id="0"/>
    <w:p w14:paraId="5C097F03" w14:textId="5E23FA64" w:rsidR="00A7291B" w:rsidRDefault="0025169D" w:rsidP="00A7291B">
      <w:pPr>
        <w:pStyle w:val="NormalBlock"/>
      </w:pPr>
      <w:r>
        <w:t>Richtig? Aber wir zitieren nicht oft die Passage, die danach kommt. Sie lehrend. Wen? Sie?</w:t>
      </w:r>
    </w:p>
    <w:bookmarkEnd w:id="0"/>
    <w:p w14:paraId="5C097F03" w14:textId="5E23FA64" w:rsidR="00A7291B" w:rsidRDefault="0025169D" w:rsidP="00A7291B">
      <w:pPr>
        <w:pStyle w:val="NormalBlock"/>
      </w:pPr>
      <w:r>
        <w:t>Die Jünger. Sie lehren, was zu tun ist? Zu gehorchen. Sie lehren, allen Worten Christi zu gehorchen. Sie lehren, den Dingen zu gehorchen, die Christus getan hat.</w:t>
      </w:r>
    </w:p>
    <w:bookmarkEnd w:id="0"/>
    <w:p w14:paraId="5C097F03" w14:textId="5E23FA64" w:rsidR="00A7291B" w:rsidRDefault="0025169D" w:rsidP="00A7291B">
      <w:pPr>
        <w:pStyle w:val="NormalBlock"/>
      </w:pPr>
      <w:r>
        <w:t>Nicht nur ihnen die Dinge Christi zu lehren, sondern sie zu lehren, die Dinge Christi zu befolgen, die Worte Christi, die Gebote Christi. Und das tun wir, wenn wir lernen und studieren und gehorchen und nicht über das hinausgehen, was er gesagt hat. Eine weitere Sache, die wir tun müssen, um dieses Wachstum aufrechtzuerhalten, diesen halb vollen Kelch, ist, dass jedes Mitglied in der Gemeinde einen Dienst haben muss, nicht sollte, sondern muss. Jedes Mitglied muss einen Dienst haben. Die Bibel liefert nun die Informationen für normales Gemeindewachstum.</w:t>
      </w:r>
    </w:p>
    <w:bookmarkEnd w:id="0"/>
    <w:p w14:paraId="5C097F03" w14:textId="5E23FA64" w:rsidR="00A7291B" w:rsidRDefault="0025169D" w:rsidP="00A7291B">
      <w:pPr>
        <w:pStyle w:val="NormalBlock"/>
      </w:pPr>
      <w:r>
        <w:t>Und die Ältesten, und die Diener, und das Personal, und ein paar von uns haben in letzter Zeit viel darüber diskutiert. Und ihr Diakone und Dienstleiter, ihr seid als Nächstes dran. Im Mai, an einem der Wochenenden im Mai, werdet ihr einen Brief per Post erhalten, der euch einlädt, zu einem Workshop zu kommen, um über diese Themen zu sprechen. Aber grundsätzlich ist die neutestamentliche Methode, eine Gemeinde zu wachsen, sehr einfach. Sie hat 3 Schritte.</w:t>
      </w:r>
    </w:p>
    <w:bookmarkEnd w:id="0"/>
    <w:p w14:paraId="5C097F03" w14:textId="5E23FA64" w:rsidR="00A7291B" w:rsidRDefault="0025169D" w:rsidP="00A7291B">
      <w:pPr>
        <w:pStyle w:val="NormalBlock"/>
      </w:pPr>
      <w:r>
        <w:t>Zunächst muss die Gemeinde verstehen, dass Ester fünf Dienstbereiche gibt, in denen die Gemeinde aktiv sein sollte, wenn sie tätig sein will. Diese sind in Apostelgeschichte Kapitel 2, Vers 1 bis 47 aufgeführt. Und ich werde sie sehr schnell erwähnen. Fünf Dienstbereiche. Der erste ist Evangelisation: das Evangelium den Verlorenen zu predigen, damit die Verlorenen gehorchen.</w:t>
      </w:r>
    </w:p>
    <w:bookmarkEnd w:id="0"/>
    <w:p w14:paraId="5C097F03" w14:textId="5E23FA64" w:rsidR="00A7291B" w:rsidRDefault="0025169D" w:rsidP="00A7291B">
      <w:pPr>
        <w:pStyle w:val="NormalBlock"/>
      </w:pPr>
      <w:r>
        <w:t>Der zweite Bereich des Dienstes ist die Lehre, die Jünger zu lehren, alle Worte Christi zu befolgen. Der dritte Bereich des Dienstes ist die Gemeinschaft, Christen zusammenzubringen, Christen in den Leib zu integrieren. Der vierte Bereich des Dienstes ist der Dienst, die Bedürfnisse des Leibes und der Gemeinde zu erfüllen. Und der fünfte Bereich des Dienstes ist der Gottesdienst, die Gemeinde zusammenzubringen, um den Herrn zu preisen und anzubeten. Das sind die fünf Bereiche des Dienstes.</w:t>
      </w:r>
    </w:p>
    <w:bookmarkEnd w:id="0"/>
    <w:p w14:paraId="5C097F03" w14:textId="5E23FA64" w:rsidR="00A7291B" w:rsidRDefault="0025169D" w:rsidP="00A7291B">
      <w:pPr>
        <w:pStyle w:val="NormalBlock"/>
      </w:pPr>
      <w:r>
        <w:t>Alles, was wir in der Gemeinde tun, passt in diese 5 Bereiche. Das ist der erste Schritt. Der zweite Schritt, um die Gemeinde wachsen zu lassen: Sicherstellen, dass die Arbeit der Leiter in der Gemeinde darin besteht, die Mitglieder darin auszubilden, über einen oder mehrere dieser 5 Bereiche zu lernen und darin zu dienen. Das ist der zweite Schritt. Und der dritte Schritt, der das endgültige Ziel ist, besteht darin, dass jedes einzelne Mitglied nicht nur in verschiedenen Diensten aktiv ist, sondern dass jedes Mitglied auch andere Mitglieder in diesem Dienst lehrt und ausbildet.</w:t>
      </w:r>
    </w:p>
    <w:bookmarkEnd w:id="0"/>
    <w:p w14:paraId="5C097F03" w14:textId="5E23FA64" w:rsidR="00A7291B" w:rsidRDefault="0025169D" w:rsidP="00A7291B">
      <w:pPr>
        <w:pStyle w:val="NormalBlock"/>
      </w:pPr>
      <w:r>
        <w:t>Apostelgeschichte Kapitel 2, Vers 47. Gemeinden wachsen nicht wegen einer Person oder weil sie Gebäude errichten. Die Gemeinde wächst, wenn sie dem von Gott in Seinem Wort gegebenen Wachstumsplan folgt. Und dieser Plan verlangt, dass die Leiter damit beschäftigt sind, die Gemeinde auszubilden, damit jedes Mitglied einen Dienst hat und dem ganzen Leib dient. Es gibt keine Zuschauer.</w:t>
      </w:r>
    </w:p>
    <w:bookmarkEnd w:id="0"/>
    <w:p w14:paraId="5C097F03" w14:textId="5E23FA64" w:rsidR="00A7291B" w:rsidRDefault="0025169D" w:rsidP="00A7291B">
      <w:pPr>
        <w:pStyle w:val="NormalBlock"/>
      </w:pPr>
      <w:r>
        <w:t>Jeder ist ein Mitspieler. Und ich sage Ester Ihnen noch einmal, zum Gottesdienst zu kommen ist kein Dienst. Wenn ich Sie frage: Was ist Ihr Dienst? Und Sie sagen: Nun, ich bin zur Kirche gekommen. Nein.</w:t>
      </w:r>
    </w:p>
    <w:bookmarkEnd w:id="0"/>
    <w:p w14:paraId="5C097F03" w14:textId="5E23FA64" w:rsidR="00A7291B" w:rsidRDefault="0025169D" w:rsidP="00A7291B">
      <w:pPr>
        <w:pStyle w:val="NormalBlock"/>
      </w:pPr>
      <w:r>
        <w:t>Entschuldigung. Falsche Antwort. Wenn du hier sitzt, empfängst du Dienst. Ich diene dir. Du dienst mir nicht.</w:t>
      </w:r>
    </w:p>
    <w:bookmarkEnd w:id="0"/>
    <w:p w14:paraId="5C097F03" w14:textId="5E23FA64" w:rsidR="00A7291B" w:rsidRDefault="0025169D" w:rsidP="00A7291B">
      <w:pPr>
        <w:pStyle w:val="NormalBlock"/>
      </w:pPr>
      <w:r>
        <w:t>Also musst du das streichen. Das ist nicht dein Dienst. Du musst einen anderen finden. Es wird eine Zeit kommen, Hohelied Gott will, Ester wird eine Zeit kommen, in der dieses Auditorium voll sein wird und wir von einem Stuhl zum anderen gehen können und jede Person wird aufstehen und sagen: Das ist mein Dienst. Das ist, was ich tue.</w:t>
      </w:r>
    </w:p>
    <w:bookmarkEnd w:id="0"/>
    <w:p w14:paraId="5C097F03" w14:textId="5E23FA64" w:rsidR="00A7291B" w:rsidRDefault="0025169D" w:rsidP="00A7291B">
      <w:pPr>
        <w:pStyle w:val="NormalBlock"/>
      </w:pPr>
      <w:r>
        <w:t>Und die nächste Person wird aufstehen und sagen, das ist, was ich tue. Und all das wird systematisch zusammenwirken, um diese Gemeinde wachsen zu lassen und Gott zu ehren, und um auf eine Weise zu wachsen, die keine Grenzen kennt. Denn die neutestamentliche Gemeinde ist eine Gemeinde, deren Wachstum keine Grenzen gesetzt sind. Und wenn wir Hohelied zu denken beginnen, kannst du nicht glauben, was Gott mit uns tun wird. Gut, eine weitere Sache, die wir tun müssen, ist dieses halb volle Gefühl.</w:t>
      </w:r>
    </w:p>
    <w:bookmarkEnd w:id="0"/>
    <w:p w14:paraId="5C097F03" w14:textId="5E23FA64" w:rsidR="00A7291B" w:rsidRDefault="0025169D" w:rsidP="00A7291B">
      <w:pPr>
        <w:pStyle w:val="NormalBlock"/>
      </w:pPr>
      <w:r>
        <w:t>Die Kirche Christi muss die Kirche der Liebe werden. Die Kirche Christi, jene von den 245 dort, wir müssen die Kirche der Liebe werden. Damit etwas gedeiht und wächst, braucht Ester die richtige Richtung und die passenden Werkzeuge. Unsere Richtung ist richtig, weil wir nur die Bibel als unseren Leitfaden verwenden. Unsere Werkzeuge sind richtig, weil wir das Muster des Neuen Testaments für das Wachstum und die Entwicklung der Kirche verwenden.</w:t>
      </w:r>
    </w:p>
    <w:bookmarkEnd w:id="0"/>
    <w:p w14:paraId="5C097F03" w14:textId="5E23FA64" w:rsidR="00A7291B" w:rsidRDefault="0025169D" w:rsidP="00A7291B">
      <w:pPr>
        <w:pStyle w:val="NormalBlock"/>
      </w:pPr>
      <w:r>
        <w:t>Und wir tun das. Die Ältesten arbeiten daran. Die Diener arbeiten daran. Sehr bald werdet auch ihr Diakone und Dienstkoordinatoren und Leiter daran arbeiten, und schließlich wird die Gemeinde darin geschult werden. Wir haben also die richtigen Werkzeuge in die richtige Richtung.</w:t>
      </w:r>
    </w:p>
    <w:bookmarkEnd w:id="0"/>
    <w:p w14:paraId="5C097F03" w14:textId="5E23FA64" w:rsidR="00A7291B" w:rsidRDefault="0025169D" w:rsidP="00A7291B">
      <w:pPr>
        <w:pStyle w:val="NormalBlock"/>
      </w:pPr>
      <w:r>
        <w:t>Aber damit all dies wirksam ist, muss das richtige Klima, die richtige Einstellung vorhanden sein, damit das Ganze gedeihen kann. Jesus betonte nun die Idee, dass die Gemeinde wachsen muss, wenn Liebe unter den Brüdern herrscht. Johannes 13:35, wo Er sagte: Daran werden alle erkennen, dass ihr meine Jünger seid. Wie? Weil ihr den Namen Kirche Christi auf eurem Gebäude habt?</w:t>
      </w:r>
    </w:p>
    <w:bookmarkEnd w:id="0"/>
    <w:p w14:paraId="5C097F03" w14:textId="5E23FA64" w:rsidR="00A7291B" w:rsidRDefault="0025169D" w:rsidP="00A7291B">
      <w:pPr>
        <w:pStyle w:val="NormalBlock"/>
      </w:pPr>
      <w:r>
        <w:t>Dadurch werden alle Menschen erkennen, dass ihr meine Jünger seid, dass sich kein Orgelinstrument im Gebäude befindet. Dadurch werden alle Menschen erkennen, dass ihr meine Jünger seid, dass keine Frauen hier oben predigen. Dadurch werden alle Menschen erkennen, dass ihr meine Jünger seid. Dass ihr einen Mittwochabendgottesdienst habt? Nein.</w:t>
      </w:r>
    </w:p>
    <w:bookmarkEnd w:id="0"/>
    <w:p w14:paraId="5C097F03" w14:textId="5E23FA64" w:rsidR="00A7291B" w:rsidRDefault="0025169D" w:rsidP="00A7291B">
      <w:pPr>
        <w:pStyle w:val="NormalBlock"/>
      </w:pPr>
      <w:r>
        <w:t>Er sagt: Daran werden alle erkennen, dass ihr meine Jünger seid, wenn ihr einander liebt. Denn Brüder und Schwestern, ich sage euch jetzt gleich: Der Welt Daniel draußen ist Ester egal, dass wir keine Instrumente benutzen. Ist das nun eine biblische Sache, dass wir keine Instrumente benutzen? Absolut.</w:t>
      </w:r>
    </w:p>
    <w:bookmarkEnd w:id="0"/>
    <w:p w14:paraId="5C097F03" w14:textId="5E23FA64" w:rsidR="00A7291B" w:rsidRDefault="0025169D" w:rsidP="00A7291B">
      <w:pPr>
        <w:pStyle w:val="NormalBlock"/>
      </w:pPr>
      <w:r>
        <w:t>Ich bin bereit, Ester zu verteidigen, dafür zu argumentieren, wissen Sie, ja. Aber die Welt Daniel draußen kümmert sich nicht darum. Sie kümmern sich nicht darum, dass wir einfach der Bibel folgen. Sie kümmern sich nicht darum. Eine Frau, deren Ehemann sie gerade verlassen hat, und sie ist allein mit 2 kleinen Kindern, und jetzt muss sie diese Kinder ganz allein großziehen, und sie ist völlig mittellos, und sie ist wütend und verletzt.</w:t>
      </w:r>
    </w:p>
    <w:bookmarkEnd w:id="0"/>
    <w:p w14:paraId="5C097F03" w14:textId="5E23FA64" w:rsidR="00A7291B" w:rsidRDefault="0025169D" w:rsidP="00A7291B">
      <w:pPr>
        <w:pStyle w:val="NormalBlock"/>
      </w:pPr>
      <w:r>
        <w:t>Du denkst, sie kümmert sich darum, dass wir eine sogenannte neutestamentliche Gemeinde sind? Das tut sie nicht. Aber sie kümmert sich sehr, wenn eines unserer Mitglieder ihr etwas Liebe zeigt. Und wenn sie an diesen Ort kommt und sieht, wie wir einander lieben, wird das der Balsam sein, der ihre Wunde heilt, ihre Ohren öffnet und ihr Herz dem Evangelium von Jesus Christus zugänglich macht. Paulus sagte, dass selbst wenn wir großen Glauben und richtige Lehre hätten, ohne Liebe unser Anspruch auf doktrinäre Reinheit und biblische Methodik ein hohl klingendes Ding wäre.</w:t>
      </w:r>
    </w:p>
    <w:bookmarkEnd w:id="0"/>
    <w:p w14:paraId="5C097F03" w14:textId="5E23FA64" w:rsidR="00A7291B" w:rsidRDefault="0025169D" w:rsidP="00A7291B">
      <w:pPr>
        <w:pStyle w:val="NormalBlock"/>
      </w:pPr>
      <w:r>
        <w:t>Es wäre unaufrichtig. Sie wissen, ich war in Kirchen, in denen alles nach dem Neuen Testament gemacht wurde, und wo viel Aktivität und viel Herumgerenne war, aber keine echte Liebe zu den Menschen vorhanden war. Es gab keine echte Wärme füreinander. Und Hohelied muss die Gemeinde Christi, damit sie wächst, unbedingt die Gemeinde der Liebe werden. Wie ich sagte, die Ungläubigen sind nicht beeindruckt, wenn wir die Lehre richtig haben und die Methode richtig ist, aber sie werden zu Christus hingezogen, wenn sie Seine Liebe sehen und erfahren, wenn sie durch unsere Türen treten.</w:t>
      </w:r>
    </w:p>
    <w:bookmarkEnd w:id="0"/>
    <w:p w14:paraId="5C097F03" w14:textId="5E23FA64" w:rsidR="00A7291B" w:rsidRDefault="0025169D" w:rsidP="00A7291B">
      <w:pPr>
        <w:pStyle w:val="NormalBlock"/>
      </w:pPr>
      <w:r>
        <w:t>Christliche Liebe ist die Erfahrung, die einen Menschen dazu bringt, Mitglied dieser Gemeinde bleiben zu wollen. Und jede einzelne Person hier ist dafür verantwortlich, diese Liebe zu geben. Wir müssen von der Vorstellung wegkommen, dass die Diener dafür bezahlt werden, alle zu lieben. Ich kann nicht euch alle lieben. Ich habe nicht die Fähigkeit dazu.</w:t>
      </w:r>
    </w:p>
    <w:bookmarkEnd w:id="0"/>
    <w:p w14:paraId="5C097F03" w14:textId="5E23FA64" w:rsidR="00A7291B" w:rsidRDefault="0025169D" w:rsidP="00A7291B">
      <w:pPr>
        <w:pStyle w:val="NormalBlock"/>
      </w:pPr>
      <w:r>
        <w:t>Einige von euch beginne ich nicht mehr zu mögen. Diener werden bezahlt, um zu lehren, zu trainieren, zu führen. Wir geben Liebe, aber ihr gebt auch Liebe. Ich glaube, dass unsere Gemeinde mehr als ein halb volles Glas ist. Tatsächlich glaube ich, dass unser Gemeinde unser Glas überläuft.</w:t>
      </w:r>
    </w:p>
    <w:bookmarkEnd w:id="0"/>
    <w:p w14:paraId="5C097F03" w14:textId="5E23FA64" w:rsidR="00A7291B" w:rsidRDefault="0025169D" w:rsidP="00A7291B">
      <w:pPr>
        <w:pStyle w:val="NormalBlock"/>
      </w:pPr>
      <w:r>
        <w:t>Ich sehe, dass wir im letzten Jahr auf bedeutende Weise gesegnet wurden. Ich war nicht hier, aber ich sehe die Dinge, die geschehen sind. Wir sind zahlenmäßig gewachsen, ich sage um 10 %, während andere geschrumpft sind. Wir haben eine schöne Einrichtung, die an einem absolut perfekten Ort für unsere Arbeit liegt. Wir haben 8 Älteste, die einmütig für das Evangelium sind und die darauf bedacht sind, die Gemeinde wachsen zu sehen.</w:t>
      </w:r>
    </w:p>
    <w:bookmarkEnd w:id="0"/>
    <w:p w14:paraId="5C097F03" w14:textId="5E23FA64" w:rsidR="00A7291B" w:rsidRDefault="0025169D" w:rsidP="00A7291B">
      <w:pPr>
        <w:pStyle w:val="NormalBlock"/>
      </w:pPr>
      <w:r>
        <w:t>Und das ist keine kleine Leistung. Wir haben eine vielseitig begabte Gemeinde, die noch nicht einmal begonnen hat, ihre geistliche Kraft im Namen des Herrn zu entfalten. Nein, ihr habt noch nicht einmal angefangen. Ihr wisst Ester noch nicht. Wirklich.</w:t>
      </w:r>
    </w:p>
    <w:bookmarkEnd w:id="0"/>
    <w:p w14:paraId="5C097F03" w14:textId="5E23FA64" w:rsidR="00A7291B" w:rsidRDefault="0025169D" w:rsidP="00A7291B">
      <w:pPr>
        <w:pStyle w:val="NormalBlock"/>
      </w:pPr>
      <w:r>
        <w:t>Wir haben hier in San Diego ein Feld, das wirklich, wirklich weiß zur Ernte ist. Und wir haben einen biblischen Angriffsplan, der Ester uns ermöglichen wird, nicht nur Wachstum, sondern unbegrenztes Wachstum zu erleben. Und das ist aufregend. Wissen Sie, manche Menschen suchen nach Lärm, Licht und Aufregung. Wenn Sie in einem Monat 100 Menschen taufen, bekommen Sie all die Aufregung, die Sie verkraften können.</w:t>
      </w:r>
    </w:p>
    <w:bookmarkEnd w:id="0"/>
    <w:p w14:paraId="5C097F03" w14:textId="5E23FA64" w:rsidR="00A7291B" w:rsidRDefault="0025169D" w:rsidP="00A7291B">
      <w:pPr>
        <w:pStyle w:val="NormalBlock"/>
      </w:pPr>
      <w:r>
        <w:t>Ich garantiere Ihnen. In den kommenden Wochen und Monaten, wie gesagt, werde ich in Kleingruppen lehren und der gesamten Gemeinde über ein Dienstverwaltungs-System predigen, das, Hohelied hoffe ich, unsere Arbeit revolutionieren und Möglichkeiten für Dienst und Wachstum bieten wird, die wir in der Vergangenheit vielleicht nicht hatten. Ich hoffe also, dass Sie diese Lehre heute Abend mit offenem Herzen und kooperativem Geist aufnehmen, während wir wirklich beginnen, und ich habe den Abend gewählt, um langsam zu beginnen, nur mit einigen von Ihnen, während wir eine neue Seite in der Geschichte dieser großartigen Gemeinde aufschlagen. Die Vergangenheit war gut, aber ich bete, dass die Zukunft mehr sein wird, als Sie Jeremia zu hoffen wagten. In der Zwischenzeit vertraue ich darauf, dass diese kurze Rückschau auf unsere Stärken und unseren Erfolg uns zu zwei Dingen inspiriert.</w:t>
      </w:r>
    </w:p>
    <w:bookmarkEnd w:id="0"/>
    <w:p w14:paraId="5C097F03" w14:textId="5E23FA64" w:rsidR="00A7291B" w:rsidRDefault="0025169D" w:rsidP="00A7291B">
      <w:pPr>
        <w:pStyle w:val="NormalBlock"/>
      </w:pPr>
      <w:r>
        <w:t>Zunächst hoffe ich, dass Ester euch dazu inspiriert, Gott Lob und Dank zu geben für die Weise, wie er uns in der Vergangenheit als Gemeinde gesegnet hat. Und zweitens hoffe ich, dass Ester uns Hoffnung und Zuversicht gibt, dass wir auf dem richtigen Weg sind, und uns den Mut schenkt, die richtigen Entscheidungen zu treffen, während wir in einem dynamischeren Dienst und einer größeren Hingabe an Gott voranschreiten. Ich möchte, dass wir an den Punkt gelangen, an dem Gott die Kontrolle hat. Ich meine wirklich die Kontrolle über diese Gemeinde. Vielleicht ist eine dieser Entscheidungen für dich, Christ zu werden oder als treuer Christ wiederhergestellt zu werden oder vielleicht als jemand, der im Dienst steht, wiederhergestellt zu werden.</w:t>
      </w:r>
    </w:p>
    <w:bookmarkEnd w:id="0"/>
    <w:p w14:paraId="5C097F03" w14:textId="5E23FA64" w:rsidR="00A7291B" w:rsidRDefault="0025169D" w:rsidP="00A7291B">
      <w:pPr>
        <w:pStyle w:val="NormalBlock"/>
      </w:pPr>
      <w:r>
        <w:t>Vielleicht hast du Ester nur vorgetäuscht. Manchmal müssen wir bekennen, dass wir Ester nur vorgetäuscht haben. Unsere Ältesten sind heute Abend hier und die Gemeinde ist heute Abend zu diesem Zweck versammelt, um gedient zu werden und nun einander zu dienen. Und wenn du ein Bedürfnis nach Gebet oder Ermutigung hast, was auch immer Ester ist, dann ermutigen wir dich, jetzt nach vorne zu kommen, während wir aufstehen und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