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silbernen Diener</w:t>
      </w:r>
    </w:p>
    <w:bookmarkEnd w:id="0"/>
    <w:p w14:paraId="5C097F03" w14:textId="5E23FA64" w:rsidR="00A7291B" w:rsidRDefault="0025169D" w:rsidP="00A7291B">
      <w:pPr>
        <w:pStyle w:val="NormalBlock"/>
      </w:pPr>
      <w:r>
        <w:t>Drei Schriftstellen, die wir heute Morgen gelesen haben, ließ ich ausdrucken, weil sie ein wenig verstreut waren. Der Segen der Weisheit. Mein Sohn, vergiss meine Lehre nicht, sondern dein Herz bewahre meine Gebote; denn Länge der Tage und Jahre des Lebens und reiches Wohlergehen werden sie dir geben. Und dann: Der Ruhm der jungen Männer ist ihre Kraft, aber die Schönheit der alten Männer ist ihr graues Haar. Schließlich ist ein graues Haupt eine Krone der Herrlichkeit.</w:t>
      </w:r>
    </w:p>
    <w:bookmarkEnd w:id="0"/>
    <w:p w14:paraId="5C097F03" w14:textId="5E23FA64" w:rsidR="00A7291B" w:rsidRDefault="0025169D" w:rsidP="00A7291B">
      <w:pPr>
        <w:pStyle w:val="NormalBlock"/>
      </w:pPr>
      <w:r>
        <w:t>Es wird durch ein gerechtes Leben erlangt. Die Vorstellung vom grauen Haupt bezieht sich auf das graue Haar, gleich einer Krone, die ältere Menschen tragen. Im Alten Testament war es eine große Ehre, alt zu sein. Allein alt zu sein, war eine große Ehre. Man nahm an, dass jemand aufgrund persönlicher Weisheit und Gerechtigkeit vor Gott ein hohes Alter erreicht hatte.</w:t>
      </w:r>
    </w:p>
    <w:bookmarkEnd w:id="0"/>
    <w:p w14:paraId="5C097F03" w14:textId="5E23FA64" w:rsidR="00A7291B" w:rsidRDefault="0025169D" w:rsidP="00A7291B">
      <w:pPr>
        <w:pStyle w:val="NormalBlock"/>
      </w:pPr>
      <w:r>
        <w:t>Im Alten Testament bedeutete es, wenn man alt war, dass man gut war. Es bedeutete, dass es irgendwie etwas an einem gab, das Gott gefiel, und deshalb erlaubte er einem, ein hohes Alter zu erreichen. Die Alten wurden zu dieser Zeit respektiert, nicht nur wegen ihrer fortgeschrittenen Jahre, sondern wegen der Erkenntnis und der Gnade und der Heiligkeit und der Gunst Gottes, die das Alter repräsentierte. Als Salomo nun schrieb, lag das hohe Alter bei 40 Jahren. Nur damit einige von euch dachten: Oh, diese Predigt ist nichts für mich.</w:t>
      </w:r>
    </w:p>
    <w:bookmarkEnd w:id="0"/>
    <w:p w14:paraId="5C097F03" w14:textId="5E23FA64" w:rsidR="00A7291B" w:rsidRDefault="0025169D" w:rsidP="00A7291B">
      <w:pPr>
        <w:pStyle w:val="NormalBlock"/>
      </w:pPr>
      <w:r>
        <w:t>Denken Sie noch einmal darüber nach. Wir wissen natürlich, dass diese Dinge, diese Gnade und diese Erkenntnis und diese Heiligkeit, nicht einfach mit dem Alter kommen. Älter zu werden bedeutet nicht unbedingt, in der Tugend zu wachsen. Ich meine, Salomo wurde älter, aber je älter er wurde, desto weiter entfernte er sich von Gott. Älter zu werden bedeutet also nicht unbedingt, in der Tugend zu wachsen.</w:t>
      </w:r>
    </w:p>
    <w:bookmarkEnd w:id="0"/>
    <w:p w14:paraId="5C097F03" w14:textId="5E23FA64" w:rsidR="00A7291B" w:rsidRDefault="0025169D" w:rsidP="00A7291B">
      <w:pPr>
        <w:pStyle w:val="NormalBlock"/>
      </w:pPr>
      <w:r>
        <w:t>Der Vorteil des Alters besteht in dieser Hinsicht jedoch darin, dass wir über eine größere Lebenserfahrung verfügen, anhand derer wir beurteilen und erkennen können, was wichtig und was wahr ist. Und natürlich besteht das Hindernis des Alters, abgesehen von körperlichen Einschränkungen, darin, dass wir oft nicht auf die Wahrheit reagieren, die wir entdecken, weil es bequemer sein kann, an unseren alten Positionen festzuhalten. Seht, das Problem mit dem Alter ist, dass wir Veränderungen hassen. Wir haben die Weisheit, wir haben die Erfahrung, wir haben die Erkenntnis, um zu erkennen, was wahr, was gut, was recht, was würdig und was edel ist. Wir haben auf die harte Weise gelernt, wie man diese Dinge findet.</w:t>
      </w:r>
    </w:p>
    <w:bookmarkEnd w:id="0"/>
    <w:p w14:paraId="5C097F03" w14:textId="5E23FA64" w:rsidR="00A7291B" w:rsidRDefault="0025169D" w:rsidP="00A7291B">
      <w:pPr>
        <w:pStyle w:val="NormalBlock"/>
      </w:pPr>
      <w:r>
        <w:t>Aber manchmal fühlen wir uns aufgrund unseres Alters so wohl, dass wir, obwohl wir herausfinden, was wahr und richtig und gut und edel und hoch und würdig ist, uns nicht ändern wollen. Uns gefällt die alte Art einfach viel besser. Nun ergreift Gott durch den Apostel Paulus die Gelegenheit, zu den reifen Heiligen zu sprechen, indem er ihnen zusätzlich zu dem, was von jedem Christen erwartet wird, die ganz besonderen Verantwortlichkeiten des älteren christlichen Mannes und der älteren christlichen Frau darlegt. Und so habe ich meine Lektion heute Morgen "Die silbernen Diener" genannt, im Hinblick auf die Dinge, die Gott speziell dem älteren Mann und der älteren Frau in der Gemeinde lehrt. Schlagen Sie bitte Ihre Bibeln bei Titus, Kapitel 2, auf; unsere Lektion wird diesem Text entnommen.</w:t>
      </w:r>
    </w:p>
    <w:bookmarkEnd w:id="0"/>
    <w:p w14:paraId="5C097F03" w14:textId="5E23FA64" w:rsidR="00A7291B" w:rsidRDefault="0025169D" w:rsidP="00A7291B">
      <w:pPr>
        <w:pStyle w:val="NormalBlock"/>
      </w:pPr>
      <w:r>
        <w:t>Titus Kapitel 2, beginnend mit Vers 1. Und in Vers 1 erhalten wir ein wenig Hintergrund zu dem, was hier zwischen Paulus und Titus vor sich geht. Titus Kapitel 2, beginnend mit Vers 1. Paulus sagt: Du aber rede, was der gesunden Lehre entspricht. Paulus beginnt also mit einer Anrede an Titus, einer Anweisung an Titus, die Gemeinden zu ordnen.</w:t>
      </w:r>
    </w:p>
    <w:bookmarkEnd w:id="0"/>
    <w:p w14:paraId="5C097F03" w14:textId="5E23FA64" w:rsidR="00A7291B" w:rsidRDefault="0025169D" w:rsidP="00A7291B">
      <w:pPr>
        <w:pStyle w:val="NormalBlock"/>
      </w:pPr>
      <w:r>
        <w:t>Und wenn wir Kapitel 1 gelesen hätten – dafür haben wir keine Zeit –, dann hätten wir in Kapitel 1 gesehen, dass er Titus Anweisungen gegeben hat, die Gemeinden zu ordnen und in jeder Gemeinde Älteste einzusetzen, und dass er ihn außerdem ermutigt hat, den Glauben gegen diejenigen zu verteidigen, die die Gemeinde durch falsche Lehre spalten würden. Und dann sollte Titus die Gemeinde richtig unterweisen. Er sollte sie lehren, sich so zu verhalten, dass es der gesunden Lehre entspricht. Handelt nach dem, was gut und richtig ist und was euch gelehrt worden ist. Ein sehr wichtiges Prinzip.</w:t>
      </w:r>
    </w:p>
    <w:bookmarkEnd w:id="0"/>
    <w:p w14:paraId="5C097F03" w14:textId="5E23FA64" w:rsidR="00A7291B" w:rsidRDefault="0025169D" w:rsidP="00A7291B">
      <w:pPr>
        <w:pStyle w:val="NormalBlock"/>
      </w:pPr>
      <w:r>
        <w:t>Im Buch Jakobus, Kapitel 3, Verse 13 bis 18, zeigt Jakobus, dass falsches Verhalten oft aus falscher Lehre und falschen Lehrern hervorgeht. Gute Lehre, sagt Jakobus, führt zu Reinheit und Frieden und Sanftmut und Barmherzigkeit und Beharrlichkeit und Aufrichtigkeit. Und schlechte Lehre und schlechte Lehrer führen zu Eifersucht und selbstsüchtigem Ehrgeiz und Unordnung und jeder bösen Sache. Deshalb ermahnt Paulus Titus sorgfältig: Stelle sicher, dass du den Menschen sagst, sie sollen gemäß der guten Lehre handeln, die ich dir gegeben habe. Und so beginnt Titus ab Kapitel 1 mit Anweisungen über die Ältesten.</w:t>
      </w:r>
    </w:p>
    <w:bookmarkEnd w:id="0"/>
    <w:p w14:paraId="5C097F03" w14:textId="5E23FA64" w:rsidR="00A7291B" w:rsidRDefault="0025169D" w:rsidP="00A7291B">
      <w:pPr>
        <w:pStyle w:val="NormalBlock"/>
      </w:pPr>
      <w:r>
        <w:t>Und dann fährt er unmittelbar mit Anweisungen an die älteren Gläubigen fort, denn neben den Ältesten in der Gemeinde haben die älteren Gläubigen den größten Einfluss. Beachten Sie, dass Titus von Paulus angewiesen wurde, diese älteren Gläubigen darüber zu lehren, wie ihr Verhalten sein sollte. Er sagt: Du sollst die älteren Männer lehren, und du sollst die älteren Frauen lehren, was sie tun sollen. Ist das nicht interessant? Ist es nicht interessant, dass sie gelehrt werden müssen, was sie tun sollen?</w:t>
      </w:r>
    </w:p>
    <w:bookmarkEnd w:id="0"/>
    <w:p w14:paraId="5C097F03" w14:textId="5E23FA64" w:rsidR="00A7291B" w:rsidRDefault="0025169D" w:rsidP="00A7291B">
      <w:pPr>
        <w:pStyle w:val="NormalBlock"/>
      </w:pPr>
      <w:r>
        <w:t>Dies deutet darauf hin, dass auch die Älteren danach streben sollen, gemäß der Lehre Christi weiter zu wachsen. Leider gibt es Zeiten, in denen wir denken: Nun, ich habe es geschafft. Ich bin seit 30 Jahren hier. Ich bin seit 30 Jahren in dieser Gemeinde. Wissen Sie?</w:t>
      </w:r>
    </w:p>
    <w:bookmarkEnd w:id="0"/>
    <w:p w14:paraId="5C097F03" w14:textId="5E23FA64" w:rsidR="00A7291B" w:rsidRDefault="0025169D" w:rsidP="00A7291B">
      <w:pPr>
        <w:pStyle w:val="NormalBlock"/>
      </w:pPr>
      <w:r>
        <w:t>Ich kann nicht lernen. Ich bin nur hier, um zu hören. Ich bin nur hier, um zuzuhören. Ich bin nur hier, um zu sehen, was vor sich geht. Aber Paulus sagt, du sollst die älteren Heiligen lehren, dass sie bestimmte Dinge tun sollen, was bedeutet, dass für den älteren Heiligen Raum zum Wachstum vorhanden ist.</w:t>
      </w:r>
    </w:p>
    <w:bookmarkEnd w:id="0"/>
    <w:p w14:paraId="5C097F03" w14:textId="5E23FA64" w:rsidR="00A7291B" w:rsidRDefault="0025169D" w:rsidP="00A7291B">
      <w:pPr>
        <w:pStyle w:val="NormalBlock"/>
      </w:pPr>
      <w:r>
        <w:t>Und so beginnt er in Kapitel 2, Vers 2, mit den älteren Männern. Und er sagt zu ihnen in Vers 2: Ältere Männer sollen nüchtern, würdig und besonnen sein, gesund im Glauben, in der Liebe und im Ausharren. Ein Vers, aber ein Vers, der Bände spricht. Er sagt, sie sollen nüchtern, würdig und besonnen sein. Diese drei Worte beschreiben den Charakter, den der reife Gläubige haben sollte.</w:t>
      </w:r>
    </w:p>
    <w:bookmarkEnd w:id="0"/>
    <w:p w14:paraId="5C097F03" w14:textId="5E23FA64" w:rsidR="00A7291B" w:rsidRDefault="0025169D" w:rsidP="00A7291B">
      <w:pPr>
        <w:pStyle w:val="NormalBlock"/>
      </w:pPr>
      <w:r>
        <w:t>Der Charakter, den der reife Heilige zu erlangen strebt. Er sagte, dass der ältere Heilige, der ältere Mann in Christus, nüchtern sein muss. Das bedeutet natürlich nicht nur Nüchternheit in Bezug auf Alkohol, obwohl dies eingeschlossen ist, sondern Nüchternheit in den Gedanken, Nüchternheit im Handeln und tatsächlich kein Mann, der durch irgendeine leichtfertige Lehre oder Idee oder durch irgendetwas, das in der Gemeinde geschieht, durch irgendeine kleine Bewegung, irgendeine kleine Welle, die stattfindet, sofort aufgescheucht wird. Der ältere Mann muss nüchtern und beständig sein, nicht durch den Ansturm der Ereignisse, die in der Gemeinde stattfinden und die sich von Tag zu Tag ganz normal ereignen, hin und her bewegt werden. Er sagte, der ältere Mann sollte würdig sein.</w:t>
      </w:r>
    </w:p>
    <w:bookmarkEnd w:id="0"/>
    <w:p w14:paraId="5C097F03" w14:textId="5E23FA64" w:rsidR="00A7291B" w:rsidRDefault="0025169D" w:rsidP="00A7291B">
      <w:pPr>
        <w:pStyle w:val="NormalBlock"/>
      </w:pPr>
      <w:r>
        <w:t>Dieses Wort bedeutet nüchtern, ernsthaft, nicht mit kindischen Anliegen oder Kleinlichkeit beschäftigt. Der ältere Mann sollte besonnen sein, das heißt umsichtig und nachdenklich sowie selbstbeherrscht. Ein Mann, der seinen Verstand beherrschen kann, ein Mann, der seine Zunge beherrschen kann, ein Mann, der seine Hände in Bezug auf das, was er tut, beherrschen kann, ein Mann, der seine Füße beherrschen kann, was bedeutet, wo er in Fragen steht. Mäßig, würdig, besonnen. Und außerdem sagt er, dass sie gemäß den Lehren Christi und dem Beispiel der Apostel in drei bestimmten Bereichen gesund oder heil sein sollten.</w:t>
      </w:r>
    </w:p>
    <w:bookmarkEnd w:id="0"/>
    <w:p w14:paraId="5C097F03" w14:textId="5E23FA64" w:rsidR="00A7291B" w:rsidRDefault="0025169D" w:rsidP="00A7291B">
      <w:pPr>
        <w:pStyle w:val="NormalBlock"/>
      </w:pPr>
      <w:r>
        <w:t>Er sagt, sie sollen nüchtern, würdig und besonnen sein, und sie sollen gesund sein. Sie sollen gesund sein, was ihren Glauben betrifft. Sie sollen gesund im Glauben sein. Mit anderen Worten: Ihr Vertrauen und ihre Zuversicht sollen auf Gott gerichtet sein, und es soll offensichtlich sein, dass sie Gott vertrauen. Der ältere Mann sollte dem jüngeren Mann Glauben und Gewissheit vorleben können, dass Gott versorgen kann.</w:t>
      </w:r>
    </w:p>
    <w:bookmarkEnd w:id="0"/>
    <w:p w14:paraId="5C097F03" w14:textId="5E23FA64" w:rsidR="00A7291B" w:rsidRDefault="0025169D" w:rsidP="00A7291B">
      <w:pPr>
        <w:pStyle w:val="NormalBlock"/>
      </w:pPr>
      <w:r>
        <w:t>Wissen Sie, die größte Verantwortung, der jüngeren Generation zu zeigen, dass Gott in jeder Situation versorgen kann, liegt beim älteren Mann. Ist es etwa der jüngere Mann, der dem älteren Mann etwas über den Glauben zeigen soll? Ist es der jüngere Mann, der in schwierigen Zeiten fest wie ein Fels sein soll? Ich glaube nicht. Ich denke, dass der ältere Mann diese Verantwortung trägt, da er ein Leben lang von Christus geschult und vom Geist geleitet worden ist.</w:t>
      </w:r>
    </w:p>
    <w:bookmarkEnd w:id="0"/>
    <w:p w14:paraId="5C097F03" w14:textId="5E23FA64" w:rsidR="00A7291B" w:rsidRDefault="0025169D" w:rsidP="00A7291B">
      <w:pPr>
        <w:pStyle w:val="NormalBlock"/>
      </w:pPr>
      <w:r>
        <w:t>Der reife oder vielmehr der zur Reife gelangte Gläubige setzt sein Vertrauen auf Gott, nicht auf sein Sparkonto, nicht auf seinen Rentenplan, nicht auf die Regierung. Und sein Vertrauen und sein Glaube an den allmächtigen Gott sollten für jeden um ihn herum offensichtlich sein. Paulus sagt, dass der ältere Gläubige gesund in der Liebe sein sollte, dass er in der Liebe gesund sein sollte. Und natürlich ist die Liebe, von der in der Bibel gesprochen wird, aufopfernde Liebe, nicht Liebe zur Welt und nicht Selbstliebe und nicht Liebe zu habgierigem Gewinn, sondern aufopfernde Liebe. Christus hat uns durch das Beispiel des Kreuzes Liebe gezeigt.</w:t>
      </w:r>
    </w:p>
    <w:bookmarkEnd w:id="0"/>
    <w:p w14:paraId="5C097F03" w14:textId="5E23FA64" w:rsidR="00A7291B" w:rsidRDefault="0025169D" w:rsidP="00A7291B">
      <w:pPr>
        <w:pStyle w:val="NormalBlock"/>
      </w:pPr>
      <w:r>
        <w:t>Und die älteren Heiligen sind Gottes Werkzeuge, um reife Liebe in der Tat zu zeigen. Paulus sagt, dass die älteren Heiligen gesund und fest in der Ausdauer oder in dem modernen Begriff, den wir verwenden, der Geduld, sein sollten. Wiederum sollte ein ganzes Leben, in dem man von Gott geprüft und geformt wurde, einen Menschen hervorbringen, der bereit und fähig ist, Unannehmlichkeiten, Widrigkeiten und Leiden mit Sanftmut, Freudigkeit, Zuversicht und Vertrauen zu ertragen. Der Körper des älteren Heiligen mag versagen, aber der Geist Christi sollte ebenso hell wie je zuvor durch ihn hindurchscheinen. Wie die Sonne am Himmel scheint, so sollte der Geist Christi durch den Körper des älteren Heiligen hindurchscheinen.</w:t>
      </w:r>
    </w:p>
    <w:bookmarkEnd w:id="0"/>
    <w:p w14:paraId="5C097F03" w14:textId="5E23FA64" w:rsidR="00A7291B" w:rsidRDefault="0025169D" w:rsidP="00A7291B">
      <w:pPr>
        <w:pStyle w:val="NormalBlock"/>
      </w:pPr>
      <w:r>
        <w:t>Den älteren Mann in Christus stelle ich mir gern als einen glatten Stein vor. Alle rauen und scharfen Kanten der Jugend sind durch ein Leben des Dienstes und der Beharrlichkeit abgetragen worden, und ein hoher Glanz ist entstanden, weil er ständig durch die Worte und den Geist Christi poliert wurde. Ältere Männer sind die hellen und leuchtenden Juwelen in der Krone der Gemeinde. Das ist die Verantwortung. Das ist das Bild des älteren Heiligen.</w:t>
      </w:r>
    </w:p>
    <w:bookmarkEnd w:id="0"/>
    <w:p w14:paraId="5C097F03" w14:textId="5E23FA64" w:rsidR="00A7291B" w:rsidRDefault="0025169D" w:rsidP="00A7291B">
      <w:pPr>
        <w:pStyle w:val="NormalBlock"/>
      </w:pPr>
      <w:r>
        <w:t>Nicht das Bild, das manchmal dargestellt wird: jemand, der engstirnig, mürrisch und verdrießlich ist und keine Zeit hat. Nicht dieses Bild, sondern diese gnädige, liebevolle, treue, reife und offene Person, die von Christus selbst geformt worden ist. Wenn wir es nicht in dem älteren Mann sehen, wenn ich den Vater und den Sohn und den älteren Mann darin nicht sehe, in wem soll ich es dann sehen? Wem ist diese Verantwortung übertragen worden? Nicht den Jungen, sondern den Alten.</w:t>
      </w:r>
    </w:p>
    <w:bookmarkEnd w:id="0"/>
    <w:p w14:paraId="5C097F03" w14:textId="5E23FA64" w:rsidR="00A7291B" w:rsidRDefault="0025169D" w:rsidP="00A7291B">
      <w:pPr>
        <w:pStyle w:val="NormalBlock"/>
      </w:pPr>
      <w:r>
        <w:t>Nun wendet sich Paulus in Vers 3:4 und 5 den Frauen zu, den älteren Frauen. Er sagt: Ebenso sollen sich ältere Frauen in ihrem Verhalten ehrfurchtgebietend benehmen, keine verleumderischen Klatschbasen und nicht vielem Wein versklavt sein, sondern das Gute lehren. Damit sie die jungen Frauen dazu anleiten, ihre Männer zu lieben, ihre Kinder zu lieben, besonnen und keusch zu sein, häusliche Arbeiten zu verrichten, gütig zu sein und sich ihren eigenen Männern unterzuordnen, damit das Wort Gottes nicht verlästert wird. Ihr wisst, die älteren Frauen, sagt Paulus, sollen wie die älteren Männer in einer ehrfurchtgebietenden Weise handeln, was ein Leben widerspiegelt, in dem sie die Worte Christi gelehrt worden sind. Dieses Verhalten schließt ein – und es ist interessant, was er hier in Vers 3:4 und 5 sagt.</w:t>
      </w:r>
    </w:p>
    <w:bookmarkEnd w:id="0"/>
    <w:p w14:paraId="5C097F03" w14:textId="5E23FA64" w:rsidR="00A7291B" w:rsidRDefault="0025169D" w:rsidP="00A7291B">
      <w:pPr>
        <w:pStyle w:val="NormalBlock"/>
      </w:pPr>
      <w:r>
        <w:t>Dieses Verhalten der älteren Frauen umfasst Dinge, die sie vermeiden sollten, und Dinge, nach denen sie streben sollten. Die Dinge, die sie vermeiden sollten, sind 2, erwähnte er. Es gibt noch viele weitere, aber er erwähnt sie. 21, sagt er, vermeidet böswilligen Klatsch. Christliche Frauen, besonders die reifen, haben viel wichtigere Dinge zu tun, als Klatsch auszutauschen.</w:t>
      </w:r>
    </w:p>
    <w:bookmarkEnd w:id="0"/>
    <w:p w14:paraId="5C097F03" w14:textId="5E23FA64" w:rsidR="00A7291B" w:rsidRDefault="0025169D" w:rsidP="00A7291B">
      <w:pPr>
        <w:pStyle w:val="NormalBlock"/>
      </w:pPr>
      <w:r>
        <w:t>In Lukas Kapitel 2, Vers 37, sehen wir das Bild von Hanna, der älteren Frau, die Tag und Nacht im Tempel diente. Wir lesen die Geschichte von Hanna, und wir sehen sie nicht als eine Person, die in den Tempelklatsch verwickelt war. Sie diente dem Herrn. Die Zunge baut die Gemeinde auf oder zerstört sie. Wusstest du das?</w:t>
      </w:r>
    </w:p>
    <w:bookmarkEnd w:id="0"/>
    <w:p w14:paraId="5C097F03" w14:textId="5E23FA64" w:rsidR="00A7291B" w:rsidRDefault="0025169D" w:rsidP="00A7291B">
      <w:pPr>
        <w:pStyle w:val="NormalBlock"/>
      </w:pPr>
      <w:r>
        <w:t>Es ist die Zunge, die die Gemeinde von innen heraus aufbaut oder zerstört. Und die älteren Frauen werden davor gewarnt, dieses Böse zu vermeiden, da es nicht ihrem erhabenen Stand im Reich Gottes als ältere Heilige entspricht. Und er sagt auch, dass sie sich in Nüchternheit davon fernhalten sollen. Nun waren viele Menschen, von denen er hier im 1. Jahrhundert, besonders gegenüber Titus, sprach, Kreter. Und diese Menschen hatten einen heidnischen Hintergrund und tranken jeden einzelnen Tag Wein.</w:t>
      </w:r>
    </w:p>
    <w:bookmarkEnd w:id="0"/>
    <w:p w14:paraId="5C097F03" w14:textId="5E23FA64" w:rsidR="00A7291B" w:rsidRDefault="0025169D" w:rsidP="00A7291B">
      <w:pPr>
        <w:pStyle w:val="NormalBlock"/>
      </w:pPr>
      <w:r>
        <w:t>Diese Ermahnung war für sie also sehr notwendig. Sie hatten Alkohol und dergleichen sowohl in ihrer alltäglichen Praxis als auch in ihrer religiösen Praxis verwendet. Daher war es wichtig, sie vor dieser Sache zu warnen. In unserer heutigen Zeit verwenden wir Wein in unserer Kultur nicht auf diese Weise, aber es ist leicht, damit zu beginnen, Alkohol zu missbrauchen, weil er in unserer Kultur so weit verbreitet ist und wir so sehr dazu ermutigt werden. Stellen Sie sich vor, was für eine Gesellschaft wir bewohnen, wenn die Generalchirurgin selbst die Legalisierung gefährlicher Drogen befürwortet.</w:t>
      </w:r>
    </w:p>
    <w:bookmarkEnd w:id="0"/>
    <w:p w14:paraId="5C097F03" w14:textId="5E23FA64" w:rsidR="00A7291B" w:rsidRDefault="0025169D" w:rsidP="00A7291B">
      <w:pPr>
        <w:pStyle w:val="NormalBlock"/>
      </w:pPr>
      <w:r>
        <w:t>Es ist auch leicht, damit zu beginnen, Medikamente und verschiedene Arten verschreibungspflichtiger Arzneimittel zu missbrauchen, da auch sie in der Einsamkeit und Abgeschiedenheit des eigenen Zuhauses so leicht zu beschaffen und einzunehmen sind. Und dann wendet er sich vom Negativen ab und geht zum Positiven über und sagt: Nun, hier sind einige Dinge, nach denen ihr streben müsst. Ihr müsst lehren, was gut ist. Ihr älteren Frauen müsst lehren, was gut ist. Die älteren Frauen haben eine sehr wichtige Rolle dabei, den jüngeren Frauen in Bezug auf ihre Rolle als christliche Ehefrau und Mutter ein Beispiel zu geben, ihnen zu helfen und sie zu ermutigen sowie sie direkt zu unterweisen.</w:t>
      </w:r>
    </w:p>
    <w:bookmarkEnd w:id="0"/>
    <w:p w14:paraId="5C097F03" w14:textId="5E23FA64" w:rsidR="00A7291B" w:rsidRDefault="0025169D" w:rsidP="00A7291B">
      <w:pPr>
        <w:pStyle w:val="NormalBlock"/>
      </w:pPr>
      <w:r>
        <w:t>Dies ist kein Mann, der sich das ausdenkt. Dies steht im Titusbrief, Kapitel 2, Verse 3 bis 5. Paulus sagt, dass sie die jüngeren Frauen lehren sollen, und der Inhalt ihrer Lehre – was gut und was edel ist – wird hier dargelegt. Er sagt nicht nur, dass sie die jüngeren Frauen lehren sollen, sondern er sagt ihnen, was sie die jüngeren Frauen lehren sollen. Er sagt, dass sie sie zuallererst lehren sollen, ihre Männer zu lieben.</w:t>
      </w:r>
    </w:p>
    <w:bookmarkEnd w:id="0"/>
    <w:p w14:paraId="5C097F03" w14:textId="5E23FA64" w:rsidR="00A7291B" w:rsidRDefault="0025169D" w:rsidP="00A7291B">
      <w:pPr>
        <w:pStyle w:val="NormalBlock"/>
      </w:pPr>
      <w:r>
        <w:t>Ist das nicht seltsam? Sie sollten sie lehren, ihre Männer zu lieben. Ich denke, sie sollten sie die verschiedenen Wege und Mittel lehren, die Liebe einer Ehefrau zu ihrem Ehemann zu zeigen und auszudrücken. Christliche Liebe ist eine erlernte Art von Liebe. Wir werden nicht mit ihr geboren.</w:t>
      </w:r>
    </w:p>
    <w:bookmarkEnd w:id="0"/>
    <w:p w14:paraId="5C097F03" w14:textId="5E23FA64" w:rsidR="00A7291B" w:rsidRDefault="0025169D" w:rsidP="00A7291B">
      <w:pPr>
        <w:pStyle w:val="NormalBlock"/>
      </w:pPr>
      <w:r>
        <w:t>Und wer könnte eine jüngere Frau besser lehren, wie sie ihrem Ehemann christliche Liebe erweisen kann, als eine reife Heilige, die selbst im Laufe eines ganzen Lebens gelernt hat, wie sie diese Liebe zum Ausdruck bringt? Wer sonst wird die jüngere Frau über diese Haltung lehren? Die ältere Frau kann eine jüngere Frau lehren und in ihr entwickeln, wie sie ihre Fähigkeit erweitern kann, ihren Namen zu lieben und zu schätzen. Es heißt auch, dass sie die jüngeren Frauen lehren soll, wie sie ihre Kinder lieben können. Ist das nicht interessant?</w:t>
      </w:r>
    </w:p>
    <w:bookmarkEnd w:id="0"/>
    <w:p w14:paraId="5C097F03" w14:textId="5E23FA64" w:rsidR="00A7291B" w:rsidRDefault="0025169D" w:rsidP="00A7291B">
      <w:pPr>
        <w:pStyle w:val="NormalBlock"/>
      </w:pPr>
      <w:r>
        <w:t>Jüngere Frauen zu lehren, dass dies Priorität hat. Die richtige Betreuung und Entwicklung von Kindern – wer weiß es am besten? Wer weiß besser als jemand, der erfolgreich eine Familie mit Kindern großgezogen hat, um jemand anderem beizubringen, wie man es macht? Ich weiß. Ich weiß. Wir hören es nicht gern von unseren Müttern.</w:t>
      </w:r>
    </w:p>
    <w:bookmarkEnd w:id="0"/>
    <w:p w14:paraId="5C097F03" w14:textId="5E23FA64" w:rsidR="00A7291B" w:rsidRDefault="0025169D" w:rsidP="00A7291B">
      <w:pPr>
        <w:pStyle w:val="NormalBlock"/>
      </w:pPr>
      <w:r>
        <w:t>Wir wollen nicht hören, was sie zu sagen haben. Was wissen sie schon? Sie haben uns doch großgezogen, oder? Und wir wissen, wie man alles macht. Hast du jemals darüber nachgedacht, woher du weißt, wie man alles macht?</w:t>
      </w:r>
    </w:p>
    <w:bookmarkEnd w:id="0"/>
    <w:p w14:paraId="5C097F03" w14:textId="5E23FA64" w:rsidR="00A7291B" w:rsidRDefault="0025169D" w:rsidP="00A7291B">
      <w:pPr>
        <w:pStyle w:val="NormalBlock"/>
      </w:pPr>
      <w:r>
        <w:t>Ich möchte jüngere Frauen ermutigen zu verstehen, dass Mama vielleicht noch ein paar Dinge zu lehren hat und wir uns einfach ein wenig öffnen sollten. Und ich möchte Mütter, Großmütter und Urgroßmütter ermutigen, keine Angst davor zu haben, die guten Dinge weiterzugeben, die ihr gelernt habt. Wissen Sie, oft haben wir viele Bibelstudien, und es gibt alle möglichen Seminare über die Rolle der Frauen in der Gesellschaft und über die Rolle der Frauen und so weiter und so fort. Aber was ist mit dieser grundlegenden Lehre hier? Wie wir unseren Ehemann erfolgreich lieben und unsere Kinder erfolgreich erziehen können.</w:t>
      </w:r>
    </w:p>
    <w:bookmarkEnd w:id="0"/>
    <w:p w14:paraId="5C097F03" w14:textId="5E23FA64" w:rsidR="00A7291B" w:rsidRDefault="0025169D" w:rsidP="00A7291B">
      <w:pPr>
        <w:pStyle w:val="NormalBlock"/>
      </w:pPr>
      <w:r>
        <w:t>Er sagt auch, dass jüngere Frauen dazu angeleitet werden sollen, besonnen zu sein. Mit anderen Worten: umsichtig, nachdenklich und ernsthaft. Dasselbe Wort und dieselbe Anweisung, die für ältere Männer gegeben werden, gelten auch für ältere Frauen und jüngere Frauen sowie für jüngere Männer. Dies setzt Kenntnis und Verständnis der Bedeutung und Anwendung von Gottes Wort voraus, insbesondere im Hinblick auf jüngere Frauen. Er sagt, sie soll sie lehren, rein zu sein, rein zu sein, keusch zu sein, sexuell rein zu sein, sittsam zu sein, ihrem Ehemann und ihrem Herrn treu zu sein.</w:t>
      </w:r>
    </w:p>
    <w:bookmarkEnd w:id="0"/>
    <w:p w14:paraId="5C097F03" w14:textId="5E23FA64" w:rsidR="00A7291B" w:rsidRDefault="0025169D" w:rsidP="00A7291B">
      <w:pPr>
        <w:pStyle w:val="NormalBlock"/>
      </w:pPr>
      <w:r>
        <w:t>Und sie sagt, oder vielmehr er sagt, in all diesen so verdrehten Passagen so oft, dass sie zu Hause arbeiten sollen. Wissen Sie, ich habe einige Männer sagen hören: Nun, die Bibel sagt, die Frau darf außerhalb des Hauses nicht arbeiten. Sehen Sie, das steht genau hier. Das sagt sie nicht. Sie sagt, dass die älteren Frauen die jüngeren Frauen lehren sollen, zu Hause zu arbeiten.</w:t>
      </w:r>
    </w:p>
    <w:bookmarkEnd w:id="0"/>
    <w:p w14:paraId="5C097F03" w14:textId="5E23FA64" w:rsidR="00A7291B" w:rsidRDefault="0025169D" w:rsidP="00A7291B">
      <w:pPr>
        <w:pStyle w:val="NormalBlock"/>
      </w:pPr>
      <w:r>
        <w:t>Wenn ihr zu Hause seid, sollt ihr Arbeiter sein. Lehrt sie, wie sie den Haushalt wirksam führen können, indem sie sich eifrig um den Haushalt kümmern. Die tüchtige Frau in Sprüche, Kapitel 31 – wenn ihr dieses Kapitel lest, stellt ihr fest, dass diese Frau außerhalb des Hauses arbeitete. Sie hatte viele Interessen. Sie verkaufte Immobilien.</w:t>
      </w:r>
    </w:p>
    <w:bookmarkEnd w:id="0"/>
    <w:p w14:paraId="5C097F03" w14:textId="5E23FA64" w:rsidR="00A7291B" w:rsidRDefault="0025169D" w:rsidP="00A7291B">
      <w:pPr>
        <w:pStyle w:val="NormalBlock"/>
      </w:pPr>
      <w:r>
        <w:t>Sie hatte ein Geschäft. Sie leitete den Haushalt mit den Dienern. Sie war eine sehr, sehr beschäftigte Frau. Aber eines erfahren wir über Sprüche, Kapitel 31: Bei all diesen vielen Tätigkeiten war das Zuhause dieser Frau ihre oberste Priorität. Jüngere Frauen müssen gelehrt werden, wie sie trotz des vielen anderen Drucks, der auf ihnen lastet, das Zuhause zur obersten Priorität machen können.</w:t>
      </w:r>
    </w:p>
    <w:bookmarkEnd w:id="0"/>
    <w:p w14:paraId="5C097F03" w14:textId="5E23FA64" w:rsidR="00A7291B" w:rsidRDefault="0025169D" w:rsidP="00A7291B">
      <w:pPr>
        <w:pStyle w:val="NormalBlock"/>
      </w:pPr>
      <w:r>
        <w:t>Heute sind jüngere Frauen leider leicht versucht, ihre Kinder der Obhut anderer anzuvertrauen und ihre Häuser lediglich als Orte zu betrachten, die mit der Hilfe ihrer Ehemänner gereinigt werden müssen, sofern sie diese zur Mitarbeit bewegen können. Und leider höre ich oft, dass sie zu spät feststellen, dass sie die schönsten Abschnitte des Heranwachsens ihrer Kinder und wertvolle Gelegenheiten versäumen, sie als Menschen zu prägen. Darüber hinaus entmutigen sie ihre Ehemänner, indem sie ihre Häuser und Familien einer niedrigeren Priorität zuordnen und das Verdienen zusätzlichen Geldes oder die Verwirklichung einer beruflichen Laufbahn zur obersten Priorität machen – an erster Stelle vor Haus und Familie. Paulus sagt, dass die älteren Frauen eine Verantwortung haben, wenn sie in ihrer Arbeit erfolgreich gewesen sind und es geschafft haben, ihren Haushalt zu führen. Es gibt immer mehr Frauen dieser Generation, die gelernt haben, ein Zuhause und eine berufliche Laufbahn miteinander in Einklang zu bringen.</w:t>
      </w:r>
    </w:p>
    <w:bookmarkEnd w:id="0"/>
    <w:p w14:paraId="5C097F03" w14:textId="5E23FA64" w:rsidR="00A7291B" w:rsidRDefault="0025169D" w:rsidP="00A7291B">
      <w:pPr>
        <w:pStyle w:val="NormalBlock"/>
      </w:pPr>
      <w:r>
        <w:t>Und in einer modernen Anwendung würde ich sagen, dass gemäß dieser Passage die älteren Frauen die jüngeren Frauen lehren sollen, wie sie dies verwirklichen können. Es ist möglich. Ich habe es gesehen. Ich habe Frauen gesehen, die beides miteinander in Einklang bringen, indem sie das eine zur Priorität machen und den anderen Dienst zur Priorität. Er sagt, sie sollen sie lehren, gütig zu sein.</w:t>
      </w:r>
    </w:p>
    <w:bookmarkEnd w:id="0"/>
    <w:p w14:paraId="5C097F03" w14:textId="5E23FA64" w:rsidR="00A7291B" w:rsidRDefault="0025169D" w:rsidP="00A7291B">
      <w:pPr>
        <w:pStyle w:val="NormalBlock"/>
      </w:pPr>
      <w:r>
        <w:t>Dieses Wort kann mit Wohlwollen oder Güte übersetzt werden. Ältere Frauen sollen die jüngeren darin unterweisen, warum und wie man im Namen des Herrn gute Werke tut. Lies das Neue Testament durch und sieh dir alle Frauen an, die erwähnt werden. Dorkas und Lydia und Priscilla und Phöbe und Julia und Lois und Eunike – all diese Frauen im Neuen Testament, die sich durch gute Werke des Dienstes auszeichneten, und ihretwegen sind sie in der Bibel verzeichnet. Nicht wegen ihrer Schönheit, nicht wegen ihres Reichtums oder ihrer Fähigkeit zu predigen oder zu lehren.</w:t>
      </w:r>
    </w:p>
    <w:bookmarkEnd w:id="0"/>
    <w:p w14:paraId="5C097F03" w14:textId="5E23FA64" w:rsidR="00A7291B" w:rsidRDefault="0025169D" w:rsidP="00A7291B">
      <w:pPr>
        <w:pStyle w:val="NormalBlock"/>
      </w:pPr>
      <w:r>
        <w:t>Sie werden für alle Zeit wegen ihrer Fähigkeit, anderen gegenüber freundlich zu sein, in Erinnerung bleiben. Lydia zum Beispiel war eine erfolgreiche und wohlhabende Geschäftsfrau, aber man erinnert sich an sie wegen ihrer Frömmigkeit und ihrer Gastfreundschaft, nicht wegen ihres geschäftlichen Erfolgs. Wir sollten die jüngeren Frauen lehren, solche Menschen nachzuahmen. Und wiederum: Wer könnte dies besser lehren als die älteren Frauen, die selbst in diesem Bereich erfolgreich gewesen sind? Und dann sagt er: ihren eigenen Männern untertan zu sein.</w:t>
      </w:r>
    </w:p>
    <w:bookmarkEnd w:id="0"/>
    <w:p w14:paraId="5C097F03" w14:textId="5E23FA64" w:rsidR="00A7291B" w:rsidRDefault="0025169D" w:rsidP="00A7291B">
      <w:pPr>
        <w:pStyle w:val="NormalBlock"/>
      </w:pPr>
      <w:r>
        <w:t>Die älteren Frauen sollen die jüngeren lehren, ihren eigenen Männern untertan zu sein. Ihr wisst, dass es grundlegend ist, dass die älteren Frauen diesen grundlegenden Grundsatz in der Beziehung zwischen Mann und Frau lehren und dazu ermutigen. Die Lehre, dass Frauen sich ihren Männern unterordnen sollen, von einem Mann zu empfangen, ist nicht immer sehr überzeugend. Wenn ich diese Lehre vermittle, wisst ihr, wenn ich zu Epheser gehe und diese Vorstellung lehre und die Gesichter anschaue, seht ihr nur mich, aber ich sehe euch alle. Und ich beobachte die Gesichter, wenn ich diesen Punkt lehre; ich sehe, wie sich bei einigen älteren Augen die Augen verdrehen.</w:t>
      </w:r>
    </w:p>
    <w:bookmarkEnd w:id="0"/>
    <w:p w14:paraId="5C097F03" w14:textId="5E23FA64" w:rsidR="00A7291B" w:rsidRDefault="0025169D" w:rsidP="00A7291B">
      <w:pPr>
        <w:pStyle w:val="NormalBlock"/>
      </w:pPr>
      <w:r>
        <w:t>Hier lehrt ein Mann, dass Frauen sich ihren Ehemännern unterordnen und ihnen in allem gehorchen sollen. Ich zitiere die Schrift. Wie viel wirkungsvoller ist diese Lehre, wenn eine ältere Frau in Christus, die in ihrer Familie erfolgreich ist, einen Ehemann hat, der sie lobt, liebt und wertschätzt, die glücklich und fröhlich ist, in Frieden lebt und erfolgreich ist, diese Lehre einer jüngeren Frau weitergeben kann. Wie viel wirkungsvoller ist es für sie und für die Gemeinde? Eine vernünftige, reine, fröhliche und erfolgreiche ältere Schwester kann, wenn sie als glücklich verheiratete ältere Christin verheiratet ist, die Weisheit dieser Lehre verkörpern und sie dadurch veranschaulichen.</w:t>
      </w:r>
    </w:p>
    <w:bookmarkEnd w:id="0"/>
    <w:p w14:paraId="5C097F03" w14:textId="5E23FA64" w:rsidR="00A7291B" w:rsidRDefault="0025169D" w:rsidP="00A7291B">
      <w:pPr>
        <w:pStyle w:val="NormalBlock"/>
      </w:pPr>
      <w:r>
        <w:t>Und dann, in Kapitel 5 – entschuldigen Sie, in Kapitel 2, Vers 5 –, beendet er den Vers mit den Worten: All diese Dinge sollen gelehrt werden, damit das Wort Gottes nicht verlästert wird. Warum so viele Anweisungen an die älteren Frauen hinsichtlich ihres Verhaltens und ihrer Verantwortung, die jüngeren Frauen zu lehren? Warum nur ein Vers für den Mann und drei Verse für die Frauen? Nun, dafür gibt es einige Gründe. Zunächst einmal haben die jüngeren Frauen einen so großen Einfluss darauf, die nächste Generation der Gemeinde und der Gesellschaft zu erziehen.</w:t>
      </w:r>
    </w:p>
    <w:bookmarkEnd w:id="0"/>
    <w:p w14:paraId="5C097F03" w14:textId="5E23FA64" w:rsidR="00A7291B" w:rsidRDefault="0025169D" w:rsidP="00A7291B">
      <w:pPr>
        <w:pStyle w:val="NormalBlock"/>
      </w:pPr>
      <w:r>
        <w:t>Deshalb. Deshalb. Wegen ihres enormen Einflusses. Ja. Die Männer machen die Politik, und die Männer unterzeichnen vor den Kameras die Verträge, und die Männer treffen die Entscheidungen, in den Krieg zu ziehen, aber es ist eine Frau, die diesen Mann großzieht.</w:t>
      </w:r>
    </w:p>
    <w:bookmarkEnd w:id="0"/>
    <w:p w14:paraId="5C097F03" w14:textId="5E23FA64" w:rsidR="00A7291B" w:rsidRDefault="0025169D" w:rsidP="00A7291B">
      <w:pPr>
        <w:pStyle w:val="NormalBlock"/>
      </w:pPr>
      <w:r>
        <w:t>Der Einflussbereich ist vollständig. Kein Mann hat mehr Einfluss als Frauen, und Frauen haben nicht mehr Einfluss als Männer, sondern der Einflussbereich ist ausgewogen. Deshalb diese Anweisung. Denn die jüngeren Frauen sind der Anker des Hauses. Es ist mir egal, was sie in der Zeitschrift Cosmopolitan sagen.</w:t>
      </w:r>
    </w:p>
    <w:bookmarkEnd w:id="0"/>
    <w:p w14:paraId="5C097F03" w14:textId="5E23FA64" w:rsidR="00A7291B" w:rsidRDefault="0025169D" w:rsidP="00A7291B">
      <w:pPr>
        <w:pStyle w:val="NormalBlock"/>
      </w:pPr>
      <w:r>
        <w:t>Es ist mir egal, was sie bei der National Organization For Women sagen. Die Frau ist der Anker des Hauses. Wie die Frau ist, so ist auch dieses Haus. Und wie sie ihre Aufgaben ausführen und sich verhalten, wird in den Augen vieler Menschen die Kraft des Evangeliums bestätigen oder verleugnen. Seht, Brüder und Schwestern, die Menschen sehen Christus daran, wie wir unsere Häuser und Familien führen.</w:t>
      </w:r>
    </w:p>
    <w:bookmarkEnd w:id="0"/>
    <w:p w14:paraId="5C097F03" w14:textId="5E23FA64" w:rsidR="00A7291B" w:rsidRDefault="0025169D" w:rsidP="00A7291B">
      <w:pPr>
        <w:pStyle w:val="NormalBlock"/>
      </w:pPr>
      <w:r>
        <w:t>So sehen sie Christus. Ich predige hier oben. Das ist meine Ausbildung. Das ist meine Berufung, und wir sind alle hier, und das ist eine Lektion. Aber was die Menschen in Choctaw beeinflusst, ist, wie ihr eure Häuser führt, nicht, wie ich predige.</w:t>
      </w:r>
    </w:p>
    <w:bookmarkEnd w:id="0"/>
    <w:p w14:paraId="5C097F03" w14:textId="5E23FA64" w:rsidR="00A7291B" w:rsidRDefault="0025169D" w:rsidP="00A7291B">
      <w:pPr>
        <w:pStyle w:val="NormalBlock"/>
      </w:pPr>
      <w:r>
        <w:t>Nicht, wie ich predige. Paulus weist ältere Gläubige an, so zu leben, dass es die Worte Christi widerspiegelt. Die Männer sollen standhaft und ausgeglichen sein. Die Frauen sollen selbstbeherrscht sein und sich damit beschäftigen, der jüngeren Generation beizubringen, wie sie glückliche, liebevolle Familien bewahren und wie sie Jesus Christus durch christlichen Dienst an der Gemeinde ehren kann. Warum nenne ich diese Lektion also die silbernen Diener?</w:t>
      </w:r>
    </w:p>
    <w:bookmarkEnd w:id="0"/>
    <w:p w14:paraId="5C097F03" w14:textId="5E23FA64" w:rsidR="00A7291B" w:rsidRDefault="0025169D" w:rsidP="00A7291B">
      <w:pPr>
        <w:pStyle w:val="NormalBlock"/>
      </w:pPr>
      <w:r>
        <w:t>Guter Grund. Silber steht für den Wert und die Schönheit der älteren Heiligen in Christus. Als ich, wissen Sie, diese Lektion vorbereitete, dachte ich an zwei Personen. Eine Person, an die ich dachte, war Bruder Holly. Bruder Holly ist 90 – wow.</w:t>
      </w:r>
    </w:p>
    <w:bookmarkEnd w:id="0"/>
    <w:p w14:paraId="5C097F03" w14:textId="5E23FA64" w:rsidR="00A7291B" w:rsidRDefault="0025169D" w:rsidP="00A7291B">
      <w:pPr>
        <w:pStyle w:val="NormalBlock"/>
      </w:pPr>
      <w:r>
        <w:t>Wen kümmert's? Irgendwas mit 90, weißt du. Wenn du über 90 bist, wer zählt da noch? Richtig? Er ist irgendwas mit 90.</w:t>
      </w:r>
    </w:p>
    <w:bookmarkEnd w:id="0"/>
    <w:p w14:paraId="5C097F03" w14:textId="5E23FA64" w:rsidR="00A7291B" w:rsidRDefault="0025169D" w:rsidP="00A7291B">
      <w:pPr>
        <w:pStyle w:val="NormalBlock"/>
      </w:pPr>
      <w:r>
        <w:t>Er ist ein Ältester. Nun, das ist er nicht mehr. Er trat vor etwa ein oder zwei Jahren als Ältester zurück, aber er war ein Ältester in der Gemeinde in Edmond. Einige von euch wissen, von wem ich spreche. Und er stand auf und begrüßte die Menschen.</w:t>
      </w:r>
    </w:p>
    <w:bookmarkEnd w:id="0"/>
    <w:p w14:paraId="5C097F03" w14:textId="5E23FA64" w:rsidR="00A7291B" w:rsidRDefault="0025169D" w:rsidP="00A7291B">
      <w:pPr>
        <w:pStyle w:val="NormalBlock"/>
      </w:pPr>
      <w:r>
        <w:t>Und Sie wissen, wovon ich spreche? Die Gnade Gottes strömte durch ihn hindurch. Er war so dünn. Seine Haut war so dünn, und er selbst war so durchsichtig. Aber was Sie sahen, war beinahe wie das Licht Gottes, das durch ihn hindurchschien.</w:t>
      </w:r>
    </w:p>
    <w:bookmarkEnd w:id="0"/>
    <w:p w14:paraId="5C097F03" w14:textId="5E23FA64" w:rsidR="00A7291B" w:rsidRDefault="0025169D" w:rsidP="00A7291B">
      <w:pPr>
        <w:pStyle w:val="NormalBlock"/>
      </w:pPr>
      <w:r>
        <w:t>Ich meine, dieser Mann hatte überhaupt keine scharfe Kante. Und er erinnerte sich an jeden und war besorgt. Man liebte es einfach, wissen Sie; wenn man in seiner Nähe war, war es, als wäre man im Winter in der Nähe des Ofens oder im Sommer in der Nähe der Klimaanlage. In diesem Sommer war es kühler und im Winter war es warm, in der Nähe von Bruder Holly zu sein. Und ich denke auch an Schwester, die dort saß, in demselben Gedanken.</w:t>
      </w:r>
    </w:p>
    <w:bookmarkEnd w:id="0"/>
    <w:p w14:paraId="5C097F03" w14:textId="5E23FA64" w:rsidR="00A7291B" w:rsidRDefault="0025169D" w:rsidP="00A7291B">
      <w:pPr>
        <w:pStyle w:val="NormalBlock"/>
      </w:pPr>
      <w:r>
        <w:t>Schütteln Sie ihr am Sonntag die Hand. Sie kommt und umarmt mich, wie sie es bei euch allen tut. Und ich schüttle ihre Hand, und was ich fühle, ist glatte Haut, glatt wie Elfenbein, glatt wie die Liebe Christi, die in ihr für jeden ist, mit dem sie in Kontakt kommt. An sie denke ich, die silberne Dienerin. Silber steht für den Wert und die Schönheit der älteren Heiligen in Christus.</w:t>
      </w:r>
    </w:p>
    <w:bookmarkEnd w:id="0"/>
    <w:p w14:paraId="5C097F03" w14:textId="5E23FA64" w:rsidR="00A7291B" w:rsidRDefault="0025169D" w:rsidP="00A7291B">
      <w:pPr>
        <w:pStyle w:val="NormalBlock"/>
      </w:pPr>
      <w:r>
        <w:t>Und ihr zu dienen bedeutet, wofür andere sie sehen sollten, nicht nur das Alter, nicht nur graues Haar, nicht nur vielleicht eine körperliche Einschränkung aufgrund des Alters, nicht das. Was die Menschen jedoch sehen, sind Menschen, die durch Erfahrung gelernt haben, das Licht Christi durch liebevollen Dienst leuchten zu lassen. In unserer Gemeinde besteht meine Vorstellung von den silbernen Dienern nicht einfach darin, dass die älteren Heiligen beschäftigt bleiben, um Langeweile abzuwehren. Was ich sehe, sind Männer, die ihre Liebe zu Christus durch eifrigen Dienst an der Gemeinde auf jede Weise zum Ausdruck bringen, zu der sie fähig sind. Der Ruhestand bringt oft größere Möglichkeiten zum Dienst und nicht nur zusätzliche Zeit, um ziellos sich selbst zu überlassen.</w:t>
      </w:r>
    </w:p>
    <w:bookmarkEnd w:id="0"/>
    <w:p w14:paraId="5C097F03" w14:textId="5E23FA64" w:rsidR="00A7291B" w:rsidRDefault="0025169D" w:rsidP="00A7291B">
      <w:pPr>
        <w:pStyle w:val="NormalBlock"/>
      </w:pPr>
      <w:r>
        <w:t>Und ich sehe die Frauen, die ihre Liebe zu Christus zum Ausdruck bringen und dabei helfen, die Generation jüngerer Frauen zu prägen, die ihren Ehemännern und Kindern, ihren Familien und Gemeinden hingegeben sein und für die nachfolgende Generation dieselbe Art gottesfürchtiger Frauen werden werden, von denen sie zuerst gelehrt wurden. Gottesfürchtige Frauen, wie wir sie heute hier haben. Ich bete, dass unsere silbernen Dienerinnen in Choctaw Gott verherrlichen und die Gemeinde durch ihre heilige Gegenwart und ihren tatkräftigen Dienst auferbauen. Es gibt eine Sache, die das Alter nicht verändert. Ihr wisst, das Alter verändert vieles, aber eine Sache, die das Alter nicht verändert, ist die Art und Weise, wie ein Mensch zu Christus kommt.</w:t>
      </w:r>
    </w:p>
    <w:bookmarkEnd w:id="0"/>
    <w:p w14:paraId="5C097F03" w14:textId="5E23FA64" w:rsidR="00A7291B" w:rsidRDefault="0025169D" w:rsidP="00A7291B">
      <w:pPr>
        <w:pStyle w:val="NormalBlock"/>
      </w:pPr>
      <w:r>
        <w:t>Ob Sie 10 oder 110 Jahre alt sind: Wenn wir Vergebung für unsere Sünden wünschen und Jünger Jesu sein wollen, ist der Weg zu antworten immer derselbe. Ob Sie heute Morgen 10 oder 110 Jahre alt sind oder irgendwo dazwischen liegen: Wenn Sie auf Christus antworten müssen, weil Sie noch kein Christ sind, ermutigen wir Sie, nach vorn zu kommen und Ihren Glauben zu bekennen und sich im Namen Jesu taufen zu lassen, während Sie über Ihre Sünden Buße tun. Und wenn Sie 10 oder 110 Jahre alt sind und von Christus abgefallen sind, wie Salomo im höheren Alter, und Buße getan haben, als Sie das Buch Prediger lasen, dann haben Sie unabhängig von Ihrem Alter keine Angst und schämen Sie sich nicht, zu kommen und durch die Gebete der Gemeinde zu Christus wiederhergestellt zu werden. Johnny, einer unserer Ältesten, wird uns nun im Gebet leiten oder vielmehr im Lied. Wenn Sie einen Grund haben zu antworten, ermutigen wir Sie, jetzt nach vorn zu kommen, während wir aufstehen und das Lied der Einladung singen.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