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Dores do Crescimento</w:t>
      </w:r>
    </w:p>
    <w:bookmarkEnd w:id="0"/>
    <w:p w14:paraId="5C097F03" w14:textId="5E23FA64" w:rsidR="00A7291B" w:rsidRDefault="0025169D" w:rsidP="00A7291B">
      <w:pPr>
        <w:pStyle w:val="NormalBlock"/>
      </w:pPr>
      <w:r>
        <w:t>Quando eu tinha 25 anos, media 1,88 m. Agora estou mais baixo por alguma razão, mas devo ter incluído o cabelo naquela época; mas eu media 1,88 m e pesava 100 libras e cerca de 38. Isso é magro; eu costumava odiar ser assim. Então decidi: é isso, agora vou ganhar peso; isso não é um problema, mas naquela época eu realmente tinha de me esforçar, comer cinco vezes por dia, todos os tipos de shakes especiais com levedura e coisas assim, ovos e o que quer que fosse, e eu costumava malhar. Naquela época, a academia se chamava Vic Tannies, lembram-se disso?</w:t>
      </w:r>
    </w:p>
    <w:bookmarkEnd w:id="0"/>
    <w:p w14:paraId="5C097F03" w14:textId="5E23FA64" w:rsidR="00A7291B" w:rsidRDefault="0025169D" w:rsidP="00A7291B">
      <w:pPr>
        <w:pStyle w:val="NormalBlock"/>
      </w:pPr>
      <w:r>
        <w:t>Vic Tannies, algumas das pessoas mais velhas se lembram disso. E eu treinava 3, 4 vezes por semana, corria quilômetros e quilômetros e levantava todo aquele peso, sabe, e fazia todas aquelas coisas, e ganhei 9, 14 quilos. E havia um sujeito lá que me ajudava a treinar. Ele era um treinador e me ajudava. E ele era um masoquista, sabe, ele adorava me ver.</w:t>
      </w:r>
    </w:p>
    <w:bookmarkEnd w:id="0"/>
    <w:p w14:paraId="5C097F03" w14:textId="5E23FA64" w:rsidR="00A7291B" w:rsidRDefault="0025169D" w:rsidP="00A7291B">
      <w:pPr>
        <w:pStyle w:val="NormalBlock"/>
      </w:pPr>
      <w:r>
        <w:t>Mais uma. Mais cinco repetições. Vamos. Você consegue. Você consegue.</w:t>
      </w:r>
    </w:p>
    <w:bookmarkEnd w:id="0"/>
    <w:p w14:paraId="5C097F03" w14:textId="5E23FA64" w:rsidR="00A7291B" w:rsidRDefault="0025169D" w:rsidP="00A7291B">
      <w:pPr>
        <w:pStyle w:val="NormalBlock"/>
      </w:pPr>
      <w:r>
        <w:t>Você sabe. E eu estava sangrando pelo nariz. E prossiga. Você consegue. E ele costumava dizer: Michael, você realmente quer ganhar, sabe, massa corporal?</w:t>
      </w:r>
    </w:p>
    <w:bookmarkEnd w:id="0"/>
    <w:p w14:paraId="5C097F03" w14:textId="5E23FA64" w:rsidR="00A7291B" w:rsidRDefault="0025169D" w:rsidP="00A7291B">
      <w:pPr>
        <w:pStyle w:val="NormalBlock"/>
      </w:pPr>
      <w:r>
        <w:t>Você só quer ganhar massa? Sabe. Sim. Eu quero. Sabe.</w:t>
      </w:r>
    </w:p>
    <w:bookmarkEnd w:id="0"/>
    <w:p w14:paraId="5C097F03" w14:textId="5E23FA64" w:rsidR="00A7291B" w:rsidRDefault="0025169D" w:rsidP="00A7291B">
      <w:pPr>
        <w:pStyle w:val="NormalBlock"/>
      </w:pPr>
      <w:r>
        <w:t>Ele disse: bem, não há crescimento sem dor. Não há crescimento sem dor. Você tem de pagar o preço. E era verdade. Eu corria e fazia exercícios até ficar doente o suficiente para, sabe, ficar doente.</w:t>
      </w:r>
    </w:p>
    <w:bookmarkEnd w:id="0"/>
    <w:p w14:paraId="5C097F03" w14:textId="5E23FA64" w:rsidR="00A7291B" w:rsidRDefault="0025169D" w:rsidP="00A7291B">
      <w:pPr>
        <w:pStyle w:val="NormalBlock"/>
      </w:pPr>
      <w:r>
        <w:t>E não era um treino a menos que doesse muito, doesse realmente muito, ou você não conseguisse mover os braços. Você não conseguia — eu não conseguia nem levantar os meus braços para pentear o cabelo depois do treino. Sabe, eu tinha de abaixar a cabeça e simplesmente... não há crescimento sem dor. Esse ditado é verdadeiro em muitas áreas da vida. Nos esportes, é claro, não há crescimento sem dor; é preciso trabalhar.</w:t>
      </w:r>
    </w:p>
    <w:bookmarkEnd w:id="0"/>
    <w:p w14:paraId="5C097F03" w14:textId="5E23FA64" w:rsidR="00A7291B" w:rsidRDefault="0025169D" w:rsidP="00A7291B">
      <w:pPr>
        <w:pStyle w:val="NormalBlock"/>
      </w:pPr>
      <w:r>
        <w:t>Na música, minha filha está aprendendo piano e, quando tropeça em uma passagem repetidas vezes, até se cansar dela, para conseguir tocar essa passagem suavemente, sem nenhum erro. Não há crescimento sem dor nas atividades intelectuais. Você quer aquelas notas máximas, quer ser um aluno de honra, seja o que for. Não há crescimento sem dor. Não há crescimento sem dor nos relacionamentos. Sim.</w:t>
      </w:r>
    </w:p>
    <w:bookmarkEnd w:id="0"/>
    <w:p w14:paraId="5C097F03" w14:textId="5E23FA64" w:rsidR="00A7291B" w:rsidRDefault="0025169D" w:rsidP="00A7291B">
      <w:pPr>
        <w:pStyle w:val="NormalBlock"/>
      </w:pPr>
      <w:r>
        <w:t>Todos queremos relacionamentos amorosos. Queremos estar próximos, queremos ser unidos, queremos ter intimidade. Não importa qual seja o relacionamento, de namorado e namorada no ensino fundamental a um relacionamento matrimonial de 50 anos, não há crescimento sem algum tipo de dor. Sabemos que o aperfeiçoamento exige sacrifício. Esse princípio era verdadeiro há 20 ou 30 anos, quando eu era um jovem tentando ganhar peso e força.</w:t>
      </w:r>
    </w:p>
    <w:bookmarkEnd w:id="0"/>
    <w:p w14:paraId="5C097F03" w14:textId="5E23FA64" w:rsidR="00A7291B" w:rsidRDefault="0025169D" w:rsidP="00A7291B">
      <w:pPr>
        <w:pStyle w:val="NormalBlock"/>
      </w:pPr>
      <w:r>
        <w:t>E era verdade há 2.000 anos, quando a igreja primitiva estava começando, desenvolvendo-se e crescendo. Vocês sabem, a igreja estabelecida por Jesus e pelos apóstolos teve de suportar a perseguição, bem como a ameaça de divisão, e manter sua unidade para crescer, para se desenvolver. Creio que este axioma, não há crescimento sem dor, também é verdadeiro em nossa história aqui mesmo em Choctaw, Oklahoma, em 1998. Temos a oportunidade de crescer aqui, e eu realmente quero dizer isso. Isso não é apenas conversa de pregador.</w:t>
      </w:r>
    </w:p>
    <w:bookmarkEnd w:id="0"/>
    <w:p w14:paraId="5C097F03" w14:textId="5E23FA64" w:rsidR="00A7291B" w:rsidRDefault="0025169D" w:rsidP="00A7291B">
      <w:pPr>
        <w:pStyle w:val="NormalBlock"/>
      </w:pPr>
      <w:r>
        <w:t>Realmente temos a oportunidade de crescer, especialmente em 3 áreas, mas isso não acontecerá sem dor. E, portanto, nesta manhã, gostaria de compartilhar com vocês alguns dos ganhos que estamos prestes a alcançar e o preço da dor que teremos de pagar se quisermos alcançar esses ganhos. Algumas coisas. Em primeiro lugar, a coisa mais óbvia, aquilo que está na mente de todos, a oportunidade mais evidente de crescimento é o nosso plano de construção novo e aprimorado. E alguns de vocês podem estar dizendo: rapaz, ele está falando sobre isso há tanto tempo, e eu tenho dado dinheiro para isso há tanto tempo.</w:t>
      </w:r>
    </w:p>
    <w:bookmarkEnd w:id="0"/>
    <w:p w14:paraId="5C097F03" w14:textId="5E23FA64" w:rsidR="00A7291B" w:rsidRDefault="0025169D" w:rsidP="00A7291B">
      <w:pPr>
        <w:pStyle w:val="NormalBlock"/>
      </w:pPr>
      <w:r>
        <w:t>Nada está acontecendo. Mas, como você sabe, muitas coisas têm acontecido nos bastidores, e Dave me entregou hoje uma folha, uma atualização sobre o prédio. Essa é uma das nossas principais áreas de crescimento, de qualquer forma. E ele acabou de me informar que todas as nossas taxas foram pagas aos arquitetos e agentes na cidade e assim por diante. As regulamentações federais, estaduais e locais foram concluídas.</w:t>
      </w:r>
    </w:p>
    <w:bookmarkEnd w:id="0"/>
    <w:p w14:paraId="5C097F03" w14:textId="5E23FA64" w:rsidR="00A7291B" w:rsidRDefault="0025169D" w:rsidP="00A7291B">
      <w:pPr>
        <w:pStyle w:val="NormalBlock"/>
      </w:pPr>
      <w:r>
        <w:t>E uma reunião foi realizada com a cidade e a comissão de revisão do local na última sexta-feira. A cidade veio aqui, examinou o local, analisou os planos de Dave e todas essas coisas. E todos os planos e as revisões, os planos de retenção, os requisitos do alarme de incêndio, a iluminação de emergência, as novas melhorias elétricas, todas essas coisas foram examinadas e revisadas, e ele foi questionado como se estivesse apresentando uma tese de mestrado, e fizeram perguntas sobre ela. E estamos felizes em dizer que passamos pelo questionamento e agora temos nossa licença de construção. Igreja, digam amém.</w:t>
      </w:r>
    </w:p>
    <w:bookmarkEnd w:id="0"/>
    <w:p w14:paraId="5C097F03" w14:textId="5E23FA64" w:rsidR="00A7291B" w:rsidRDefault="0025169D" w:rsidP="00A7291B">
      <w:pPr>
        <w:pStyle w:val="NormalBlock"/>
      </w:pPr>
      <w:r>
        <w:t>Amém. Levou um ano e muito trabalho da parte dele. Se você aprecia Dave Roberts, diga amém. Amém. Nosso passo final agora é entregar a documentação ao banco, e o banco agora analisará toda essa documentação e aprovará o empréstimo que já prometeu nos conceder, mas eles precisam examinar nossos planos, e é isso, esse é o último passo.</w:t>
      </w:r>
    </w:p>
    <w:bookmarkEnd w:id="0"/>
    <w:p w14:paraId="5C097F03" w14:textId="5E23FA64" w:rsidR="00A7291B" w:rsidRDefault="0025169D" w:rsidP="00A7291B">
      <w:pPr>
        <w:pStyle w:val="NormalBlock"/>
      </w:pPr>
      <w:r>
        <w:t>Então, isso está nas mãos do pessoal do banco e, assim que eles terminarem, vocês começarão a ver os tijolos sendo retirados das paredes, os equipamentos sendo trazidos para cá, e a construção propriamente dita começará. Portanto, estamos a algumas semanas disso. Por favor, orem para que tudo corra bem. E que parte deste tempo se mantenha agora. Agora queremos que não chova.</w:t>
      </w:r>
    </w:p>
    <w:bookmarkEnd w:id="0"/>
    <w:p w14:paraId="5C097F03" w14:textId="5E23FA64" w:rsidR="00A7291B" w:rsidRDefault="0025169D" w:rsidP="00A7291B">
      <w:pPr>
        <w:pStyle w:val="NormalBlock"/>
      </w:pPr>
      <w:r>
        <w:t>Oh, rapaz, lá vamos nós. Certo, então, o prédio, essa é a primeira área, uma oportunidade de ganho. E teremos vantagens excepcionais quando este projeto estiver concluído. Teremos salas de aula maiores e mais limpas, mais salas, áreas maiores, e todas as salas existentes serão pintadas e terão o carpete substituído. Poderemos ter 50 pessoas em uma sala de aula para fazer todo tipo de coisa em nosso programa de pequenos grupos, no programa de jovens e no nosso programa de juniores.</w:t>
      </w:r>
    </w:p>
    <w:bookmarkEnd w:id="0"/>
    <w:p w14:paraId="5C097F03" w14:textId="5E23FA64" w:rsidR="00A7291B" w:rsidRDefault="0025169D" w:rsidP="00A7291B">
      <w:pPr>
        <w:pStyle w:val="NormalBlock"/>
      </w:pPr>
      <w:r>
        <w:t>Teremos um salão de comunhão novo e maior. Agora, se vocês quiserem ter comunhão, não podemos colocar toda a igreja no prédio; ou, se houver um casamento ou um projeto especial, só cabem, o quê, 60, 70 pessoas lá atrás, e todos ficam apertados juntos para comer. No novo salão de comunhão, 200 pessoas poderão sentar-se ali. E teremos uma nova área de serviço onde a comida será servida, vocês sabem, aquelas divisórias retráteis sobre o balcão, e as pessoas que servirão em uma cozinha moderna novinha em folha nos fundos. Imaginem vocês que estão planejando casamentos, recepções e aniversários; poderemos realizar todas essas coisas maravilhosas, essas atividades de comunhão, em nosso novo salão de comunhão.</w:t>
      </w:r>
    </w:p>
    <w:bookmarkEnd w:id="0"/>
    <w:p w14:paraId="5C097F03" w14:textId="5E23FA64" w:rsidR="00A7291B" w:rsidRDefault="0025169D" w:rsidP="00A7291B">
      <w:pPr>
        <w:pStyle w:val="NormalBlock"/>
      </w:pPr>
      <w:r>
        <w:t>E uma área de entrada bonita, nova e renovada, para podermos receber os convidados. A primeira impressão quando as pessoas entrarem será maravilhosa quando estiver concluída. E um auditório ampliado; todos os bancos serão restaurados e reparados, haverá um novo carpete e um novo sistema de iluminação, além de uma nova área de palco, uma área de palco muito maior. Teremos plantas vivas aqui atrás, e quero dizer, será maravilhoso. Teremos claraboias aqui em cima; haverá claraboias para deixar entrar a luz natural.</w:t>
      </w:r>
    </w:p>
    <w:bookmarkEnd w:id="0"/>
    <w:p w14:paraId="5C097F03" w14:textId="5E23FA64" w:rsidR="00A7291B" w:rsidRDefault="0025169D" w:rsidP="00A7291B">
      <w:pPr>
        <w:pStyle w:val="NormalBlock"/>
      </w:pPr>
      <w:r>
        <w:t>Mais lugares. Monitores de TV na parte de trás, pendurados no teto, para que as pessoas que estão lá atrás possam realmente ver com clareza o que está acontecendo aqui na frente. E aqui na frente haverá uma tela de 12 pés e imagens computadorizadas para projetar as músicas, as leituras e os esboços bem aqui atrás. E tudo será repintado e redecorado. E os novos banheiros serão realmente acessíveis para pessoas com deficiência; de fato, serão acessíveis para pessoas com deficiência, os novos banheiros, e teremos mais deles.</w:t>
      </w:r>
    </w:p>
    <w:bookmarkEnd w:id="0"/>
    <w:p w14:paraId="5C097F03" w14:textId="5E23FA64" w:rsidR="00A7291B" w:rsidRDefault="0025169D" w:rsidP="00A7291B">
      <w:pPr>
        <w:pStyle w:val="NormalBlock"/>
      </w:pPr>
      <w:r>
        <w:t>E teremos uma creche em outra parte do edifício. E nessa creche haverá uma televisão, TV em circuito fechado, para que as mães que estiverem lá possam ver o que está acontecendo aqui sem precisar se levantar e olhar pela janela. E estamos pensando em dar a cada mãe que deixar uma criança ali um pequeno pager que ela possa levar consigo; se houver algum problema com a criança ou algo assim, então a pessoa responsável pela creche poderá chamar a mãe pelo modo de vibração e avisá-la para que venha. Assim, as mães se sentirão confortáveis em deixar seus filhos na creche e poderão vir para cá. Todo tipo de coisa.</w:t>
      </w:r>
    </w:p>
    <w:bookmarkEnd w:id="0"/>
    <w:p w14:paraId="5C097F03" w14:textId="5E23FA64" w:rsidR="00A7291B" w:rsidRDefault="0025169D" w:rsidP="00A7291B">
      <w:pPr>
        <w:pStyle w:val="NormalBlock"/>
      </w:pPr>
      <w:r>
        <w:t>Novos escritórios administrativos, novos escritórios, mais salas de trabalho, a área de trabalho missionário, a biblioteca, a área de trabalho dos professores, a área de recepção. E o exterior do edifício também será alterado: melhor estacionamento, acesso para pessoas com deficiência, o paisagismo será modificado, haverá um novo telhado, todo tipo de coisa que poderia continuar por meia hora. Teremos o local de reuniões mais funcional, mais moderno e mais bonito da nossa região, que acomodará até 500 pessoas. Sabe, na Memorial Road, em Oklahoma City, eles tiveram um crescimento de 15% um mês depois que terminaram as reformas. Construíram um auditório totalmente novo e assim por diante; isso lhes custou US$ 4.000.000 para acomodar 1.500 pessoas, porque haviam crescido.</w:t>
      </w:r>
    </w:p>
    <w:bookmarkEnd w:id="0"/>
    <w:p w14:paraId="5C097F03" w14:textId="5E23FA64" w:rsidR="00A7291B" w:rsidRDefault="0025169D" w:rsidP="00A7291B">
      <w:pPr>
        <w:pStyle w:val="NormalBlock"/>
      </w:pPr>
      <w:r>
        <w:t>Isso foi há cerca de um ano. E eles alcançaram seu objetivo em 1 mês, 1 mês depois de terem construído. Eles já estavam obsoletos. E na semana passada, na Memorial Road, eles tiveram que realizar 2 cultos. O primeiro culto teve 900 pessoas, o segundo culto teve 1200 pessoas.</w:t>
      </w:r>
    </w:p>
    <w:bookmarkEnd w:id="0"/>
    <w:p w14:paraId="5C097F03" w14:textId="5E23FA64" w:rsidR="00A7291B" w:rsidRDefault="0025169D" w:rsidP="00A7291B">
      <w:pPr>
        <w:pStyle w:val="NormalBlock"/>
      </w:pPr>
      <w:r>
        <w:t>Veja, eu só quero dizer que as pessoas são apoiadoras e encorajadas quando veem que a igreja não tem medo de sair e fazer grandes coisas. Eu sei que a igreja não é o prédio, eu sei disso, e você também sabe. Mas o prédio diz algo sobre a igreja. Eu sei disso também. Ele diz: "Cara, essas pessoas não têm medo."</w:t>
      </w:r>
    </w:p>
    <w:bookmarkEnd w:id="0"/>
    <w:p w14:paraId="5C097F03" w14:textId="5E23FA64" w:rsidR="00A7291B" w:rsidRDefault="0025169D" w:rsidP="00A7291B">
      <w:pPr>
        <w:pStyle w:val="NormalBlock"/>
      </w:pPr>
      <w:r>
        <w:t>Eles não têm medo de dar um passo de fé. Queremos honrar a Deus com uma adoração sincera e alegre, com o maior número possível de almas presentes, e este projeto em que estamos trabalhando é um passo nessa direção. É isso que é. Essa é a parte boa. Essa é a parte do crescimento.</w:t>
      </w:r>
    </w:p>
    <w:bookmarkEnd w:id="0"/>
    <w:p w14:paraId="5C097F03" w14:textId="5E23FA64" w:rsidR="00A7291B" w:rsidRDefault="0025169D" w:rsidP="00A7291B">
      <w:pPr>
        <w:pStyle w:val="NormalBlock"/>
      </w:pPr>
      <w:r>
        <w:t>Lembra que eu lhe disse que não há crescimento sem dor? Bem, há também uma parte dolorosa nesse crescimento. Eis o tipo de dor que será necessário para alcançar aquilo que estamos buscando. Antes de tudo, é caro. A construção é cara, especialmente neste período de prosperidade em que estamos, você sabe. Aqueles de vocês que trabalham na indústria da construção sabem do que estou falando.</w:t>
      </w:r>
    </w:p>
    <w:bookmarkEnd w:id="0"/>
    <w:p w14:paraId="5C097F03" w14:textId="5E23FA64" w:rsidR="00A7291B" w:rsidRDefault="0025169D" w:rsidP="00A7291B">
      <w:pPr>
        <w:pStyle w:val="NormalBlock"/>
      </w:pPr>
      <w:r>
        <w:t>Eu estava conversando com Dana Wilkerson ontem, enquanto remávamos rio abaixo pelo rio Illinois, e ele me disse que tem mais trabalho do que consegue dar conta. Ele precisa recusar trabalhos. Tente conseguir um empreiteiro para fazer algo para você nos dias de hoje. Eles estão tão ocupados que não precisam do seu trabalho. Imagine um trabalho desse tamanho; bem, quando decidirem fazê-lo, vão cobrar o preço máximo, então é caro.</w:t>
      </w:r>
    </w:p>
    <w:bookmarkEnd w:id="0"/>
    <w:p w14:paraId="5C097F03" w14:textId="5E23FA64" w:rsidR="00A7291B" w:rsidRDefault="0025169D" w:rsidP="00A7291B">
      <w:pPr>
        <w:pStyle w:val="NormalBlock"/>
      </w:pPr>
      <w:r>
        <w:t>Você sabe, tínhamos um orçamento de cerca de US$ 500.000 para este projeto. Isso foi no ano passado. Este ano, provavelmente vamos ultrapassar esse valor. Mas isso não vai nos impedir. Teremos de ser fiéis aos nossos compromissos.</w:t>
      </w:r>
    </w:p>
    <w:bookmarkEnd w:id="0"/>
    <w:p w14:paraId="5C097F03" w14:textId="5E23FA64" w:rsidR="00A7291B" w:rsidRDefault="0025169D" w:rsidP="00A7291B">
      <w:pPr>
        <w:pStyle w:val="NormalBlock"/>
      </w:pPr>
      <w:r>
        <w:t>Teremos de resistir à tentação de recuar neste momento. E algumas pessoas que ainda não contribuíram para este projeto terão de decidir finalmente aderir. Ei, vocês também vão gostar dos novos bancos, sabem. Vocês terão de aderir e dizer: Sim, faço parte disto. Outra coisa dolorosa acerca deste projeto é que ele vai ser confuso.</w:t>
      </w:r>
    </w:p>
    <w:bookmarkEnd w:id="0"/>
    <w:p w14:paraId="5C097F03" w14:textId="5E23FA64" w:rsidR="00A7291B" w:rsidRDefault="0025169D" w:rsidP="00A7291B">
      <w:pPr>
        <w:pStyle w:val="NormalBlock"/>
      </w:pPr>
      <w:r>
        <w:t>Vai ser complicado. Vamos ter uma confusão antes que tudo termine. E vamos precisar ser pacientes quando estacionar se tornar um problema. Neste momento, você tem sua pequena vaga de estacionamento. Se eu chegar às 9:0:2, fico com minha vaga de estacionamento.</w:t>
      </w:r>
    </w:p>
    <w:bookmarkEnd w:id="0"/>
    <w:p w14:paraId="5C097F03" w14:textId="5E23FA64" w:rsidR="00A7291B" w:rsidRDefault="0025169D" w:rsidP="00A7291B">
      <w:pPr>
        <w:pStyle w:val="NormalBlock"/>
      </w:pPr>
      <w:r>
        <w:t>É. E eu fico com o meu banco. É melhor você desistir disso, ficar com a minha vaga de estacionamento e cuidar do meu banco, porque isso não vai acontecer daqui a pouco. Você não vai ter a sua vaga de estacionamento porque talvez não haja cimento ali. E talvez você não tenha o seu banco porque metade daqueles bancos lá atrás vai desaparecer por um tempo.</w:t>
      </w:r>
    </w:p>
    <w:bookmarkEnd w:id="0"/>
    <w:p w14:paraId="5C097F03" w14:textId="5E23FA64" w:rsidR="00A7291B" w:rsidRDefault="0025169D" w:rsidP="00A7291B">
      <w:pPr>
        <w:pStyle w:val="NormalBlock"/>
      </w:pPr>
      <w:r>
        <w:t>Haverá uma parede falsa ali atrás para permitir a construção do novo saguão por enquanto. Portanto, todos nós estaremos sentados em lugares diferentes e ficaremos apertados. Haverá barulho, haverá poeira por toda parte. Vocês precisarão cooperar com o pessoal da construção. E nossa rotina e nosso conforto serão perturbados.</w:t>
      </w:r>
    </w:p>
    <w:bookmarkEnd w:id="0"/>
    <w:p w14:paraId="5C097F03" w14:textId="5E23FA64" w:rsidR="00A7291B" w:rsidRDefault="0025169D" w:rsidP="00A7291B">
      <w:pPr>
        <w:pStyle w:val="NormalBlock"/>
      </w:pPr>
      <w:r>
        <w:t>E vamos ter que resistir à tentação de ir ao Nakoma Park por algum tempo. E também vamos precisar da sua ajuda para auxiliar. Muitas pessoas, sabe, quando dissemos que faríamos este projeto, disseram: ah, conte comigo, eu vou ajudar. Você quer alguém para remover tijolos? Sim, eu vou ajudar.</w:t>
      </w:r>
    </w:p>
    <w:bookmarkEnd w:id="0"/>
    <w:p w14:paraId="5C097F03" w14:textId="5E23FA64" w:rsidR="00A7291B" w:rsidRDefault="0025169D" w:rsidP="00A7291B">
      <w:pPr>
        <w:pStyle w:val="NormalBlock"/>
      </w:pPr>
      <w:r>
        <w:t>Vamos ter que fazer todo tipo de coisa, porque vamos ter que economizar algum dinheiro. Há algumas coisas que não podemos fazer. Temos que contratar um profissional, sabe, e pagar por isso. Mas há algumas coisas que podemos fazer nós mesmos. Sabe, podemos remover tijolos, podemos fazer parte da, você sabe, demolição das paredes, seja o que for.</w:t>
      </w:r>
    </w:p>
    <w:bookmarkEnd w:id="0"/>
    <w:p w14:paraId="5C097F03" w14:textId="5E23FA64" w:rsidR="00A7291B" w:rsidRDefault="0025169D" w:rsidP="00A7291B">
      <w:pPr>
        <w:pStyle w:val="NormalBlock"/>
      </w:pPr>
      <w:r>
        <w:t>Então, quando Dave vier aqui e disser: preciso de 5 homens para fazer x, essa será a sua hora de se apresentar para a tarefa. Chega de falar aqui. É hora de agir. E quando ele disser que precisa de 5 homens para se apresentarem para a tarefa, ele não quer dizer 3 mulheres e 2 adolescentes; ele quer dizer 5 homens. Vocês terão de abrir mão de um fim de semana de golfe ou do que quer que façam para servir ao Senhor.</w:t>
      </w:r>
    </w:p>
    <w:bookmarkEnd w:id="0"/>
    <w:p w14:paraId="5C097F03" w14:textId="5E23FA64" w:rsidR="00A7291B" w:rsidRDefault="0025169D" w:rsidP="00A7291B">
      <w:pPr>
        <w:pStyle w:val="NormalBlock"/>
      </w:pPr>
      <w:r>
        <w:t>Nosso objetivo é concluir este projeto nesta mesma época no próximo ano. Esse é o nosso objetivo de longo prazo, porque no próximo ano será o nosso 60º aniversário aqui em Choctaw. Há 60 anos, esta congregação foi estabelecida em setembro de 19, qual seria, 99. E planejamos uma comemoração de aniversário tremenda, uma reunião alegre. Teremos pessoas do passado, pregadores que pregaram aqui e todo esse tipo de coisa boa.</w:t>
      </w:r>
    </w:p>
    <w:bookmarkEnd w:id="0"/>
    <w:p w14:paraId="5C097F03" w14:textId="5E23FA64" w:rsidR="00A7291B" w:rsidRDefault="0025169D" w:rsidP="00A7291B">
      <w:pPr>
        <w:pStyle w:val="NormalBlock"/>
      </w:pPr>
      <w:r>
        <w:t>Vamos ter uma tremenda celebração. Vamos ter o prefeito. Vamos ter todos aqui, mas vamos precisar da ajuda de todos para alcançar nosso objetivo. Não teremos a glória naquele dia se não estivermos dispostos a suportar o sofrimento no ano que virá. Não há glória sem um pouco de sofrimento.</w:t>
      </w:r>
    </w:p>
    <w:bookmarkEnd w:id="0"/>
    <w:p w14:paraId="5C097F03" w14:textId="5E23FA64" w:rsidR="00A7291B" w:rsidRDefault="0025169D" w:rsidP="00A7291B">
      <w:pPr>
        <w:pStyle w:val="NormalBlock"/>
      </w:pPr>
      <w:r>
        <w:t>Outra área de crescimento, além do programa de construção, é o nosso programa de educação. À medida que nossa congregação cresceu nos últimos anos, aumentamos nossa capacidade de ensinar a palavra de Deus a mais pessoas, de mais maneiras diferentes e com mais eficácia do que nunca. Neste momento de nossa história, estamos preparados para um crescimento tremendo em nosso programa de educação. Veja, com a reforma do edifício, poderemos oferecer mais disciplinas, mais aulas e um potencial maior para convidar nossos amigos e familiares. Você sabe, teremos um edifício da igreja totalmente novo e 15 ou 20 tipos diferentes de aulas.</w:t>
      </w:r>
    </w:p>
    <w:bookmarkEnd w:id="0"/>
    <w:p w14:paraId="5C097F03" w14:textId="5E23FA64" w:rsidR="00A7291B" w:rsidRDefault="0025169D" w:rsidP="00A7291B">
      <w:pPr>
        <w:pStyle w:val="NormalBlock"/>
      </w:pPr>
      <w:r>
        <w:t>Você quer convidar as pessoas para isso. E nossa frequência na aula bíblica tem crescido nos últimos dois anos; o número de pessoas envolvidas no ensino, na liderança de grupos, na organização de eventos de comunhão e de atividades para jovens, tudo isso está aumentando. Mas esse crescimento, para sustentar esse tipo de crescimento, requer certa dose de dor, certa dose de adaptação. Nossos professores, por exemplo, e nossos coordenadores precisam trabalhar mais na preparação de suas aulas. As pessoas virão uma ou duas vezes por curiosidade.</w:t>
      </w:r>
    </w:p>
    <w:bookmarkEnd w:id="0"/>
    <w:p w14:paraId="5C097F03" w14:textId="5E23FA64" w:rsidR="00A7291B" w:rsidRDefault="0025169D" w:rsidP="00A7291B">
      <w:pPr>
        <w:pStyle w:val="NormalBlock"/>
      </w:pPr>
      <w:r>
        <w:t>Sim, claro, vou ver o seu novo prédio e, sim, vou ver o que está acontecendo. Mas eles não ficarão se o ensino não for bem feito. Eles não ficarão se não estiverem aprendendo nada. Se não saírem daqui, eles não ficarão se não estiverem aprendendo nada. Se não saírem daqui dizendo: Rapaz, aprendi hoje algo que não sabia, eles não vão ficar.</w:t>
      </w:r>
    </w:p>
    <w:bookmarkEnd w:id="0"/>
    <w:p w14:paraId="5C097F03" w14:textId="5E23FA64" w:rsidR="00A7291B" w:rsidRDefault="0025169D" w:rsidP="00A7291B">
      <w:pPr>
        <w:pStyle w:val="NormalBlock"/>
      </w:pPr>
      <w:r>
        <w:t>Nossos membros precisam fazer algumas mudanças em seus hábitos se quisermos que nosso programa de educação cresça. Aqueles que vêm à aula bíblica, por exemplo, precisam começar a convidar amigos e a encorajar outros. Quero dizer, se o que você está fazendo é ser constante, constante como um remanso, sabe, você vem no domingo de manhã, vem na quarta-feira à noite, vem no domingo; você é constante como um remanso. Se esse é o ponto em que você está em seu desenvolvimento cristão, então precisa acrescentar algo a isso. Talvez você devesse começar a convidar alguém.</w:t>
      </w:r>
    </w:p>
    <w:bookmarkEnd w:id="0"/>
    <w:p w14:paraId="5C097F03" w14:textId="5E23FA64" w:rsidR="00A7291B" w:rsidRDefault="0025169D" w:rsidP="00A7291B">
      <w:pPr>
        <w:pStyle w:val="NormalBlock"/>
      </w:pPr>
      <w:r>
        <w:t>A pior coisa do mundo é convidar alguém e você não aparecer. Já vi isso acontecer. É. Eu vim porque o Joe me convidou. Bem, você sabe onde o Joe está?</w:t>
      </w:r>
    </w:p>
    <w:bookmarkEnd w:id="0"/>
    <w:p w14:paraId="5C097F03" w14:textId="5E23FA64" w:rsidR="00A7291B" w:rsidRDefault="0025169D" w:rsidP="00A7291B">
      <w:pPr>
        <w:pStyle w:val="NormalBlock"/>
      </w:pPr>
      <w:r>
        <w:t>Bem, ele não está aqui neste fim de semana. Ah, rapaz. E aqueles que não vêm regularmente, talvez também precisem dar um passo à frente e começar a vir regularmente. Entendem o que estou dizendo? Todos têm um passo a dar.</w:t>
      </w:r>
    </w:p>
    <w:bookmarkEnd w:id="0"/>
    <w:p w14:paraId="5C097F03" w14:textId="5E23FA64" w:rsidR="00A7291B" w:rsidRDefault="0025169D" w:rsidP="00A7291B">
      <w:pPr>
        <w:pStyle w:val="NormalBlock"/>
      </w:pPr>
      <w:r>
        <w:t>Não é o mesmo passo para todos, mas todos têm um passo a dar se quisermos crescer. Você sabe, a experiência da aula bíblica é a principal maneira de melhorar seu conhecimento da Bíblia, e esse conhecimento aprimorado da Bíblia conduz ao fortalecimento da fé e da esperança. É disso que Paulo está falando em Romanos, capítulo 10, versículo 17, quando diz que a fé vem pelo ouvir. A fé vem pelo ouvir. Quando sua fé é fortalecida, sua esperança é fortalecida.</w:t>
      </w:r>
    </w:p>
    <w:bookmarkEnd w:id="0"/>
    <w:p w14:paraId="5C097F03" w14:textId="5E23FA64" w:rsidR="00A7291B" w:rsidRDefault="0025169D" w:rsidP="00A7291B">
      <w:pPr>
        <w:pStyle w:val="NormalBlock"/>
      </w:pPr>
      <w:r>
        <w:t>E quando sua esperança é fortalecida, sua alegria também é fortalecida. Mas isso funciona nessa sequência. Você não pode ter a esperança e a alegria do céu se sua fé não for forte, e não pode ter uma fé forte a menos que ouça a palavra de Deus regularmente. A experiência na aula bíblica também é a principal maneira de começar e construir relacionamentos com outras pessoas cristãs. Sabe, há 5 anos, estabelecemos a meta de que nossa frequência na escola bíblica e no culto fosse regularmente de 200 na escola bíblica e 300 no culto.</w:t>
      </w:r>
    </w:p>
    <w:bookmarkEnd w:id="0"/>
    <w:p w14:paraId="5C097F03" w14:textId="5E23FA64" w:rsidR="00A7291B" w:rsidRDefault="0025169D" w:rsidP="00A7291B">
      <w:pPr>
        <w:pStyle w:val="NormalBlock"/>
      </w:pPr>
      <w:r>
        <w:t>Levamos 5 anos para chegar lá. Se você observar os números ao longo de um período trimestral, consistentemente ultrapassamos 200. Veja, quanto é? 207. Consistentemente ultrapassamos 200 na aula bíblica e consistentemente ultrapassamos 300 no culto.</w:t>
      </w:r>
    </w:p>
    <w:bookmarkEnd w:id="0"/>
    <w:p w14:paraId="5C097F03" w14:textId="5E23FA64" w:rsidR="00A7291B" w:rsidRDefault="0025169D" w:rsidP="00A7291B">
      <w:pPr>
        <w:pStyle w:val="NormalBlock"/>
      </w:pPr>
      <w:r>
        <w:t>Esse era o nosso objetivo há 5 anos. Bem, temos um novo objetivo. O próximo patamar é ter 250 pessoas no estudo bíblico e 350 no culto. E tenho algo muito interessante para lhes dizer. Não precisamos ter um único convertido ao cristianismo para alcançar esse objetivo, porque temos o potencial de ter mais de 400 pessoas aqui em cada culto; portanto, não precisamos converter ninguém, não precisamos trazer ninguém novo.</w:t>
      </w:r>
    </w:p>
    <w:bookmarkEnd w:id="0"/>
    <w:p w14:paraId="5C097F03" w14:textId="5E23FA64" w:rsidR="00A7291B" w:rsidRDefault="0025169D" w:rsidP="00A7291B">
      <w:pPr>
        <w:pStyle w:val="NormalBlock"/>
      </w:pPr>
      <w:r>
        <w:t>Para termos 250 pessoas na aula bíblica e 350 pessoas no culto, tudo o que precisamos fazer é levar mais dos nossos próprios membros a serem mais fiéis à assembleia. É só isso que é necessário. E precisamos que vocês sejam capazes de fazer isso. Ser assíduo à aula bíblica e ao culto é o jardim de infância do cristianismo. É o jardim de infância, são os ABCs, vir à igreja regularmente.</w:t>
      </w:r>
    </w:p>
    <w:bookmarkEnd w:id="0"/>
    <w:p w14:paraId="5C097F03" w14:textId="5E23FA64" w:rsidR="00A7291B" w:rsidRDefault="0025169D" w:rsidP="00A7291B">
      <w:pPr>
        <w:pStyle w:val="NormalBlock"/>
      </w:pPr>
      <w:r>
        <w:t>Esse é o ABC do cristianismo. E sabe de uma coisa? Algumas pessoas, algumas pessoas ainda nem estão no jardim de infância. Precisamos levá-las até lá. E algumas pessoas estão no jardim de infância, estão lá há anos.</w:t>
      </w:r>
    </w:p>
    <w:bookmarkEnd w:id="0"/>
    <w:p w14:paraId="5C097F03" w14:textId="5E23FA64" w:rsidR="00A7291B" w:rsidRDefault="0025169D" w:rsidP="00A7291B">
      <w:pPr>
        <w:pStyle w:val="NormalBlock"/>
      </w:pPr>
      <w:r>
        <w:t>Precisamos tirá-los do jardim de infância e levá-los a algo mais. Essa é a dor envolvida em crescer no que diz respeito aos nossos números, no que diz respeito à nossa educação. Precisamos amadurecer. Precisamos decidir que vamos escolher primeiro o reino, buscar primeiro o reino. Não o mundo, nem o nosso próprio entretenimento.</w:t>
      </w:r>
    </w:p>
    <w:bookmarkEnd w:id="0"/>
    <w:p w14:paraId="5C097F03" w14:textId="5E23FA64" w:rsidR="00A7291B" w:rsidRDefault="0025169D" w:rsidP="00A7291B">
      <w:pPr>
        <w:pStyle w:val="NormalBlock"/>
      </w:pPr>
      <w:r>
        <w:t>Primeiro o reino, e então outras coisas virão. E então, muito rapidamente, uma terceira coisa aqui ao concluir. E essa é o nosso potencial para o alcance. 3ª área de crescimento. Agora, estas são áreas reais das quais estou falando.</w:t>
      </w:r>
    </w:p>
    <w:bookmarkEnd w:id="0"/>
    <w:p w14:paraId="5C097F03" w14:textId="5E23FA64" w:rsidR="00A7291B" w:rsidRDefault="0025169D" w:rsidP="00A7291B">
      <w:pPr>
        <w:pStyle w:val="NormalBlock"/>
      </w:pPr>
      <w:r>
        <w:t>Eu simplesmente não me sentei e disse: "Puxa, fico imaginando, fico imaginando o que eu poderia fazer aqui." Não. Eu olhei para o que estamos fazendo e disse a mim mesmo: quais são as três áreas potencialmente mais explosivas em nossa congregação? Bem, o projeto de construção; isso era óbvio. Estava bem ali.</w:t>
      </w:r>
    </w:p>
    <w:bookmarkEnd w:id="0"/>
    <w:p w14:paraId="5C097F03" w14:textId="5E23FA64" w:rsidR="00A7291B" w:rsidRDefault="0025169D" w:rsidP="00A7291B">
      <w:pPr>
        <w:pStyle w:val="NormalBlock"/>
      </w:pPr>
      <w:r>
        <w:t>Mas então eu olhei e disse: sim, educação, certamente. E esta é a terceira. Esta veio a mim. Temos uma excelente instalação, temos maravilhosos programas de ensino e comunhão, mas uma coisa permanece, e essa é levar a Palavra deste edifício para a nossa comunidade. Bem, sabem de uma coisa?</w:t>
      </w:r>
    </w:p>
    <w:bookmarkEnd w:id="0"/>
    <w:p w14:paraId="5C097F03" w14:textId="5E23FA64" w:rsidR="00A7291B" w:rsidRDefault="0025169D" w:rsidP="00A7291B">
      <w:pPr>
        <w:pStyle w:val="NormalBlock"/>
      </w:pPr>
      <w:r>
        <w:t>Parece que, quando demonstramos a nossa fé, quando demonstramos a nossa disposição de sair pela fé em nome do Senhor, Deus nos abençoa com uma oportunidade. Tenho sabido disso durante toda a minha vida cristã. Você já percebeu isso? No momento em que você diz: "Estou pronto, Senhor", de repente algo acontece. Você sabe, Rute, no Antigo Testamento, saiu pela fé para seguir a sua sogra, renunciando assim a quase toda esperança de encontrar um marido.</w:t>
      </w:r>
    </w:p>
    <w:bookmarkEnd w:id="0"/>
    <w:p w14:paraId="5C097F03" w14:textId="5E23FA64" w:rsidR="00A7291B" w:rsidRDefault="0025169D" w:rsidP="00A7291B">
      <w:pPr>
        <w:pStyle w:val="NormalBlock"/>
      </w:pPr>
      <w:r>
        <w:t>E o que acontece? Deus a abençoa com um marido e, não somente isso, mas também com o privilégio de ser descendente do grande rei Davi. Que oportunidade. E Paulo, o apóstolo, saiu pela fé para pregar aos gentios, enfrentando a oposição de seus compatriotas e de muitos daqueles que estavam na igreja. E o que aconteceu?</w:t>
      </w:r>
    </w:p>
    <w:bookmarkEnd w:id="0"/>
    <w:p w14:paraId="5C097F03" w14:textId="5E23FA64" w:rsidR="00A7291B" w:rsidRDefault="0025169D" w:rsidP="00A7291B">
      <w:pPr>
        <w:pStyle w:val="NormalBlock"/>
      </w:pPr>
      <w:r>
        <w:t>Ele foi o responsável por espalhar o evangelho por todo o Império Romano. Bem, sabe de uma coisa? Uma oportunidade assim nos foi dada recentemente aqui em Choctaw. Isso se estivermos dispostos a sair pela fé e aproveitá-la. Veja, eu gostaria, gostaria que as coisas acontecessem assim: você faz uma coisa e termina essa coisa, e então esta outra coisa acontece, e você pode fazer essa coisa, e termina essa coisa.</w:t>
      </w:r>
    </w:p>
    <w:bookmarkEnd w:id="0"/>
    <w:p w14:paraId="5C097F03" w14:textId="5E23FA64" w:rsidR="00A7291B" w:rsidRDefault="0025169D" w:rsidP="00A7291B">
      <w:pPr>
        <w:pStyle w:val="NormalBlock"/>
      </w:pPr>
      <w:r>
        <w:t>E então acontece outra coisa. Mas não funcionou assim. Você está no meio de uma coisa e, de repente, outra coisa acontece. Você ainda não terminou a primeira coisa, e a segunda acontece. E você pensa: Senhor, eu tenho duas coisas acontecendo aqui e não poderia lidar com mais uma.</w:t>
      </w:r>
    </w:p>
    <w:bookmarkEnd w:id="0"/>
    <w:p w14:paraId="5C097F03" w14:textId="5E23FA64" w:rsidR="00A7291B" w:rsidRDefault="0025169D" w:rsidP="00A7291B">
      <w:pPr>
        <w:pStyle w:val="NormalBlock"/>
      </w:pPr>
      <w:r>
        <w:t>E então, de repente, acontece outro. Não vou tentar ter um quarto, se é que você me entende. Quer dizer, estamos no meio de um programa de construção, estamos no limite máximo. Temos mais de 50 pessoas ensinando e liderando grupos, e o que acontece? Meu telefone toca um dia.</w:t>
      </w:r>
    </w:p>
    <w:bookmarkEnd w:id="0"/>
    <w:p w14:paraId="5C097F03" w14:textId="5E23FA64" w:rsidR="00A7291B" w:rsidRDefault="0025169D" w:rsidP="00A7291B">
      <w:pPr>
        <w:pStyle w:val="NormalBlock"/>
      </w:pPr>
      <w:r>
        <w:t>E, do outro lado da linha, está um homem chamado João Clark, e ele é um irmão no Senhor, mas também é um vendedor, um representante de vendas, de uma estação de televisão, uma nova aqui em Oklahoma City, KOPX, canal 52, e será 62 se você não tiver TV a cabo. E ele representa uma nova rede. Não sei se você já ouviu falar dela, a Pax Net, a Pax Television Network. A Pax Television Network será a primeira rede voltada para a família a exibir entretenimento saudável 24 horas por dia em todos os Estados Unidos. Não, violência — quero dizer, violência gratuita ou sexo —, nada de conteúdo pró-gay, nada disso, nada relacionado à Ellen, nada disso.</w:t>
      </w:r>
    </w:p>
    <w:bookmarkEnd w:id="0"/>
    <w:p w14:paraId="5C097F03" w14:textId="5E23FA64" w:rsidR="00A7291B" w:rsidRDefault="0025169D" w:rsidP="00A7291B">
      <w:pPr>
        <w:pStyle w:val="NormalBlock"/>
      </w:pPr>
      <w:r>
        <w:t>O compromisso deles é que você pode sentar-se e assistir a esta emissora 24 horas por dia sem se ofender com nada do que acontece. O proprietário desta rede, que pertence a um só homem, Paxton é o nome dele, é um cristão evangélico, creio eu. E ele possui todas as emissoras de TV nos Estados Unidos. Essa é a vantagem dele. Ele possui todas as—ele possui 80 emissoras nos Estados Unidos.</w:t>
      </w:r>
    </w:p>
    <w:bookmarkEnd w:id="0"/>
    <w:p w14:paraId="5C097F03" w14:textId="5E23FA64" w:rsidR="00A7291B" w:rsidRDefault="0025169D" w:rsidP="00A7291B">
      <w:pPr>
        <w:pStyle w:val="NormalBlock"/>
      </w:pPr>
      <w:r>
        <w:t>Então ele é dono de toda a rede. Ele pode fazer o que quiser. Não precisa prestar contas a um conselho nem nada. Bem, essa emissora aqui, k o p x, aqui em Oklahoma City, foi lançada há cerca de uma semana. E esse sujeito me ligou e disse: Michael, tenho uma proposta para lhe fazer, porque ele conhece minha experiência na televisão.</w:t>
      </w:r>
    </w:p>
    <w:bookmarkEnd w:id="0"/>
    <w:p w14:paraId="5C097F03" w14:textId="5E23FA64" w:rsidR="00A7291B" w:rsidRDefault="0025169D" w:rsidP="00A7291B">
      <w:pPr>
        <w:pStyle w:val="NormalBlock"/>
      </w:pPr>
      <w:r>
        <w:t>Ele diz: "Vou lhe dar meia hora de tempo de televisão por 350 dólares, meia hora, se você produzir um programa religioso para nossa emissora que será transmitido uma vez por semana." Agora, novamente, não sei se você sabe, mas 350 dólares é praticamente de graça. Quero dizer, você não poderia comprar um anúncio desse tamanho no Oklahoma diário por 350 dólares. Para lhe dar uma ideia, quando eu estava no Canadá produzindo um programa de televisão há 13 ou 15 anos, um programa mais o tempo de transmissão custava 5.000 dólares, e isso foi há 13 anos. Bem, eu disse: "Está bem, vou falar com meus anciãos e com algumas outras congregações", e então criei um programa.</w:t>
      </w:r>
    </w:p>
    <w:bookmarkEnd w:id="0"/>
    <w:p w14:paraId="5C097F03" w14:textId="5E23FA64" w:rsidR="00A7291B" w:rsidRDefault="0025169D" w:rsidP="00A7291B">
      <w:pPr>
        <w:pStyle w:val="NormalBlock"/>
      </w:pPr>
      <w:r>
        <w:t>Está tudo no papel, nada foi gravado ainda, e este é o título do programa. Ele se intitula Dentro da Igreja de Cristo. Dentro da Igreja de Cristo. E será assim o programa. A cada semana, eu, como apresentador, levarei o espectador para dentro do prédio onde a igreja de Cristo se reúne, para proporcionar ao espectador a experiência de como é vir e adorar conosco, vir e fazer parte de um de nossos pequenos grupos, vir e fazer parte de uma de nossas classes, vir e fazer parte de nosso grupo de jovens, fazer parte de nosso grupo de senhoras, ouvir entrevistas com nossos líderes ministeriais, nossos presbíteros e outras pessoas envolvidas na igreja.</w:t>
      </w:r>
    </w:p>
    <w:bookmarkEnd w:id="0"/>
    <w:p w14:paraId="5C097F03" w14:textId="5E23FA64" w:rsidR="00A7291B" w:rsidRDefault="0025169D" w:rsidP="00A7291B">
      <w:pPr>
        <w:pStyle w:val="NormalBlock"/>
      </w:pPr>
      <w:r>
        <w:t>Em algumas semanas, o espectador simplesmente me verá ensinando uma aula bíblica direta, como faço no auditório nas noites de quarta-feira. Em outras semanas, iremos a outras congregações e visitaremos, por exemplo, a congregação do lado leste. Estaremos no local, na congregação do lado leste, e levaremos o espectador para dentro da igreja de Cristo do lado leste, para ver seu culto, conhecer seu ministro e conversar sobre seu programa, para que a comunidade saiba o que está acontecendo. Ao longo do programa, ofereceremos entrevistas com líderes do ministério e oportunidades para cursos bíblicos por correspondência e outros serviços que a igreja oferece. Embora apresentemos outras congregações e outros ministérios, eu, como apresentador, e esta congregação daremos continuidade de semana a semana.</w:t>
      </w:r>
    </w:p>
    <w:bookmarkEnd w:id="0"/>
    <w:p w14:paraId="5C097F03" w14:textId="5E23FA64" w:rsidR="00A7291B" w:rsidRDefault="0025169D" w:rsidP="00A7291B">
      <w:pPr>
        <w:pStyle w:val="NormalBlock"/>
      </w:pPr>
      <w:r>
        <w:t>Em outras palavras, eles me verão semana após semana e, na maior parte do tempo, serão nossas aulas e nosso culto de adoração que as pessoas estarão acompanhando, tendo uma visão deles. Nossa equipe de mídia aqui na congregação, vocês sabem, Bob Aldridge, Bobby Chilton e Jim Shepherd, e os outros que trabalham com nossa mídia, vão ajudar nisso. Mas, como isso requer equipamentos de qualidade profissional para transmissão, que não possuímos, subcontratamos o programa a um produtor aqui em Oklahoma City, Michael Moore, e ele, juntamente com a TBR Productions de Oklahoma. Cada programa custará US$ 500 para ser filmado ou gravado e US$ 350 para ser transmitido. Isso dá US$ 850 por programa.</w:t>
      </w:r>
    </w:p>
    <w:bookmarkEnd w:id="0"/>
    <w:p w14:paraId="5C097F03" w14:textId="5E23FA64" w:rsidR="00A7291B" w:rsidRDefault="0025169D" w:rsidP="00A7291B">
      <w:pPr>
        <w:pStyle w:val="NormalBlock"/>
      </w:pPr>
      <w:r>
        <w:t>Como eu disse, há 13 anos, custava-me 5.000 dólares por semana para transmitir o programa. Hoje, custa 8,50, porque esta equipe de produção é jovem, está ávida por trabalho, ofereceu-nos um ótimo preço e são crentes no Senhor Jesus Cristo, por isso querem que este programa esteja aqui. Há muito ganho aqui. Pense nisso. Além das 300 pessoas que ouvem a palavra a cada semana, também podemos acrescentar a audiência da televisão a esse número.</w:t>
      </w:r>
    </w:p>
    <w:bookmarkEnd w:id="0"/>
    <w:p w14:paraId="5C097F03" w14:textId="5E23FA64" w:rsidR="00A7291B" w:rsidRDefault="0025169D" w:rsidP="00A7291B">
      <w:pPr>
        <w:pStyle w:val="NormalBlock"/>
      </w:pPr>
      <w:r>
        <w:t>E se eu lhe dissesse que poderíamos conseguir que 1.000 convidados viessem, numa manhã de domingo, adorar conosco? Você não ficaria animado com isso? Mais 1.000 pessoas; elas estariam enfileiradas, estariam sentadas no palco, teríamos de abrir as portas, e elas chegariam até o estacionamento. E se eu lhe dissesse: que tal 5.000 pessoas virem e ouvirem o mesmo sermão que você ouve, a mesma aula bíblica que você está tendo, ouvirem os mesmos anúncios sobre os diferentes programas, a atividade das senhoras, o ministério prisional, a mesma coisa, mas 5.000 pessoas? Você ficaria animado, meu irmão?</w:t>
      </w:r>
    </w:p>
    <w:bookmarkEnd w:id="0"/>
    <w:p w14:paraId="5C097F03" w14:textId="5E23FA64" w:rsidR="00A7291B" w:rsidRDefault="0025169D" w:rsidP="00A7291B">
      <w:pPr>
        <w:pStyle w:val="NormalBlock"/>
      </w:pPr>
      <w:r>
        <w:t>É isso que a televisão pode fazer. Nossa própria comunidade poderá ver o que acontece dentro do prédio. A comunidade Choctaw, em Harrah, Newalla e Nacoma Park. Você não acha que isso os motivará a talvez vir e visitar pessoalmente, se primeiro tiverem um vislumbre na televisão do que está acontecendo? E poderemos promover a unidade entre as igrejas de Cristo aqui na cidade e ajudar outras igrejas a promover suas congregações em suas comunidades.</w:t>
      </w:r>
    </w:p>
    <w:bookmarkEnd w:id="0"/>
    <w:p w14:paraId="5C097F03" w14:textId="5E23FA64" w:rsidR="00A7291B" w:rsidRDefault="0025169D" w:rsidP="00A7291B">
      <w:pPr>
        <w:pStyle w:val="NormalBlock"/>
      </w:pPr>
      <w:r>
        <w:t>Grandes coisas, coisas tremendas que podem acontecer, mas há dor envolvida. Nenhum grande alcance, nenhuma visibilidade ampliada acontece sem dor. Estamos prontos para essa dor? Sabe, mais pessoas para cuidar. Sabe, mais pessoas vêm à igreja, isso significa mais pessoas das quais temos de cuidar.</w:t>
      </w:r>
    </w:p>
    <w:bookmarkEnd w:id="0"/>
    <w:p w14:paraId="5C097F03" w14:textId="5E23FA64" w:rsidR="00A7291B" w:rsidRDefault="0025169D" w:rsidP="00A7291B">
      <w:pPr>
        <w:pStyle w:val="NormalBlock"/>
      </w:pPr>
      <w:r>
        <w:t>Estamos prontos para isso? Estamos prontos para ensinar mais pessoas? Estamos prontos para visitar mais pessoas? Estamos prontos para atar as feridas de mais pessoas? Vocês sempre dizem: Queremos crescer.</w:t>
      </w:r>
    </w:p>
    <w:bookmarkEnd w:id="0"/>
    <w:p w14:paraId="5C097F03" w14:textId="5E23FA64" w:rsidR="00A7291B" w:rsidRDefault="0025169D" w:rsidP="00A7291B">
      <w:pPr>
        <w:pStyle w:val="NormalBlock"/>
      </w:pPr>
      <w:r>
        <w:t>Vocês não percebem que crescimento significa que temos de servir mais pessoas? Estamos prontos para isso? A visibilidade também aumenta a nossa vulnerabilidade. Vocês sabem, Satanás não gosta de uma cidade sobre um monte, uma luz brilhante e resplandecente. Estamos prontos para receber mais ataques, mais críticas, porque nos tornaremos mais visíveis?</w:t>
      </w:r>
    </w:p>
    <w:bookmarkEnd w:id="0"/>
    <w:p w14:paraId="5C097F03" w14:textId="5E23FA64" w:rsidR="00A7291B" w:rsidRDefault="0025169D" w:rsidP="00A7291B">
      <w:pPr>
        <w:pStyle w:val="NormalBlock"/>
      </w:pPr>
      <w:r>
        <w:t>Pense nisso agora. O sermão que você ouve no domingo pela televisão, seus vizinhos podem estar ouvindo o mesmo sermão. Você pode ir ao trabalho e dizer: Sabe, assisti àquele programa no domingo. Sabe, um de seus amigos no trabalho disse: Sabe, assisti àquele programa no domingo que vem da sua igreja. E ouvi aquele sermão.</w:t>
      </w:r>
    </w:p>
    <w:bookmarkEnd w:id="0"/>
    <w:p w14:paraId="5C097F03" w14:textId="5E23FA64" w:rsidR="00A7291B" w:rsidRDefault="0025169D" w:rsidP="00A7291B">
      <w:pPr>
        <w:pStyle w:val="NormalBlock"/>
      </w:pPr>
      <w:r>
        <w:t>E agora estou observando vocês para ver se vivem de acordo com esse sermão. Estamos prontos para isso? E então, a última coisa dolorosa é esta: a televisão custa dinheiro. Embora estejamos conseguindo um preço incrivelmente barato, este programa, por 6 meses, custaria mais de $20.000. Quero dizer, isso é ridiculamente barato, mas ainda são $23.000.</w:t>
      </w:r>
    </w:p>
    <w:bookmarkEnd w:id="0"/>
    <w:p w14:paraId="5C097F03" w14:textId="5E23FA64" w:rsidR="00A7291B" w:rsidRDefault="0025169D" w:rsidP="00A7291B">
      <w:pPr>
        <w:pStyle w:val="NormalBlock"/>
      </w:pPr>
      <w:r>
        <w:t>Agora, outras igrejas — e eu telefonei para cerca de 10 igrejas na região — disseram que estariam dispostas a ajudar; vão pensar a respeito, vocês sabem. Estou visitando alguns presbitérios e apresentando o programa, mostrando algumas gravações de vídeo, e assim por diante. E elas estão pensando que talvez nos ajudem a fazer isso, porque iremos à igreja delas e promoveremos a igreja delas na televisão. E, por fim, penso que talvez possamos incluí-lo em nosso orçamento regular, talvez no próximo ano, talvez no ano seguinte, se der certo. Mas, durante os primeiros 6 meses, temos de levantar o dinheiro por meio de donativos e ofertas aqui mesmo em Choctaw. Agora, os presbíteros permitiram que eu fizesse o seguinte pedido.</w:t>
      </w:r>
    </w:p>
    <w:bookmarkEnd w:id="0"/>
    <w:p w14:paraId="5C097F03" w14:textId="5E23FA64" w:rsidR="00A7291B" w:rsidRDefault="0025169D" w:rsidP="00A7291B">
      <w:pPr>
        <w:pStyle w:val="NormalBlock"/>
      </w:pPr>
      <w:r>
        <w:t>Fui primeiro até eles, apresentei esta ideia e disse: O que vocês acham? E eles disseram: Se você conseguir interessar nossos próprios membros nisso, se conseguir que nossos próprios membros contribuam para isso, tudo bem, porque, no fim, é assim que vai funcionar. Bem, é isso que isto significa. Isso significa que vou até vocês e lhes pergunto individualmente: vocês podem ajudar a levantar o dinheiro para pagar os primeiros 6 meses deste programa de TV? E há dor envolvida.</w:t>
      </w:r>
    </w:p>
    <w:bookmarkEnd w:id="0"/>
    <w:p w14:paraId="5C097F03" w14:textId="5E23FA64" w:rsidR="00A7291B" w:rsidRDefault="0025169D" w:rsidP="00A7291B">
      <w:pPr>
        <w:pStyle w:val="NormalBlock"/>
      </w:pPr>
      <w:r>
        <w:t>Quero dizer, sejamos realistas, já estamos contribuindo para a nossa coleta regular, então isso já é muito. Além disso, já estamos nos comprometendo a construir este edifício. Já estamos, por assim dizer, no limite, estamos sobrecarregados. E agora o pregador vem e diz: bem, depois de terem feito tudo isso, vocês acham que podem espremer mais uma gota de sangue e talvez ajudar este outro projeto de televisão? Como eu disse, vocês sabem, lembrem-se desta imagem aqui.</w:t>
      </w:r>
    </w:p>
    <w:bookmarkEnd w:id="0"/>
    <w:p w14:paraId="5C097F03" w14:textId="5E23FA64" w:rsidR="00A7291B" w:rsidRDefault="0025169D" w:rsidP="00A7291B">
      <w:pPr>
        <w:pStyle w:val="NormalBlock"/>
      </w:pPr>
      <w:r>
        <w:t>Eu gostaria que isso tivesse acontecido daqui a 2 anos, quando o prédio estivesse concluído e grande parte dele estivesse paga e assim por diante, mas aconteceu. Eu não tive nenhum controle sobre isso. Então, eis o que vamos fazer. No próximo domingo, na verdade, vamos filmar aqui. Haverá um homem com uma câmera, e ele vai filmar.</w:t>
      </w:r>
    </w:p>
    <w:bookmarkEnd w:id="0"/>
    <w:p w14:paraId="5C097F03" w14:textId="5E23FA64" w:rsidR="00A7291B" w:rsidRDefault="0025169D" w:rsidP="00A7291B">
      <w:pPr>
        <w:pStyle w:val="NormalBlock"/>
      </w:pPr>
      <w:r>
        <w:t>Ele vai filmar nosso culto, portanto, por favor, não se ofendam. Será uma única vez. Ele vai me filmar pregando, vai entrar nas salas de aula, em todas as salas de aula, vai filmar, vai filmar no piquenique; vamos fazer algumas horas de gravação. Depois, vou pegar essas imagens e reduzi-las a cerca de 30 segundos para selecionar algumas imagens, e vou colocar uma trilha musical por baixo; essa será nossa sequência de abertura, nossa tomada de abertura. Ele estará aqui fazendo isso.</w:t>
      </w:r>
    </w:p>
    <w:bookmarkEnd w:id="0"/>
    <w:p w14:paraId="5C097F03" w14:textId="5E23FA64" w:rsidR="00A7291B" w:rsidRDefault="0025169D" w:rsidP="00A7291B">
      <w:pPr>
        <w:pStyle w:val="NormalBlock"/>
      </w:pPr>
      <w:r>
        <w:t>Além disso, vamos fazer uma coleta especial no próximo domingo, uma única vez, somente uma vez. E aqueles que puderem — quero dizer, vocês sabem quem são — se puderem ajudar com isso, então façam-no. Nosso objetivo é arrecadar 23.000 dólares. Talvez algumas outras igrejas ajudem, mas elas ainda não me deram nem um centavo. Sabem por quê? Porque querem saber o que vamos fazer.</w:t>
      </w:r>
    </w:p>
    <w:bookmarkEnd w:id="0"/>
    <w:p w14:paraId="5C097F03" w14:textId="5E23FA64" w:rsidR="00A7291B" w:rsidRDefault="0025169D" w:rsidP="00A7291B">
      <w:pPr>
        <w:pStyle w:val="NormalBlock"/>
      </w:pPr>
      <w:r>
        <w:t>Se não acreditarmos nisso, eles também não acreditarão. Por favor, dê o que puder. Por favor, dê o que puder. Estamos em um momento importante de nossa história como congregação, e creio que este trabalho evangelístico específico será a faísca para iniciar uma era totalmente nova de crescimento e desenvolvimento. Por favor, lembre-se de que cada indivíduo 4 0 5 pessoas aqui na próxima semana, para que, quando o homem estiver filmando, ele ouça um canto tremendo e os bancos estejam cheios.</w:t>
      </w:r>
    </w:p>
    <w:bookmarkEnd w:id="0"/>
    <w:p w14:paraId="5C097F03" w14:textId="5E23FA64" w:rsidR="00A7291B" w:rsidRDefault="0025169D" w:rsidP="00A7291B">
      <w:pPr>
        <w:pStyle w:val="NormalBlock"/>
      </w:pPr>
      <w:r>
        <w:t>E sejamos alegres, como sempre somos. Vamos permitir que ele tenha um vislumbre de como é a nossa família, semelhante à vida dele, para que possamos mostrar às pessoas do lado de fora do edifício o tipo de alegria e boa comunhão que ocorre aqui dentro. E estejamos preparados, na medida em que pudermos, seja com um dólar ou com 1000 dólares, para ajudar este esforço a dar frutos. Bem, pode haver dor envolvida no crescimento, e quero dizer-lhes uma coisa. Nenhum de nós jamais conhecerá a dor que Jesus Cristo suportou para assegurar o nosso perdão pelos nossos pecados e a nossa garantia de vida eterna.</w:t>
      </w:r>
    </w:p>
    <w:bookmarkEnd w:id="0"/>
    <w:p w14:paraId="5C097F03" w14:textId="5E23FA64" w:rsidR="00A7291B" w:rsidRDefault="0025169D" w:rsidP="00A7291B">
      <w:pPr>
        <w:pStyle w:val="NormalBlock"/>
      </w:pPr>
      <w:r>
        <w:t>Ele estava disposto a sofrer a dor de uma morte horrenda, bem como a dor da separação de seu pai, a fim de nos salvar. Não haveria oportunidade de crescimento, nem oportunidade de vida eterna, nem oportunidade de comunhão amorosa, se ele não estivesse disposto a sofrer a dor da cruz. E, portanto, o pouco de dor que suportamos agora não é nada comparado às riquezas insondáveis que aguardam aqueles que respondem a ele com fé e obediência. E os pequenos prazeres que proporcionamos a nós mesmos agora, aqui na terra, não são nada comparados ao sofrimento que aguarda aqueles que se recusam a responder a Jesus Cristo e ao seu chamado. Não permita que a dor de Cristo seja desperdiçada em você e em sua vida.</w:t>
      </w:r>
    </w:p>
    <w:bookmarkEnd w:id="0"/>
    <w:p w14:paraId="5C097F03" w14:textId="5E23FA64" w:rsidR="00A7291B" w:rsidRDefault="0025169D" w:rsidP="00A7291B">
      <w:pPr>
        <w:pStyle w:val="NormalBlock"/>
      </w:pPr>
      <w:r>
        <w:t>Nesta manhã, sei que não preguei o evangelho; foi uma espécie de sermão prático, e tive de colocá-los a par de muitas coisas. Aqueles que são nossos convidados nesta manhã, por favor, compreendam que, na maior parte do tempo, a lição vem diretamente das Escrituras. Simplesmente abrimos nossas Bíblias e partimos delas. Creio que esta manhã é a exceção. Mas agora vocês têm uma oportunidade: se precisam das orações da igreja ou se precisam responder a Jesus Cristo em arrependimento e batismo, se precisam ser restaurados ao nosso Senhor, talvez tornar-se membros conosco e ajudar-nos nas grandes coisas que estamos prestes a fazer, nós os convidamos a vir à frente agora, enquanto nos levantamos e Harold nos conduz em um cântico de convite.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