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Es nuestro turno</w:t>
      </w:r>
    </w:p>
    <w:bookmarkEnd w:id="0"/>
    <w:p w14:paraId="5C097F03" w14:textId="5E23FA64" w:rsidR="00A7291B" w:rsidRDefault="0025169D" w:rsidP="00A7291B">
      <w:pPr>
        <w:pStyle w:val="NormalBlock"/>
      </w:pPr>
      <w:r>
        <w:t>Bueno, quiero agradecer a Rhonda Frizzell y, en realidad, a mi esposa, quienes trabajaron en el diseño original y en el lema que tenemos aquí atrás para nuestra campaña de recaudación de fondos. El letrero que ven detrás de mí fue diseñado por ellas, pero no fue pintado por ellas. Lo llevamos a una pintora profesional de letreros, Carol, una pintora de letreros aquí en Choctaw, pero se hizo basándose en algunas ideas y en el boceto realizado por ellas. Y he hecho colocar este letrero aquí porque hoy damos oficialmente inicio a nuestra campaña de recaudación de fondos para pagar la renovación y ampliación de este edificio de la iglesia. Y siempre, ya saben, es imposible reunir a toda la iglesia para darles información.</w:t>
      </w:r>
    </w:p>
    <w:bookmarkEnd w:id="0"/>
    <w:p w14:paraId="5C097F03" w14:textId="5E23FA64" w:rsidR="00A7291B" w:rsidRDefault="0025169D" w:rsidP="00A7291B">
      <w:pPr>
        <w:pStyle w:val="NormalBlock"/>
      </w:pPr>
      <w:r>
        <w:t>Saben, incluso hoy, algunas personas se han ido de vacaciones. Sé que hay muchas familias que están de vacaciones, algunas trabajando, otras enfermas, pero necesitamos comenzar en algún punto. Así que hoy es el día en que comenzamos con eso. Y quiero repasar con ustedes algunas de las ideas, algunas de las ideas clave, esta mañana. Una de las ideas clave es que, si observan nuestra asistencia, constantemente tenemos un promedio de más de 300 personas en el culto.</w:t>
      </w:r>
    </w:p>
    <w:bookmarkEnd w:id="0"/>
    <w:p w14:paraId="5C097F03" w14:textId="5E23FA64" w:rsidR="00A7291B" w:rsidRDefault="0025169D" w:rsidP="00A7291B">
      <w:pPr>
        <w:pStyle w:val="NormalBlock"/>
      </w:pPr>
      <w:r>
        <w:t>Ahora bien, esta cifra siempre disminuye un poco durante el verano debido a las vacaciones y demás. Pero si se observa un período de 12 meses, constantemente tenemos un promedio de más de 300 personas en el culto, y esto representa el 80 % de nuestra capacidad de asientos. Ahora bien, para dar cabida al crecimiento natural, crecimiento natural, esta congregación ha estado creciendo a un promedio de aproximadamente 15 % anual durante los últimos 4 años. Y esa es una cantidad considerable de crecimiento, porque el promedio nacional para cualquier congregación es de aproximadamente 5 %. Del 3 al 5 % es el promedio nacional, así que estamos creciendo a un ritmo de 2 a casi 3 veces mayor.</w:t>
      </w:r>
    </w:p>
    <w:bookmarkEnd w:id="0"/>
    <w:p w14:paraId="5C097F03" w14:textId="5E23FA64" w:rsidR="00A7291B" w:rsidRDefault="0025169D" w:rsidP="00A7291B">
      <w:pPr>
        <w:pStyle w:val="NormalBlock"/>
      </w:pPr>
      <w:r>
        <w:t>El problema es que necesitamos añadir alrededor de 100 asientos más en nuestro auditorio para acomodar el crecimiento que hemos experimentado en los últimos dos años. Ahora bien, los expertos en crecimiento de la iglesia, personas que estudian este tipo de cosas como profesión, nos dicen que las iglesias que no planifican ni fomentan el crecimiento ampliando y actualizando sus edificios generalmente se estancan y luego comienzan a disminuir. Saben, el crecimiento de la iglesia no ocurre así. Saben, no avanza en línea recta. No es una línea recta ascendente.</w:t>
      </w:r>
    </w:p>
    <w:bookmarkEnd w:id="0"/>
    <w:p w14:paraId="5C097F03" w14:textId="5E23FA64" w:rsidR="00A7291B" w:rsidRDefault="0025169D" w:rsidP="00A7291B">
      <w:pPr>
        <w:pStyle w:val="NormalBlock"/>
      </w:pPr>
      <w:r>
        <w:t>Sube, alcanza su punto máximo y luego baja por un tiempo, vuelve a alcanzar su punto máximo y baja. Y si no se adapta a ese crecimiento, alcanzará su punto máximo, se estabilizará y luego comenzará a descender. Y no queremos que eso suceda. Eso ha sucedido en el pasado; nos hemos estabilizado durante bastante tiempo y luego comenzamos a crecer de nuevo. No queremos estabilizarnos. Esta vez, queremos aprovechar este crecimiento y desarrollarlo para que finalmente podamos dar cabida a 500.</w:t>
      </w:r>
    </w:p>
    <w:bookmarkEnd w:id="0"/>
    <w:p w14:paraId="5C097F03" w14:textId="5E23FA64" w:rsidR="00A7291B" w:rsidRDefault="0025169D" w:rsidP="00A7291B">
      <w:pPr>
        <w:pStyle w:val="NormalBlock"/>
      </w:pPr>
      <w:r>
        <w:t>Somos una congregación de 300, de 300 a 400 miembros, y queremos ser una congregación de 500 a 600 miembros. Choctaw y las áreas circundantes están creciendo. Si han leído recientemente el artículo del Sunday Sun sobre el sureste de Oklahoma, no necesariamente dieron buenas calificaciones a Del City, y tampoco dieron excelentes calificaciones a Midwest City en cuanto a su crecimiento y su potencial de expansión, pero sí dieron muy buenas calificaciones a Choctaw y Harrah, como pueblos y comunidades que tenían un tremendo potencial de crecimiento. De hecho, me han dicho que uno de nuestros miembros que forma parte del concejo municipal comentó que en este momento hay 8 propuestas ante el concejo municipal para construir o desarrollar viviendas en Choctaw. No casas, sino desarrollos habitacionales; 8 de ellos quieren establecer nuevos desarrollos habitacionales en esta área.</w:t>
      </w:r>
    </w:p>
    <w:bookmarkEnd w:id="0"/>
    <w:p w14:paraId="5C097F03" w14:textId="5E23FA64" w:rsidR="00A7291B" w:rsidRDefault="0025169D" w:rsidP="00A7291B">
      <w:pPr>
        <w:pStyle w:val="NormalBlock"/>
      </w:pPr>
      <w:r>
        <w:t>Eso trae casas, personas, personas, es decir, gente, que van a la iglesia, personas que buscan un hogar de iglesia, miembros de la Iglesia de Cristo y otros individuos que vienen a nuestra comunidad, a quienes podremos evangelizar. Así que estamos, estamos en una especie de momento y lugar. Geográfica e históricamente, estamos en ese momento y lugar en el que hay un auge de crecimiento a nuestro alrededor, y tenemos que seguir ese auge de crecimiento. Tenemos que adaptarnos al crecimiento que viene hacia nosotros y al crecimiento que el Señor nos está proporcionando. La renovación de la que hemos hablado incluirá alfombras nuevas y el revestimiento de los fusibles en este auditorio, así como un escenario nuevo, iluminación nueva y un vestíbulo ampliado. Quiero decir, esas paredes de atrás van a desaparecer; esas paredes de los lados también.</w:t>
      </w:r>
    </w:p>
    <w:bookmarkEnd w:id="0"/>
    <w:p w14:paraId="5C097F03" w14:textId="5E23FA64" w:rsidR="00A7291B" w:rsidRDefault="0025169D" w:rsidP="00A7291B">
      <w:pPr>
        <w:pStyle w:val="NormalBlock"/>
      </w:pPr>
      <w:r>
        <w:t>Se remontará hasta el fondo, y donde ahora está el paso subterráneo, estará el nuevo vestíbulo. Todo eso será rediseñado. Nuevas aulas, un nuevo salón de confraternidad. Esperamos que tenga capacidad para unas 200 personas. Así que, si tenemos una boda o si tenemos algo que queremos hacer como congregación, tendremos mucho espacio aquí para hacerlo.</w:t>
      </w:r>
    </w:p>
    <w:bookmarkEnd w:id="0"/>
    <w:p w14:paraId="5C097F03" w14:textId="5E23FA64" w:rsidR="00A7291B" w:rsidRDefault="0025169D" w:rsidP="00A7291B">
      <w:pPr>
        <w:pStyle w:val="NormalBlock"/>
      </w:pPr>
      <w:r>
        <w:t>No tendremos que alquilar otro salón. Almacén, cocina, cocina nueva, oficinas nuevas, almacén, baños, guardería, guardería nueva, nueva sala de misiones, sala de trabajo para maestros, así como una nueva entrada lateral con pórtico. Las personas no tendrán que subir esas escaleras. Las personas que usan bastones, andadores y sillas de ruedas, y cosas por el estilo, tendrán una nueva entrada lateral con pórtico, por donde será mucho más fácil entrar al auditorio. Además de eso, renovaremos los pasillos y las aulas existentes.</w:t>
      </w:r>
    </w:p>
    <w:bookmarkEnd w:id="0"/>
    <w:p w14:paraId="5C097F03" w14:textId="5E23FA64" w:rsidR="00A7291B" w:rsidRDefault="0025169D" w:rsidP="00A7291B">
      <w:pPr>
        <w:pStyle w:val="NormalBlock"/>
      </w:pPr>
      <w:r>
        <w:t>Así que hay mucho trabajo que debe hacerse y que se hará. La gran pregunta, por supuesto, es: ¿cuánto costará esto? La gente siempre dice: «Sí, es estupendo, pero ¿cuánto cuesta?». Bueno, nuestro cálculo general se sitúa aquí en 500 000 dólares. Digo esto, y digo cálculo general, porque es difícil estimar exactamente, hasta el último centavo, hasta el último dólar, cuánto costará una renovación.</w:t>
      </w:r>
    </w:p>
    <w:bookmarkEnd w:id="0"/>
    <w:p w14:paraId="5C097F03" w14:textId="5E23FA64" w:rsidR="00A7291B" w:rsidRDefault="0025169D" w:rsidP="00A7291B">
      <w:pPr>
        <w:pStyle w:val="NormalBlock"/>
      </w:pPr>
      <w:r>
        <w:t>Si se trata de un edificio completamente nuevo que se está construyendo en la parte posterior, es más fácil determinarlo porque se cuenta con materiales nuevos y todo lo demás. Pero si se está renovando, eso significa que hay que sacar y derribar cosas, y es muy difícil determinar cuánto costará, pero nuestro cálculo general es de $500,000. Estamos agregando 8,000 pies cuadrados. Estamos agregando 8,000 pies cuadrados a nuestros 13,000 pies cuadrados existentes. Este edificio de la iglesia, esta congregación, ya es una de las congregaciones más grandes de la iglesia del Señor en esta zona. Y con esta ampliación, definitivamente será una congregación muy grande en comparación con otras de esta zona.</w:t>
      </w:r>
    </w:p>
    <w:bookmarkEnd w:id="0"/>
    <w:p w14:paraId="5C097F03" w14:textId="5E23FA64" w:rsidR="00A7291B" w:rsidRDefault="0025169D" w:rsidP="00A7291B">
      <w:pPr>
        <w:pStyle w:val="NormalBlock"/>
      </w:pPr>
      <w:r>
        <w:t>Bueno, la siguiente pregunta es: ¿cómo conseguimos el dinero? Es fácil decir: «Oh, gastemos. Gastemos medio millón de dólares». Tal vez debería esperar 5 minutos hasta que todos superen el impacto del precio. Y algunos de ustedes tienen experiencia con edificios y cosas por el estilo, y se dan cuenta de que $500,000 no es mucho dinero.</w:t>
      </w:r>
    </w:p>
    <w:bookmarkEnd w:id="0"/>
    <w:p w14:paraId="5C097F03" w14:textId="5E23FA64" w:rsidR="00A7291B" w:rsidRDefault="0025169D" w:rsidP="00A7291B">
      <w:pPr>
        <w:pStyle w:val="NormalBlock"/>
      </w:pPr>
      <w:r>
        <w:t>Me refiero a que no es mucho dinero para una construcción comercial. Aquellos de ustedes que han construido cosas antes saben que incluso con este presupuesto, Dave Roberts, quien es el presidente de nuestro comité de construcción, y los hombres y mujeres que trabajan con él tendrán que ser muy frugales y muy cuidadosos con cada dólar para asegurarse de que rinda mucho, porque no es mucho dinero para hacer todas las cosas que queremos hacer. Pero estimamos que debería estar en esta cantidad. Entonces, ¿cómo obtenemos este dinero? Bueno, nuestro objetivo es recaudar este dinero de 2 maneras.</w:t>
      </w:r>
    </w:p>
    <w:bookmarkEnd w:id="0"/>
    <w:p w14:paraId="5C097F03" w14:textId="5E23FA64" w:rsidR="00A7291B" w:rsidRDefault="0025169D" w:rsidP="00A7291B">
      <w:pPr>
        <w:pStyle w:val="NormalBlock"/>
      </w:pPr>
      <w:r>
        <w:t>Ante todo, esperamos que los miembros den o se comprometan a dar la mayor parte de esta cantidad. Cuando digo dar o comprometerse a dar, me refiero a dar además de lo que normalmente dan. Si alguien da $20 a la semana, dará sus $20 normales a la semana para mantener la obra de la iglesia, y luego daremos 20 adicionales, o lo que sea, durante cierto período de tiempo para pagar esta construcción. Cuando digo dar, me refiero a donar una cantidad en efectivo, o quizá vender algunos bonos, o quizá usted tenga un segundo o tercer automóvil que pueda vender y usar el dinero para darlo a la iglesia, o usar bienes personales y donarlos a la iglesia. Un concepto muy bíblico.</w:t>
      </w:r>
    </w:p>
    <w:bookmarkEnd w:id="0"/>
    <w:p w14:paraId="5C097F03" w14:textId="5E23FA64" w:rsidR="00A7291B" w:rsidRDefault="0025169D" w:rsidP="00A7291B">
      <w:pPr>
        <w:pStyle w:val="NormalBlock"/>
      </w:pPr>
      <w:r>
        <w:t>Lo vemos en el libro de los Hechos: las personas vendían sus propiedades y sus posesiones para donarlas a la iglesia para la obra. También lo vemos en el Antiguo Testamento, cuando estaban construyendo el tabernáculo: las personas traían principalmente sus joyas para que fueran utilizadas en la construcción del tabernáculo. La otra manera es mediante una promesa. Cuando digo promesa, me refiero a que, si alguien no tiene dinero en efectivo ni bienes de valor disponibles, puede comprometerse a dar una cantidad determinada durante un período de tiempo. Digamos un período de 3 años, pagando mensualmente hasta completar la promesa.</w:t>
      </w:r>
    </w:p>
    <w:bookmarkEnd w:id="0"/>
    <w:p w14:paraId="5C097F03" w14:textId="5E23FA64" w:rsidR="00A7291B" w:rsidRDefault="0025169D" w:rsidP="00A7291B">
      <w:pPr>
        <w:pStyle w:val="NormalBlock"/>
      </w:pPr>
      <w:r>
        <w:t>Algunas personas dicen: bueno, no tengo dinero en efectivo, no tengo ahorros y quiero dar. ¿Cómo lo hago? Bueno, puedes comprometerte a dar cierta cantidad de dinero cada mes durante 3 años, digamos, para este programa de construcción. Algunos dicen: bueno, quiero dar $2,000. Simplemente escojamos un número al azar.</w:t>
      </w:r>
    </w:p>
    <w:bookmarkEnd w:id="0"/>
    <w:p w14:paraId="5C097F03" w14:textId="5E23FA64" w:rsidR="00A7291B" w:rsidRDefault="0025169D" w:rsidP="00A7291B">
      <w:pPr>
        <w:pStyle w:val="NormalBlock"/>
      </w:pPr>
      <w:r>
        <w:t>$2,000. Bueno, está bien. Da $2,000 durante un período de 3 años, divídelo en pagos mensuales y hazlo como una factura, si quieres. O puedes pagarlo en 2 años o 1 año, como prefieras. Eso es un compromiso.</w:t>
      </w:r>
    </w:p>
    <w:bookmarkEnd w:id="0"/>
    <w:p w14:paraId="5C097F03" w14:textId="5E23FA64" w:rsidR="00A7291B" w:rsidRDefault="0025169D" w:rsidP="00A7291B">
      <w:pPr>
        <w:pStyle w:val="NormalBlock"/>
      </w:pPr>
      <w:r>
        <w:t>Una promesa es: tengo la intención de dar cierta cantidad. Y, por supuesto, como cristianos, entendemos que es si el Señor quiere. Si el Señor quiere, si el Señor me da vida, si el Señor conserva mi salud, si el Señor conserva mi trabajo, si el Señor me protege de la catástrofe, ya saben, si el Señor quiere, prometo; yo, yo, mi intención es dar tanto al Señor. Pero al final, el Señor proveerá para mí, y el Señor me protegerá, y el Señor me capacitará para hacer esto. Entendamos, entendamos que no estamos siendo, no estamos siendo presuntuosos delante del Señor.</w:t>
      </w:r>
    </w:p>
    <w:bookmarkEnd w:id="0"/>
    <w:p w14:paraId="5C097F03" w14:textId="5E23FA64" w:rsidR="00A7291B" w:rsidRDefault="0025169D" w:rsidP="00A7291B">
      <w:pPr>
        <w:pStyle w:val="NormalBlock"/>
      </w:pPr>
      <w:r>
        <w:t>Si Dios quiere, haremos esto. Si Dios quiere, también haremos esto. Lo haremos. La segunda manera en que planeamos recaudar el dinero como congregación es pedir dinero prestado al banco. Nuestro plan, por supuesto, es recaudar todo lo que podamos mediante donaciones y compromisos de la iglesia.</w:t>
      </w:r>
    </w:p>
    <w:bookmarkEnd w:id="0"/>
    <w:p w14:paraId="5C097F03" w14:textId="5E23FA64" w:rsidR="00A7291B" w:rsidRDefault="0025169D" w:rsidP="00A7291B">
      <w:pPr>
        <w:pStyle w:val="NormalBlock"/>
      </w:pPr>
      <w:r>
        <w:t>Si podemos llegar hasta 500.000, eso sería excelente. No tendremos que pedir dinero prestado al banco. Pero si solo recaudamos 400.000 o lo que sea, el resto lo pediremos prestado al banco y ya hemos hecho los arreglos. Nos hemos puesto en contacto con varios bancos, varios bancos han presentado ofertas, y hemos seleccionado el banco que nos ha dado la mejor tasa de interés. Puedo decirles que no hay nada secreto; todo es transparente, cualquier cosa que quieran saber.</w:t>
      </w:r>
    </w:p>
    <w:bookmarkEnd w:id="0"/>
    <w:p w14:paraId="5C097F03" w14:textId="5E23FA64" w:rsidR="00A7291B" w:rsidRDefault="0025169D" w:rsidP="00A7291B">
      <w:pPr>
        <w:pStyle w:val="NormalBlock"/>
      </w:pPr>
      <w:r>
        <w:t>El banco que hemos elegido es Liberty Bank, aquí en Choctaw. Había varios bancos compitiendo por nuestro negocio, pero ellos nos ofrecieron la mejor tasa. Nos ofrecieron una tasa fija de 9¼ por 15 años. Ahora les diré algo: no hay ningún banco. No pudimos encontrar un banco que nos ofreciera una tasa fija.</w:t>
      </w:r>
    </w:p>
    <w:bookmarkEnd w:id="0"/>
    <w:p w14:paraId="5C097F03" w14:textId="5E23FA64" w:rsidR="00A7291B" w:rsidRDefault="0025169D" w:rsidP="00A7291B">
      <w:pPr>
        <w:pStyle w:val="NormalBlock"/>
      </w:pPr>
      <w:r>
        <w:t>Ninguno de ellos le ofrecería a una iglesia una tasa fija por 15 años, excepto Liberty Bank, 9 y un cuarto fija. Y eso es bastante bueno cuando calculas que la tasa de Nueva York, está bien, la tasa bancaria es de 8 y medio. Así que solo están jugando con, como, tres cuartos del 1 %. Pero está garantizada por 15 años, y van a trabajar con nosotros. Estamos en el proceso de hacerlo.</w:t>
      </w:r>
    </w:p>
    <w:bookmarkEnd w:id="0"/>
    <w:p w14:paraId="5C097F03" w14:textId="5E23FA64" w:rsidR="00A7291B" w:rsidRDefault="0025169D" w:rsidP="00A7291B">
      <w:pPr>
        <w:pStyle w:val="NormalBlock"/>
      </w:pPr>
      <w:r>
        <w:t>Ahora, según nuestros cálculos, hay 160 familias en nuestra iglesia. 160 familias conforman la Iglesia de Cristo de Choctaw. Eso significa que, por ejemplo, si son una mamá y un papá con 2 hijos, son una familia. O si eres una madre soltera con una hija, son una familia. O si eres una persona soltera que vive sola, eres una familia.</w:t>
      </w:r>
    </w:p>
    <w:bookmarkEnd w:id="0"/>
    <w:p w14:paraId="5C097F03" w14:textId="5E23FA64" w:rsidR="00A7291B" w:rsidRDefault="0025169D" w:rsidP="00A7291B">
      <w:pPr>
        <w:pStyle w:val="NormalBlock"/>
      </w:pPr>
      <w:r>
        <w:t>¿De acuerdo? ¿Ven cómo funciona eso? Tenemos 160 de lo que llamamos unidades familiares en nuestra congregación. De esas 160 unidades familiares, hay aproximadamente 230 personas que reciben un salario. ¿Entienden lo que digo?</w:t>
      </w:r>
    </w:p>
    <w:bookmarkEnd w:id="0"/>
    <w:p w14:paraId="5C097F03" w14:textId="5E23FA64" w:rsidR="00A7291B" w:rsidRDefault="0025169D" w:rsidP="00A7291B">
      <w:pPr>
        <w:pStyle w:val="NormalBlock"/>
      </w:pPr>
      <w:r>
        <w:t>160 familias, 230 salarios. En otras palabras, en mi familia estamos mi esposa y yo y 4 adolescentes. Somos 6. Somos 1 familia y tenemos 1 salario porque yo soy el... mi esposa es la ama de casa, por lo tanto, hay 1 salario que ingresa a nuestro hogar. Hay otras personas que están casadas, pero ambos trabajan.</w:t>
      </w:r>
    </w:p>
    <w:bookmarkEnd w:id="0"/>
    <w:p w14:paraId="5C097F03" w14:textId="5E23FA64" w:rsidR="00A7291B" w:rsidRDefault="0025169D" w:rsidP="00A7291B">
      <w:pPr>
        <w:pStyle w:val="NormalBlock"/>
      </w:pPr>
      <w:r>
        <w:t>Y ahí tienen 2 grupos de 1 familia, 2 salarios. Así es como calculamos eso. 160 familias, 230 salarios diferentes que ingresan. Las pensiones son como un salario también. Y así, si hacen las cuentas rápidas, las cuentas rápidas dicen que si cada persona que recibe un salario o una pensión pudiera donar $2,175, podríamos recaudar medio millón de dólares en esta iglesia.</w:t>
      </w:r>
    </w:p>
    <w:bookmarkEnd w:id="0"/>
    <w:p w14:paraId="5C097F03" w14:textId="5E23FA64" w:rsidR="00A7291B" w:rsidRDefault="0025169D" w:rsidP="00A7291B">
      <w:pPr>
        <w:pStyle w:val="NormalBlock"/>
      </w:pPr>
      <w:r>
        <w:t>Parece mucho dinero, y lo es para algunos. Para otros, $21.75, podrían extender un cheque ahora mismo. Y, saben, no les afectaría, no demasiado. Para otros, $2,175 es mucho dinero. No podrían extender un cheque.</w:t>
      </w:r>
    </w:p>
    <w:bookmarkEnd w:id="0"/>
    <w:p w14:paraId="5C097F03" w14:textId="5E23FA64" w:rsidR="00A7291B" w:rsidRDefault="0025169D" w:rsidP="00A7291B">
      <w:pPr>
        <w:pStyle w:val="NormalBlock"/>
      </w:pPr>
      <w:r>
        <w:t>Probablemente tendrían que hacer una promesa para cubrir una cantidad así. Ahora bien, esta cifra, $2,175 por persona con un salario, es una meta. Esto no es algo que tengan que hacer. Esto no es una obligación. Esto no es un «debes».</w:t>
      </w:r>
    </w:p>
    <w:bookmarkEnd w:id="0"/>
    <w:p w14:paraId="5C097F03" w14:textId="5E23FA64" w:rsidR="00A7291B" w:rsidRDefault="0025169D" w:rsidP="00A7291B">
      <w:pPr>
        <w:pStyle w:val="NormalBlock"/>
      </w:pPr>
      <w:r>
        <w:t>Esto no se parece en nada a eso. Sus ofrendas son entre ustedes y el Señor. Pero tenemos que ofrecerles a todos una especie de meta para que sepan a qué están apuntando. Así que, si Daniel 2175, digamos, saben que al menos han alcanzado el promedio que necesitamos de cada persona. Si son una persona a quien Dios ha bendecido y tienen mucho dinero en el banco, podrían decir: «Oigan, puedo dar 21, puedo dar 5».</w:t>
      </w:r>
    </w:p>
    <w:bookmarkEnd w:id="0"/>
    <w:p w14:paraId="5C097F03" w14:textId="5E23FA64" w:rsidR="00A7291B" w:rsidRDefault="0025169D" w:rsidP="00A7291B">
      <w:pPr>
        <w:pStyle w:val="NormalBlock"/>
      </w:pPr>
      <w:r>
        <w:t>Puedo dar por mí y por otra persona, o puedo dar cuatro veces esa cantidad por mí y por otras tres personas. Algunas personas son así. Otras personas, vaya, si tan solo pudieran reunir $500, esa sería la cantidad máxima que podrían dar, ya sabes, sangrando de la billetera. Eso sería lo máximo que podrían dar. Así que no lo sabemos.</w:t>
      </w:r>
    </w:p>
    <w:bookmarkEnd w:id="0"/>
    <w:p w14:paraId="5C097F03" w14:textId="5E23FA64" w:rsidR="00A7291B" w:rsidRDefault="0025169D" w:rsidP="00A7291B">
      <w:pPr>
        <w:pStyle w:val="NormalBlock"/>
      </w:pPr>
      <w:r>
        <w:t>Cada persona es diferente. Cada colaborador es diferente. Nuevamente, recuerde que esto no es obligatorio. Es un promedio. Es algo que nos proponemos alcanzar.</w:t>
      </w:r>
    </w:p>
    <w:bookmarkEnd w:id="0"/>
    <w:p w14:paraId="5C097F03" w14:textId="5E23FA64" w:rsidR="00A7291B" w:rsidRDefault="0025169D" w:rsidP="00A7291B">
      <w:pPr>
        <w:pStyle w:val="NormalBlock"/>
      </w:pPr>
      <w:r>
        <w:t>Bueno, otra pregunta importante es esta: ¿cuándo va a suceder todo esto? Bueno, este es el cronograma; tenemos un cronograma, y oramos para que Dios nos ayude a seguirlo. Hoy es 22 de junio. Hoy es el inicio de nuestra campaña de recaudación de fondos. Esta tarde, después de los servicios, nos reuniremos con quienes llamamos líderes de equipo.</w:t>
      </w:r>
    </w:p>
    <w:bookmarkEnd w:id="0"/>
    <w:p w14:paraId="5C097F03" w14:textId="5E23FA64" w:rsidR="00A7291B" w:rsidRDefault="0025169D" w:rsidP="00A7291B">
      <w:pPr>
        <w:pStyle w:val="NormalBlock"/>
      </w:pPr>
      <w:r>
        <w:t>Tenemos 10 familias en esta congregación. Ahora, algunas de ellas están aquí y algunas de ellas son, sé que Ron y Norma, por ejemplo, son... si usted es líder de un equipo, ¿podría ponerse de pie por un momento, por favor? No pretendo avergonzarlo, pero póngase de pie por un momento, por favor. Adelante. Su equipo, ahí está.</w:t>
      </w:r>
    </w:p>
    <w:bookmarkEnd w:id="0"/>
    <w:p w14:paraId="5C097F03" w14:textId="5E23FA64" w:rsidR="00A7291B" w:rsidRDefault="0025169D" w:rsidP="00A7291B">
      <w:pPr>
        <w:pStyle w:val="NormalBlock"/>
      </w:pPr>
      <w:r>
        <w:t>Hay una familia, dos familias, tres, cuatro, cinco, seis familias, siete, ocho, nueve. Excelente. Nueve de las diez familias de los líderes de equipo están aquí esta mañana. Gracias, hermanos y hermanas. Esas nueve y la décima, por cierto, son nuestros hermanos Ron y Norma Hanks, y están de vacaciones.</w:t>
      </w:r>
    </w:p>
    <w:bookmarkEnd w:id="0"/>
    <w:p w14:paraId="5C097F03" w14:textId="5E23FA64" w:rsidR="00A7291B" w:rsidRDefault="0025169D" w:rsidP="00A7291B">
      <w:pPr>
        <w:pStyle w:val="NormalBlock"/>
      </w:pPr>
      <w:r>
        <w:t>Regresarán en una semana más o menos. A estas 9 parejas se les ha encomendado la responsabilidad de ir a los hogares de cada una de las familias de esta congregación. Y cada una de estas parejas llevará consigo una carpeta con esta imagen y toda la información sobre los planes, el costo, cómo hacer promesas de contribución, qué tan grande será el baño, dónde estará la guardería, cuándo comenzará la construcción; ¿ven lo que quiero decir? Recibirán capacitación para responder a todas sus preguntas, porque esto no es justo. Estoy hablando con ustedes durante media hora acerca de un proyecto de construcción.</w:t>
      </w:r>
    </w:p>
    <w:bookmarkEnd w:id="0"/>
    <w:p w14:paraId="5C097F03" w14:textId="5E23FA64" w:rsidR="00A7291B" w:rsidRDefault="0025169D" w:rsidP="00A7291B">
      <w:pPr>
        <w:pStyle w:val="NormalBlock"/>
      </w:pPr>
      <w:r>
        <w:t>No tienen la oportunidad de hacerme ninguna pregunta. Así que vamos a resolver ese problema enviando a estos hermanos y hermanas a sus hogares durante el próximo mes o los próximos dos meses para responder a todas sus preguntas. Y estas 10 parejas se reunirán esta noche a las 6:30 en el restaurante Country Kitchen de allí. Hemos reservado un comedor. Vamos a comer, y vamos a realizar nuestra sesión de capacitación, y ellos recibirán todos sus materiales.</w:t>
      </w:r>
    </w:p>
    <w:bookmarkEnd w:id="0"/>
    <w:p w14:paraId="5C097F03" w14:textId="5E23FA64" w:rsidR="00A7291B" w:rsidRDefault="0025169D" w:rsidP="00A7291B">
      <w:pPr>
        <w:pStyle w:val="NormalBlock"/>
      </w:pPr>
      <w:r>
        <w:t>Así que esperen recibir una llamada en las próximas semanas de parte de una de estas familias, y ellos, ellos irán a sus hogares y les darán todos los, todos los detalles. También les dejarán una tarjeta, una tarjeta de compromiso. Y en esa tarjeta, eso es asunto suyo; habrá una tarjeta en un sobre, y ustedes escribirán cuál es su intención. En otras palabras, tengo la intención de dar una donación única de x cantidad de dólares, o me comprometo a dar cierta cantidad a este proyecto durante un período de 2 o 3 años. ¿De acuerdo?</w:t>
      </w:r>
    </w:p>
    <w:bookmarkEnd w:id="0"/>
    <w:p w14:paraId="5C097F03" w14:textId="5E23FA64" w:rsidR="00A7291B" w:rsidRDefault="0025169D" w:rsidP="00A7291B">
      <w:pPr>
        <w:pStyle w:val="NormalBlock"/>
      </w:pPr>
      <w:r>
        <w:t>Ahora, el domingo 17 de agosto, tendremos lo que se llama el domingo de celebración. Ese día sumaremos todas estas promesas y todos estos donativos, y descubriremos cuánto hemos dado para alcanzar la meta de $500,000. Y descubriremos cuánto dinero tendremos que pedir prestado. Algunas personas dicen: ¿cómo pagamos el dinero que pedimos prestado? El dinero que tengamos que pedir prestado se incluirá en nuestro presupuesto semanal.</w:t>
      </w:r>
    </w:p>
    <w:bookmarkEnd w:id="0"/>
    <w:p w14:paraId="5C097F03" w14:textId="5E23FA64" w:rsidR="00A7291B" w:rsidRDefault="0025169D" w:rsidP="00A7291B">
      <w:pPr>
        <w:pStyle w:val="NormalBlock"/>
      </w:pPr>
      <w:r>
        <w:t>Y los líderes de equipo podrán explicarles cómo funciona eso. Realmente no quiero ocupar todo el tiempo aquí, ahora mismo. El Domingo de Celebración es cuando vamos a celebrar, esperamos, que hayamos alcanzado nuestra meta o que ciertamente nos hayamos acercado a ella. Así que quiero animarlos: demos de tal manera que podamos celebrar. Luego, el 14 de septiembre, el 14 de septiembre es el Domingo de Regreso a Casa, porque fue alrededor de septiembre, a mediados de septiembre, cuando esta congregación se estableció originalmente, en septiembre de 1939.</w:t>
      </w:r>
    </w:p>
    <w:bookmarkEnd w:id="0"/>
    <w:p w14:paraId="5C097F03" w14:textId="5E23FA64" w:rsidR="00A7291B" w:rsidRDefault="0025169D" w:rsidP="00A7291B">
      <w:pPr>
        <w:pStyle w:val="NormalBlock"/>
      </w:pPr>
      <w:r>
        <w:t>Y así, el 14 de septiembre es el reencuentro. Es una celebración. Es el recuerdo del establecimiento de esta congregación. El 14 de septiembre, vamos a tener el reencuentro. Estamos invitando a las personas que anteriormente fueron miembros a regresar y celebrar con nosotros.</w:t>
      </w:r>
    </w:p>
    <w:bookmarkEnd w:id="0"/>
    <w:p w14:paraId="5C097F03" w14:textId="5E23FA64" w:rsidR="00A7291B" w:rsidRDefault="0025169D" w:rsidP="00A7291B">
      <w:pPr>
        <w:pStyle w:val="NormalBlock"/>
      </w:pPr>
      <w:r>
        <w:t>Vamos a tener el día familiar, para el cual hemos alquilado el Parque de 10 Acres, y vamos a ir al Parque de 10 Acres y celebrar nuestro gran día familiar que tenemos cada año. Y también, el 14 de septiembre, si Dios quiere, vamos a tener nuestra ceremonia de colocación de la primera piedra para dar inicio oficialmente a la fase de construcción de este proyecto. Vamos a invitar al alcalde y al concejal; vendrán todos los contratistas. Será un día extraordinario el 14 de septiembre. Bueno, como dije, algunos de ustedes quizá estén en estado de shock, ya saben, 500.000 dólares. También quiero animarlos con la noticia de que no estamos comenzando desde cero.</w:t>
      </w:r>
    </w:p>
    <w:bookmarkEnd w:id="0"/>
    <w:p w14:paraId="5C097F03" w14:textId="5E23FA64" w:rsidR="00A7291B" w:rsidRDefault="0025169D" w:rsidP="00A7291B">
      <w:pPr>
        <w:pStyle w:val="NormalBlock"/>
      </w:pPr>
      <w:r>
        <w:t>No estamos comenzando desde $0. En unos momentos, voy a revelar cuánto dinero ya tenemos. Verá, cuando comienza algo, primero tiene que lograr que los líderes se comprometan. Así que teníamos un comité de finanzas. Y en el comité de finanzas, había 5 personas en ese comité de finanzas.</w:t>
      </w:r>
    </w:p>
    <w:bookmarkEnd w:id="0"/>
    <w:p w14:paraId="5C097F03" w14:textId="5E23FA64" w:rsidR="00A7291B" w:rsidRDefault="0025169D" w:rsidP="00A7291B">
      <w:pPr>
        <w:pStyle w:val="NormalBlock"/>
      </w:pPr>
      <w:r>
        <w:t>Steve House, Rhonda Frizzell, Dale Gill, Peggy Garvin y yo. Éramos el comité de finanzas. Nuestro trabajo era organizar el asunto del préstamo en el banco y coordinar todo el trabajo de recaudación de fondos para este proyecto, este letrero y todo eso. Teníamos que ir primero. Era nuestro trabajo comprometernos y ofrecer primero nuestros dones.</w:t>
      </w:r>
    </w:p>
    <w:bookmarkEnd w:id="0"/>
    <w:p w14:paraId="5C097F03" w14:textId="5E23FA64" w:rsidR="00A7291B" w:rsidRDefault="0025169D" w:rsidP="00A7291B">
      <w:pPr>
        <w:pStyle w:val="NormalBlock"/>
      </w:pPr>
      <w:r>
        <w:t>Luego fuimos a los ancianos y les dijimos: Muy bien, ancianos, ahora es su turno. Y así, los 5 ancianos o las 5 familias también se comprometieron, también dieron su dinero e hicieron sus promesas. Y así, en unos momentos, les voy a revelar lo que las primeras 10 familias han hecho con respecto a esta meta. Si estas 10 familias no estuvieran detrás de este proyecto, en otras palabras, los ancianos y demás, entonces no tendríamos derecho a pedirles al resto de ustedes que siguieran. Si los líderes no lideran, si los líderes no lideran, entonces los seguidores no seguirán.</w:t>
      </w:r>
    </w:p>
    <w:bookmarkEnd w:id="0"/>
    <w:p w14:paraId="5C097F03" w14:textId="5E23FA64" w:rsidR="00A7291B" w:rsidRDefault="0025169D" w:rsidP="00A7291B">
      <w:pPr>
        <w:pStyle w:val="NormalBlock"/>
      </w:pPr>
      <w:r>
        <w:t>Y así revelaremos, en un momento, solo algunos comentarios más que quiero hacer, sobre cuánto estamos comenzando con las primeras diez familias. Pero primero, quiero hablar del pasado. Otros 5 minutos más o menos. Permítanme hablar del pasado. Hace 58 años, hace 58 años, cristianos fieles organizaron una reunión del evangelio en un parque aquí en Choctaw, al aire libre.</w:t>
      </w:r>
    </w:p>
    <w:bookmarkEnd w:id="0"/>
    <w:p w14:paraId="5C097F03" w14:textId="5E23FA64" w:rsidR="00A7291B" w:rsidRDefault="0025169D" w:rsidP="00A7291B">
      <w:pPr>
        <w:pStyle w:val="NormalBlock"/>
      </w:pPr>
      <w:r>
        <w:t>De esa reunión de 2 semanas nació la Iglesia de Cristo de Choctaw. Estos hermanos rápidamente alquilaron un salón en el centro de Choctaw para adorar juntos. Y entre los miembros originales de esa iglesia estaban, creo, Opal, Gibson y Rut Haught, quienes todavía están con nosotros, son miembros originales desde hace 58 años y han sido fieles a la congregación de Choctaw. Y los amamos. Quiero que se pongan de pie por un segundo.</w:t>
      </w:r>
    </w:p>
    <w:bookmarkEnd w:id="0"/>
    <w:p w14:paraId="5C097F03" w14:textId="5E23FA64" w:rsidR="00A7291B" w:rsidRDefault="0025169D" w:rsidP="00A7291B">
      <w:pPr>
        <w:pStyle w:val="NormalBlock"/>
      </w:pPr>
      <w:r>
        <w:t>¿Dónde están? Allí está Rut Haught. ¿Y dónde está Opal? Opal, allí está. Si aman a estas hermanas, digan: Amén.</w:t>
      </w:r>
    </w:p>
    <w:bookmarkEnd w:id="0"/>
    <w:p w14:paraId="5C097F03" w14:textId="5E23FA64" w:rsidR="00A7291B" w:rsidRDefault="0025169D" w:rsidP="00A7291B">
      <w:pPr>
        <w:pStyle w:val="NormalBlock"/>
      </w:pPr>
      <w:r>
        <w:t>Amén. Amén. Muchas gracias por toda una vida de servicio fiel, fiel. Bueno, estos hermanos alquilaron rápidamente un salón en el centro de la ciudad y era tiempo de guerra. Y el dinero escaseaba, y las cosas daban miedo.</w:t>
      </w:r>
    </w:p>
    <w:bookmarkEnd w:id="0"/>
    <w:p w14:paraId="5C097F03" w14:textId="5E23FA64" w:rsidR="00A7291B" w:rsidRDefault="0025169D" w:rsidP="00A7291B">
      <w:pPr>
        <w:pStyle w:val="NormalBlock"/>
      </w:pPr>
      <w:r>
        <w:t>Pero pronto reunieron suficiente dinero para construir su propio lugar de reunión en 1941. Y las cosas marcharon bien durante otra década. Luego, en 1951, después de que este edificio inicial les quedó pequeño, compraron un terreno y construyeron otra sala de reuniones más espaciosa que contaba con el mayor invento nuevo: plomería interior. Me dicen que estaban muy emocionados de tener plomería interior en 1951. Y aulas; tenían aulas y plomería interior.</w:t>
      </w:r>
    </w:p>
    <w:bookmarkEnd w:id="0"/>
    <w:p w14:paraId="5C097F03" w14:textId="5E23FA64" w:rsidR="00A7291B" w:rsidRDefault="0025169D" w:rsidP="00A7291B">
      <w:pPr>
        <w:pStyle w:val="NormalBlock"/>
      </w:pPr>
      <w:r>
        <w:t>Era simplemente una maravilla de la tecnología moderna, la Iglesia de Cristo de Choctaw en 1951. Bueno, la iglesia continuó creciendo. Y por fe, un hermano donó varias hectáreas de terreno aquí, en la esquina de Choctaw y Reno. Y por la increíble cantidad de $150,000, se construyó esta instalación actual, aquella en la que ahora nos reunimos, allá por 1976. ¡Qué paso de fe fue este para estas 150 personas, no 150 familias, 150 personas!</w:t>
      </w:r>
    </w:p>
    <w:bookmarkEnd w:id="0"/>
    <w:p w14:paraId="5C097F03" w14:textId="5E23FA64" w:rsidR="00A7291B" w:rsidRDefault="0025169D" w:rsidP="00A7291B">
      <w:pPr>
        <w:pStyle w:val="NormalBlock"/>
      </w:pPr>
      <w:r>
        <w:t>150.000 dólares en 1976 equivalen a entre 300.000 y 400.000 dólares hoy. Me dicen que vendieron bonos para recaudar el dinero, y todo se pagó en 3 semanas. Unas 150 personas recaudaron 150.000 dólares en 3 semanas. Ahora, en los años posteriores, la iglesia creció y cada generación añadió nuevas aulas. Ya saben, se añadieron un par de alas para dar cabida a ese crecimiento.</w:t>
      </w:r>
    </w:p>
    <w:bookmarkEnd w:id="0"/>
    <w:p w14:paraId="5C097F03" w14:textId="5E23FA64" w:rsidR="00A7291B" w:rsidRDefault="0025169D" w:rsidP="00A7291B">
      <w:pPr>
        <w:pStyle w:val="NormalBlock"/>
      </w:pPr>
      <w:r>
        <w:t>Y, por supuesto, fue durante ese período de auge que el hermano Louis Thompson se convirtió en el ministro de tiempo completo aquí, y la iglesia disfrutó de un período extraordinario de crecimiento y estabilidad. Bueno, ahora estamos en 1997, estamos al borde del año 2000. Ya no somos 150 personas, somos 160 familias. Ya no somos 150 personas, somos más de 400 personas. Nuestro edificio de 13,000 pies cuadrados, el estacionamiento, la camioneta y las oficinas están completamente pagados.</w:t>
      </w:r>
    </w:p>
    <w:bookmarkEnd w:id="0"/>
    <w:p w14:paraId="5C097F03" w14:textId="5E23FA64" w:rsidR="00A7291B" w:rsidRDefault="0025169D" w:rsidP="00A7291B">
      <w:pPr>
        <w:pStyle w:val="NormalBlock"/>
      </w:pPr>
      <w:r>
        <w:t>Estamos libres de deudas. Deberías ver la expresión del rostro del banquero cuando le decimos que todo nos pertenece. No le debemos ni un centavo a nadie. Están muy contentos de prestarnos dinero. Tenemos 2 ministros de tiempo completo.</w:t>
      </w:r>
    </w:p>
    <w:bookmarkEnd w:id="0"/>
    <w:p w14:paraId="5C097F03" w14:textId="5E23FA64" w:rsidR="00A7291B" w:rsidRDefault="0025169D" w:rsidP="00A7291B">
      <w:pPr>
        <w:pStyle w:val="NormalBlock"/>
      </w:pPr>
      <w:r>
        <w:t>Tenemos un ministro de misiones de tiempo parcial, cuando digo de tiempo parcial. También tenemos una secretaria de tiempo completo. Y todo esto ha sido construido y pagado por la fe, el arduo trabajo y la perseverancia de las personas que nos precedieron, muchas de las cuales todavía están aquí, sentadas en este mismo auditorio. Esto es lo que quiero decir esta mañana. Es nuestro turno.</w:t>
      </w:r>
    </w:p>
    <w:bookmarkEnd w:id="0"/>
    <w:p w14:paraId="5C097F03" w14:textId="5E23FA64" w:rsidR="00A7291B" w:rsidRDefault="0025169D" w:rsidP="00A7291B">
      <w:pPr>
        <w:pStyle w:val="NormalBlock"/>
      </w:pPr>
      <w:r>
        <w:t>Es nuestro turno. Es nuestro turno de tener fe. Saben, el proyecto es más grande que antes, y la cantidad es grande. Pero ¿saben qué? El Señor que proveyó para ellos en 1939 es el mismo Señor que proveerá para nosotros en 1997.</w:t>
      </w:r>
    </w:p>
    <w:bookmarkEnd w:id="0"/>
    <w:p w14:paraId="5C097F03" w14:textId="5E23FA64" w:rsidR="00A7291B" w:rsidRDefault="0025169D" w:rsidP="00A7291B">
      <w:pPr>
        <w:pStyle w:val="NormalBlock"/>
      </w:pPr>
      <w:r>
        <w:t>El mismo Señor. Es nuestro turno de demostrar que tenemos la misma fe y confianza en Jesús que ellos tienen. La misma fe nos llevará al mismo lugar. También es nuestro turno de dar. Saben, la generación que nos precedió ha provisto todo lo que ahora tenemos.</w:t>
      </w:r>
    </w:p>
    <w:bookmarkEnd w:id="0"/>
    <w:p w14:paraId="5C097F03" w14:textId="5E23FA64" w:rsidR="00A7291B" w:rsidRDefault="0025169D" w:rsidP="00A7291B">
      <w:pPr>
        <w:pStyle w:val="NormalBlock"/>
      </w:pPr>
      <w:r>
        <w:t>Saben, cualquier queja que hagamos nosotros, los que somos más jóvenes, los que hemos venido después, no deberíamos hacerla, porque todo lo que vemos a nuestro alrededor, nos guste o no, no lo compramos, no lo construimos, no lo pagamos. Ahora nos toca a nosotros sacrificarnos. Saben, 2.200 dólares es mucho dinero, y 4.400 dólares es mucho dinero si se trata de una familia con dos ingresos, mucho dinero. Y todos saben que es un sacrificio. Pero ¿saben qué?</w:t>
      </w:r>
    </w:p>
    <w:bookmarkEnd w:id="0"/>
    <w:p w14:paraId="5C097F03" w14:textId="5E23FA64" w:rsidR="00A7291B" w:rsidRDefault="0025169D" w:rsidP="00A7291B">
      <w:pPr>
        <w:pStyle w:val="NormalBlock"/>
      </w:pPr>
      <w:r>
        <w:t>Eso es lo que se necesitará. Se necesitará un sacrificio y nada menos que un sacrificio para terminar la obra. Verán, si fuera fácil, si fuera fácil, habría edificios de iglesias por toda la avenida Choctaw. Saben, la iglesia metodista tiene allí un letrero que dice: futuro hogar de la iglesia metodista aquí en la avenida Choctaw. Y hablé con una señora que es miembro allí, y dicen: sí.</w:t>
      </w:r>
    </w:p>
    <w:bookmarkEnd w:id="0"/>
    <w:p w14:paraId="5C097F03" w14:textId="5E23FA64" w:rsidR="00A7291B" w:rsidRDefault="0025169D" w:rsidP="00A7291B">
      <w:pPr>
        <w:pStyle w:val="NormalBlock"/>
      </w:pPr>
      <w:r>
        <w:t>Ella me dijo, dice: bueno, esa fue la parte fácil, colocar el letrero, pero no pueden reunir el dinero para comenzar realmente la construcción. Se necesita un sacrificio. Bueno, es nuestro turno de llevar la carga pesada. Es nuestro turno de llevar la carga de la palabra del evangelio para nuestro mundo y nuestra generación. Es nuestro turno de dar sacrificialmente.</w:t>
      </w:r>
    </w:p>
    <w:bookmarkEnd w:id="0"/>
    <w:p w14:paraId="5C097F03" w14:textId="5E23FA64" w:rsidR="00A7291B" w:rsidRDefault="0025169D" w:rsidP="00A7291B">
      <w:pPr>
        <w:pStyle w:val="NormalBlock"/>
      </w:pPr>
      <w:r>
        <w:t>Y también es nuestro turno de establecer el estándar. ¿Por qué será conocida la congregación de la Iglesia de Cristo de Choctaw de 1997 dentro de 20 a 40 años, cuando nuestros hijos y los hijos de nuestros hijos hablen de la iglesia? Tal vez algún día haya aquí un Mazzalongo Junior predicando. Ese gemido que oyen proviene de mi hijo. Siempre y cuando no provenga de mi hija.</w:t>
      </w:r>
    </w:p>
    <w:bookmarkEnd w:id="0"/>
    <w:p w14:paraId="5C097F03" w14:textId="5E23FA64" w:rsidR="00A7291B" w:rsidRDefault="0025169D" w:rsidP="00A7291B">
      <w:pPr>
        <w:pStyle w:val="NormalBlock"/>
      </w:pPr>
      <w:r>
        <w:t>¿Podrán nuestros hijos usarnos como ejemplo de fe, como ejemplo de generosidad? Saben, si alguno de nosotros vive 40 años más y todavía estamos en esta iglesia, ¿podrá el predicador de aquellos días decir: «Hermano Fulano, póngase de pie, póngase de pie, usted es nuestro ejemplo»? ¿Podrán hacer eso? ¿O repasarán la historia de esta iglesia desde 1939 y dirán que, bueno, en 1997 hubo como un punto culminante. Hubo un punto culminante, pero no llegó a ninguna parte?</w:t>
      </w:r>
    </w:p>
    <w:bookmarkEnd w:id="0"/>
    <w:p w14:paraId="5C097F03" w14:textId="5E23FA64" w:rsidR="00A7291B" w:rsidRDefault="0025169D" w:rsidP="00A7291B">
      <w:pPr>
        <w:pStyle w:val="NormalBlock"/>
      </w:pPr>
      <w:r>
        <w:t>Fracasó y decayó porque este grupo no estuvo a la altura de las circunstancias. Hermanos y hermanas, lo que hacemos ahora establece los cimientos para un nuevo horizonte en el futuro. Lo que hacemos ahora proporciona un ejemplo y una razón por la que la iglesia creció, o un ejemplo y una razón por la que la iglesia no creció. Hay un tremendo potencial en esta área ahora, y eso no es simplemente, ya saben, palabrería desde el púlpito ni palabrería de mercadotecnia. Hay potencial en esta área.</w:t>
      </w:r>
    </w:p>
    <w:bookmarkEnd w:id="0"/>
    <w:p w14:paraId="5C097F03" w14:textId="5E23FA64" w:rsidR="00A7291B" w:rsidRDefault="0025169D" w:rsidP="00A7291B">
      <w:pPr>
        <w:pStyle w:val="NormalBlock"/>
      </w:pPr>
      <w:r>
        <w:t>Esta área está creciendo, y nosotros también podemos crecer al predicar el evangelio a las personas que vienen. Todo depende del legado que dejemos. Dios nos ha dado los recursos, tanto humanos como financieros, para hacer el trabajo. La pregunta es: ¿estamos dispuestos a entregar nuestras finanzas y nuestros recursos a Dios y confiar en que Él proveerá para nosotros? El 15 de septiembre, descubriremos cómo nos fue cuando llegó nuestro turno.</w:t>
      </w:r>
    </w:p>
    <w:bookmarkEnd w:id="0"/>
    <w:p w14:paraId="5C097F03" w14:textId="5E23FA64" w:rsidR="00A7291B" w:rsidRDefault="0025169D" w:rsidP="00A7291B">
      <w:pPr>
        <w:pStyle w:val="NormalBlock"/>
      </w:pPr>
      <w:r>
        <w:t>Veamos, veamos cuánto han dado y prometido hasta ahora las primeras 10 familias, y esta es la posición en la que estaremos. Voy a pedirle a Steve que me ayude porque este letrero, por cierto, si lo empujas demasiado, podría caerse hacia la parte posterior del árbol. Puedo enderezarlo después. $90,000. 10 familias, $90,000.</w:t>
      </w:r>
    </w:p>
    <w:bookmarkEnd w:id="0"/>
    <w:p w14:paraId="5C097F03" w14:textId="5E23FA64" w:rsidR="00A7291B" w:rsidRDefault="0025169D" w:rsidP="00A7291B">
      <w:pPr>
        <w:pStyle w:val="NormalBlock"/>
      </w:pPr>
      <w:r>
        <w:t>Estoy aquí para decirles que estas personas quieren esto. El estándar ha sido establecido. El estándar ha sido establecido. 10 familias, $90,000; son $9,000 por familia. Ahora bien, no fueron $9,000 por familia; ya saben, algunos dieron más y otros dieron menos.</w:t>
      </w:r>
    </w:p>
    <w:bookmarkEnd w:id="0"/>
    <w:p w14:paraId="5C097F03" w14:textId="5E23FA64" w:rsidR="00A7291B" w:rsidRDefault="0025169D" w:rsidP="00A7291B">
      <w:pPr>
        <w:pStyle w:val="NormalBlock"/>
      </w:pPr>
      <w:r>
        <w:t>Ese es el promedio. Les digo ahora mismo que, si logramos mantener este ritmo hasta el final, podríamos recaudar $1,000,000. Podemos hacerlo. Esto es algo que se puede lograr. Solo tienen que creer que podemos hacerlo por medio de Jesucristo nuestro Señor. Quiero ofrecer una oración en este momento, y luego extenderemos nuestra invitación.</w:t>
      </w:r>
    </w:p>
    <w:bookmarkEnd w:id="0"/>
    <w:p w14:paraId="5C097F03" w14:textId="5E23FA64" w:rsidR="00A7291B" w:rsidRDefault="0025169D" w:rsidP="00A7291B">
      <w:pPr>
        <w:pStyle w:val="NormalBlock"/>
      </w:pPr>
      <w:r>
        <w:t>¿Quisiera orar conmigo? Padre celestial, ante todo estamos muy agradecidos de que nos hayas dado la oportunidad de servirte. Muchas personas en este mundo están sirviendo a Satanás y sirviéndose a sí mismas, y no conocen el gozo indescriptible que proviene de entregarse a ti y servir a tu reino, Padre. En este momento, queremos agradecerte por darnos la oportunidad de servir de una manera grandiosa aquí en Choctaw. Estamos agradecidos, Padre, de que nos hayas dado muchos talentos para que podamos multiplicarlos para tu gloria y tu honra y, al hacerlo, glorificarnos por medio de Jesucristo.</w:t>
      </w:r>
    </w:p>
    <w:bookmarkEnd w:id="0"/>
    <w:p w14:paraId="5C097F03" w14:textId="5E23FA64" w:rsidR="00A7291B" w:rsidRDefault="0025169D" w:rsidP="00A7291B">
      <w:pPr>
        <w:pStyle w:val="NormalBlock"/>
      </w:pPr>
      <w:r>
        <w:t>Padre celestial, oramos con gratitud por la fe, Padre, y la generosidad de las personas que han comenzado este proyecto con sus ofrendas. Padre celestial, oro para que esto inspire, para que esto encienda el fuego de la fe y el celo en cada una de las personas reunidas aquí esta mañana. Padre celestial, bendice a cada persona que trabaja en este proyecto. Bendice cada mano que da. Bendice cada boca que habla, Padre.</w:t>
      </w:r>
    </w:p>
    <w:bookmarkEnd w:id="0"/>
    <w:p w14:paraId="5C097F03" w14:textId="5E23FA64" w:rsidR="00A7291B" w:rsidRDefault="0025169D" w:rsidP="00A7291B">
      <w:pPr>
        <w:pStyle w:val="NormalBlock"/>
      </w:pPr>
      <w:r>
        <w:t>Bendice a todos los que trabajan y dales sabiduría y precisión, y ayúdalos a servir y trabajar, Padre, al máximo de su capacidad. Padre celestial, perdónanos cuando hacemos cosas que están mal en esto. Guíanos, Padre celestial, para que podamos completar este proyecto exactamente como nos proponemos completarlo y que podamos usarlo para honrarte, darte gloria y exaltar el nombre de tu Hijo, Jesucristo, en esta comunidad. Y al mismo tiempo, Padre, establece un estándar para el futuro de esta iglesia. Padre celestial, te amamos y te damos gracias por bendecirnos, y oramos todas estas cosas en el santo nombre de Jesús.</w:t>
      </w:r>
    </w:p>
    <w:bookmarkEnd w:id="0"/>
    <w:p w14:paraId="5C097F03" w14:textId="5E23FA64" w:rsidR="00A7291B" w:rsidRDefault="0025169D" w:rsidP="00A7291B">
      <w:pPr>
        <w:pStyle w:val="NormalBlock"/>
      </w:pPr>
      <w:r>
        <w:t>Amén. Bien, esta mañana hemos hablado del proyecto, pero esta obra de construcción sirve evidentemente a un propósito mayor. Queremos una instalación que proporcione un lugar desde el cual podamos predicar el evangelio y enseñar la palabra de Dios, ministrarnos unos a otros y servir a nuestra comunidad. Y por eso, si usted tiene una necesidad, si necesita convertirse en cristiano, o si necesita ser restaurado, o si necesita recibir el ministerio de la oración, o si necesita identificarse con esta congregación esta mañana, le animamos a pasar al frente ahora, mientras estamos de pie y mientras estamos sentados.</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