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Espere em Deus</w:t>
      </w:r>
    </w:p>
    <w:bookmarkEnd w:id="0"/>
    <w:p w14:paraId="5C097F03" w14:textId="5E23FA64" w:rsidR="00A7291B" w:rsidRDefault="0025169D" w:rsidP="00A7291B">
      <w:pPr>
        <w:pStyle w:val="NormalBlock"/>
      </w:pPr>
      <w:r>
        <w:t>Uma das coisas mais difíceis de fazer às vezes é "nada". Somos pessoas de ação e, se as coisas não acontecem, fazemos com que aconteçam.</w:t>
      </w:r>
    </w:p>
    <w:bookmarkEnd w:id="0"/>
    <w:p w14:paraId="5C097F03" w14:textId="5E23FA64" w:rsidR="00A7291B" w:rsidRDefault="0025169D" w:rsidP="00A7291B">
      <w:pPr>
        <w:pStyle w:val="NormalBlock"/>
      </w:pPr>
      <w:r>
        <w:t>Jacó, filho de Isaque, era assim. O Senhor lhe havia prometido uma bênção quando ele nasceu, mas ele ficou impaciente quando jovem, tomou a situação em suas próprias mãos e enganou seu irmão mais velho e seu pai para que lhe dessem a bênção. Por causa disso, teve de fugir de casa e sofreu durante toda a vida com ansiedade por causa desse assunto. Sua vida teria sido tão diferente se tivesse aprendido cedo a esperar no Senhor.</w:t>
      </w:r>
    </w:p>
    <w:bookmarkEnd w:id="0"/>
    <w:p w14:paraId="5C097F03" w14:textId="5E23FA64" w:rsidR="00A7291B" w:rsidRDefault="0025169D" w:rsidP="00A7291B">
      <w:pPr>
        <w:pStyle w:val="NormalBlock"/>
      </w:pPr>
      <w:r>
        <w:t>Em Gênesis 46:1-4 vemos Jacó, já idoso e tendo aprendido esta lição, recorrer a Deus ao tomar uma decisão importante a respeito de uma longa viagem ao Egito para ver seu filho José, que há muito tempo estava perdido.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¹ E partiu Israel com tudo quanto tinha, e veio a Berseba, e ofereceu sacrifícios ao Deus de Isaque, seu pai. ² E falou Deus a Israel em visões, de noite, e disse: Jacó! Jacó! E ele disse: Eis-me aqui. ³ E disse: Eu sou Deus, o Deus de teu pai; não temas descer ao Egito, porque eu te farei ali uma grande nação. ⁴ E descerei contigo ao Egito e certamente te farei tornar a subir; e José porá a sua mão sobre os teus olhos.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Gênesis 46:1-4</w:t>
      </w:r>
    </w:p>
    <w:bookmarkEnd w:id="0"/>
    <w:p w14:paraId="255668C9" w14:textId="77777777" w:rsidR="00A7291B" w:rsidRDefault="0025169D" w:rsidP="00A7291B">
      <w:pPr>
        <w:pStyle w:val="PadTop24"/>
      </w:pPr>
      <w:r>
        <w:t>Quando era jovem, Deus não havia permitido que Jacó deixasse Canaã, mas ele fugiu por medo de seu irmão. Agora que estava mais velho e mais sábio, Jacó esperou no Senhor para que lhe dissesse o que deveria fazer a respeito dessa partida. Ele não via seu filho havia mais de dez anos, pensando que ele estava morto, e agora seu filho o chamava para que viesse, mas Jacó esperou no Senhor antes de deixar a terra.</w:t>
      </w:r>
    </w:p>
    <w:bookmarkEnd w:id="0"/>
    <w:p w14:paraId="5C097F03" w14:textId="5E23FA64" w:rsidR="00A7291B" w:rsidRDefault="0025169D" w:rsidP="00A7291B">
      <w:pPr>
        <w:pStyle w:val="NormalBlock"/>
      </w:pPr>
      <w:r>
        <w:t>Observe que Deus recompensa Jacó por sua paciência e fé, abençoando sua viagem e revelando-lhe o futuro de sua família. Jacó poderia agora partir em paz e segurança, sabendo que Deus estava com ele.</w:t>
      </w:r>
    </w:p>
    <w:bookmarkEnd w:id="0"/>
    <w:p w14:paraId="5C097F03" w14:textId="5E23FA64" w:rsidR="00A7291B" w:rsidRDefault="0025169D" w:rsidP="00A7291B">
      <w:pPr>
        <w:pStyle w:val="NormalBlock"/>
      </w:pPr>
      <w:r>
        <w:t>Como vemos na experiência do ancião Jacó, esperar no Senhor é uma virtude que leva uma vida inteira de esforço para ser adquirida. Mas, uma vez que você aprende, há muitos benefícios:</w:t>
      </w:r>
    </w:p>
    <w:p w14:paraId="27FB83DB" w14:textId="77777777" w:rsidR="00227BF5" w:rsidRDefault="00227BF5" w:rsidP="00227BF5">
      <w:pPr>
        <w:pStyle w:val="Heading3"/>
      </w:pPr>
      <w:r>
        <w:t>1. Evite erros dispendiosos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caminho de Deus, o plano de Deus, o propósito de Deus para a sua vida é sempre o melhor e o mais proveitoso para você. Quando seguimos o nosso próprio caminho, ou deixamos de consultar o Senhor ou de esperar que Ele nos conduza, acabamos fazendo escolhas ruins ou não alcançamos o nosso verdadeiro potencial em Cristo.</w:t>
      </w:r>
    </w:p>
    <w:p w14:paraId="27FB83DB" w14:textId="77777777" w:rsidR="00227BF5" w:rsidRDefault="00227BF5" w:rsidP="00227BF5">
      <w:pPr>
        <w:pStyle w:val="Heading3"/>
      </w:pPr>
      <w:r>
        <w:t>2. Desenvolva um caráter piedoso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Esperar no Senhor é difícil; requer fé, perseverança e autocontrole simplesmente para esperar! Às vezes, é necessário mais força e coragem para não fazer nada e permanecer onde você está, esperando no Senhor, do que simplesmente avançar impacientemente.</w:t>
      </w:r>
    </w:p>
    <w:p w14:paraId="27FB83DB" w14:textId="77777777" w:rsidR="00227BF5" w:rsidRDefault="00227BF5" w:rsidP="00227BF5">
      <w:pPr>
        <w:pStyle w:val="Heading3"/>
      </w:pPr>
      <w:r>
        <w:t>3. Prossiga com a aprovação de Deus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É melhor dar um passo com o Senhor do que percorrer 10.000 milhas por conta própria. Se você esperar e for com o Senhor, também irá com a aprovação e os recursos dEle e saberá, como Jacó, que será bem-sucedido.</w:t>
      </w:r>
    </w:p>
    <w:bookmarkEnd w:id="0"/>
    <w:p w14:paraId="5C097F03" w14:textId="5E23FA64" w:rsidR="00A7291B" w:rsidRDefault="0025169D" w:rsidP="00A7291B">
      <w:pPr>
        <w:pStyle w:val="NormalBlock"/>
      </w:pPr>
      <w:r>
        <w:t>Como eu disse antes, esperar no Senhor é provavelmente uma das coisas mais difíceis de aprender a fazer como cristão. Se você falhou nisso; se tem continuamente se adiantado sem consultá-lo; se está sempre entediado e inquieto, agora seria um bom momento para se arrepender e decidir que, no futuro, começará a esperar no Senhor para dirigir os seus caminhos.</w:t>
      </w:r>
    </w:p>
    <w:bookmarkEnd w:id="0"/>
    <w:p w14:paraId="5C097F03" w14:textId="5E23FA64" w:rsidR="00A7291B" w:rsidRDefault="0025169D" w:rsidP="00A7291B">
      <w:pPr>
        <w:pStyle w:val="NormalBlock"/>
      </w:pPr>
      <w:r>
        <w:t>É claro que, quando se trata de confessar a Cristo, arrepender-se dos seus pecados e ser batizado, não deve haver espera nem hesitação.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