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Festsonntag</w:t>
      </w:r>
    </w:p>
    <w:bookmarkEnd w:id="0"/>
    <w:p w14:paraId="5C097F03" w14:textId="5E23FA64" w:rsidR="00A7291B" w:rsidRDefault="0025169D" w:rsidP="00A7291B">
      <w:pPr>
        <w:pStyle w:val="NormalBlock"/>
      </w:pPr>
      <w:r>
        <w:t>Ich habe das Projekt unterschrieben, und man bat mich, eine Spendenkampagne zu organisieren, um Ester zu finanzieren. Natürlich wurden wir gebeten, die Personen zu sein, die sozusagen die Ausschüsse leiten würden, und natürlich suchte Dave nach anderen Leuten, die ihm halfen, und ich suchte nach Leuten, die mir halfen. Im Frühjahr dieses Jahres, 1997, erhielt Bruder Roberts die endgültige Genehmigung von den Ältesten für seine Pläne, und ich startete eine Spendenaktion in Höhe von 500.000 $, die Sie hier sehen, um Gott die Ehre zu geben. Wenn ich sage ich, meine ich mich selbst und die Personen im Finanzausschuss, ja. Du kannst mir das geben.</w:t>
      </w:r>
    </w:p>
    <w:bookmarkEnd w:id="0"/>
    <w:p w14:paraId="5C097F03" w14:textId="5E23FA64" w:rsidR="00A7291B" w:rsidRDefault="0025169D" w:rsidP="00A7291B">
      <w:pPr>
        <w:pStyle w:val="NormalBlock"/>
      </w:pPr>
      <w:r>
        <w:t>Personen im Finanzausschuss und die Personen, die Teamleiter sind und Hohelied weiter und Hohelied fort. Danke. So weiter und Hohelied fort, wir haben dieses Programm begonnen. Wir sind jetzt 2 Jahre nach der ersten Diskussion. Sie erkennen, vor 2 Jahren hatten wir unsere erste Diskussion, und wir sind jetzt bereit, dass 2 Dinge geschehen.</w:t>
      </w:r>
    </w:p>
    <w:bookmarkEnd w:id="0"/>
    <w:p w14:paraId="5C097F03" w14:textId="5E23FA64" w:rsidR="00A7291B" w:rsidRDefault="0025169D" w:rsidP="00A7291B">
      <w:pPr>
        <w:pStyle w:val="NormalBlock"/>
      </w:pPr>
      <w:r>
        <w:t>Zunächst stehen wir kurz davor, Verträge zu vergeben, um mit dem Bau zu beginnen. Es gibt noch einige Dinge, Papierkram zu erledigen und Hohelied weiter, aber wir sind sehr Nahum daran, die Subunternehmer zu beauftragen, um mit der eigentlichen physischen Arbeit zu beginnen. Und zweitens werde ich heute den Betrag bekanntgeben, den die Gemeinde bisher entweder zugesagt oder gegeben hat in unserer "To God Build the Glory"-Kampagne, dieser Kampagne, die Sie hinter Ihnen sehen. Und alles, was ich zu diesem Zeitpunkt sagen kann, ist dies, Brüder und Schwestern: Wir haben heute viel zu feiern. Viel zu feiern.</w:t>
      </w:r>
    </w:p>
    <w:bookmarkEnd w:id="0"/>
    <w:p w14:paraId="5C097F03" w14:textId="5E23FA64" w:rsidR="00A7291B" w:rsidRDefault="0025169D" w:rsidP="00A7291B">
      <w:pPr>
        <w:pStyle w:val="NormalBlock"/>
      </w:pPr>
      <w:r>
        <w:t>Und bevor ich euch über die Geldsumme informiere, weiß ich, dass ihr Ester wissen wollt. Seht, ich weiß Ester nicht einmal. Ich werde das nicht einmal öffnen, weil Peggy gesagt hat, ich werde Ester euch nicht einmal sagen. Sie ist diejenige, die von den Ältesten beauftragt wurde, diese Gelder zu verwalten und, ihr wisst schon, das Geld auf das Bankkonto einzuzahlen und Hohelied weiter. Also weiß ich Ester nicht einmal.</w:t>
      </w:r>
    </w:p>
    <w:bookmarkEnd w:id="0"/>
    <w:p w14:paraId="5C097F03" w14:textId="5E23FA64" w:rsidR="00A7291B" w:rsidRDefault="0025169D" w:rsidP="00A7291B">
      <w:pPr>
        <w:pStyle w:val="NormalBlock"/>
      </w:pPr>
      <w:r>
        <w:t>Also werde ich nicht einmal einen Blick darauf werfen. Ich werde erst danach einen Blick darauf werfen. Aber bevor ich hier einen Blick darauf werfe und euch Bescheid gebe, werden wir Steve hierher holen, um das Thermometer anzubringen, möchte ich noch einige andere Gründe durchgehen, warum wir heute feiern können. Heute, Amos 17. August 1997. Zunächst einmal können wir unsere Segnungen feiern.</w:t>
      </w:r>
    </w:p>
    <w:bookmarkEnd w:id="0"/>
    <w:p w14:paraId="5C097F03" w14:textId="5E23FA64" w:rsidR="00A7291B" w:rsidRDefault="0025169D" w:rsidP="00A7291B">
      <w:pPr>
        <w:pStyle w:val="NormalBlock"/>
      </w:pPr>
      <w:r>
        <w:t>Sie wissen, unabhängig von unseren persönlichen Umständen, lässt sich nicht leugnen, dass wir gerade durch eine der wohlhabendsten Zeiten in der amerikanischen Geschichte leben. Ich meine, die Wirtschaft ist stark, die Inflation und Arbeitslosigkeit sind niedrig. Es gibt reichlich von allem, was wir brauchen, zu vernünftigen Preisen. Es gibt keinen Krieg. Ich meine, Ester gibt keinen Krieg.</w:t>
      </w:r>
    </w:p>
    <w:bookmarkEnd w:id="0"/>
    <w:p w14:paraId="5C097F03" w14:textId="5E23FA64" w:rsidR="00A7291B" w:rsidRDefault="0025169D" w:rsidP="00A7291B">
      <w:pPr>
        <w:pStyle w:val="NormalBlock"/>
      </w:pPr>
      <w:r>
        <w:t>Diejenigen von uns, die meiner Generation angehören, haben keinen Weltkrieg erlebt. Einige von euch haben das. Einige von euch haben Krieg in begrenztem Sinne erlebt, zum Beispiel Vietnam oder den Golfkrieg, aber wir haben keinen Weltkrieg erlebt, bei dem unsere gesamte Freiheit und Lebensweise bedroht war. Das haben wir nicht erlebt. Und als Christen genießen wir auch die Freiheit, unseren Glauben mit sehr wenigen Einschränkungen auszuüben und zu fördern.</w:t>
      </w:r>
    </w:p>
    <w:bookmarkEnd w:id="0"/>
    <w:p w14:paraId="5C097F03" w14:textId="5E23FA64" w:rsidR="00A7291B" w:rsidRDefault="0025169D" w:rsidP="00A7291B">
      <w:pPr>
        <w:pStyle w:val="NormalBlock"/>
      </w:pPr>
      <w:r>
        <w:t>Im Vergleich zu anderen Nationen und anderen Zeiten in der Geschichte ist unsere Generation wahrhaft gesegnet. Und ich glaube, dass wir, gerade hier in Oklahoma, innerhalb dieser großen Nation noch mehr gesegnet sind, weil wir in einem Bundesstaat leben, in dem viele andere Christen wohnen und viele Gottesfürchtige leben, und das spiegelt sich in unseren Gemeinden wider. Das zeigt sich in unserer Haltung. David, der Psalmist, sagte: Gesegnet ist das Volk, dessen Gott der HERR ist. Und obwohl Amerika immer säkularer wird und die Bibel von allen Seiten angegriffen wird, müssen wir uns daran erinnern, dass die USA immer noch die Nummer eins unter den Nationen sind, die Bibeln produzieren und verbreiten.</w:t>
      </w:r>
    </w:p>
    <w:bookmarkEnd w:id="0"/>
    <w:p w14:paraId="5C097F03" w14:textId="5E23FA64" w:rsidR="00A7291B" w:rsidRDefault="0025169D" w:rsidP="00A7291B">
      <w:pPr>
        <w:pStyle w:val="NormalBlock"/>
      </w:pPr>
      <w:r>
        <w:t>Ich meine, dies ist immer noch die Nummer eins unter den Nationen, die mehr gedruckte Bibeln herausgeben als jede andere Nation der Welt in der gesamten Geschichte, auch heute noch. Die USA sind immer noch die Nummer eins unter den Nationen, die Missionare in andere Teile des Landes, andere Teile der Welt aussenden und die Arbeit des Evangeliums in anderen Nationen unterstützen. Es ist immer noch das Land Nummer eins, in dem Christen in der Regierung sind, wo wir Kongressabgeordnete, Senatoren und hohe Beamte auf jeder Regierungsebene haben, die ihren Glauben an Jesus Christus bekennen. Das wird man in Nigeria nicht finden. Sicherlich wird man das auch nicht in China oder Kambodscha finden.</w:t>
      </w:r>
    </w:p>
    <w:bookmarkEnd w:id="0"/>
    <w:p w14:paraId="5C097F03" w14:textId="5E23FA64" w:rsidR="00A7291B" w:rsidRDefault="0025169D" w:rsidP="00A7291B">
      <w:pPr>
        <w:pStyle w:val="NormalBlock"/>
      </w:pPr>
      <w:r>
        <w:t>Das findet man in den meisten Ländern Europas nicht, und auch in Amerika nicht. Die größte Konzentration von Menschen, die an jedem Herrentag den Namen des Herrn anrufen, gibt Ester genau hier in diesem Land. Es mag nicht alles sein, was wir uns wünschen, Brüder und Schwestern, aber Bürger und Christ in Amerika im 20. Jahrhundert zu sein, ist immer noch ein Segen, den Ester zu feiern gilt. Nummer 2, ich glaube, dass wir unseren eigenen persönlichen Sieg in Christus Jesus feiern können. Das ist etwas, das Ester wert ist, gefeiert zu werden.</w:t>
      </w:r>
    </w:p>
    <w:bookmarkEnd w:id="0"/>
    <w:p w14:paraId="5C097F03" w14:textId="5E23FA64" w:rsidR="00A7291B" w:rsidRDefault="0025169D" w:rsidP="00A7291B">
      <w:pPr>
        <w:pStyle w:val="NormalBlock"/>
      </w:pPr>
      <w:r>
        <w:t>Sie wissen, im Sport und in der Politik oder jedem wettbewerbsorientierten Unterfangen feiert man den Sieg, nachdem man das Spiel gewonnen hat, nachdem man den Wettkampf gewonnen hat. Ich meine, die Hockeymannschaften bringen den Champagner in die Umkleidekabine, aber sie öffnen ihn nicht, bis sie das Spiel tatsächlich gewonnen haben. Es ist interessant, dass wir im Christentum uns jeden ersten Tag der Woche versammeln, um einen Sieg über etwas zu feiern, das noch nicht geschehen ist, und das ist unser eigener persönlicher Tod. Wir feiern heute einen Sieg über etwas, das uns geschehen wird, aber noch nicht geschehen ist. Ich möchte Ihnen einen Abschnitt vorlesen, der über dieses seltsame Phänomen spricht, und zwar in 1. Korinther Kapitel 15, beginnend in Vers 55.</w:t>
      </w:r>
    </w:p>
    <w:bookmarkEnd w:id="0"/>
    <w:p w14:paraId="5C097F03" w14:textId="5E23FA64" w:rsidR="00A7291B" w:rsidRDefault="0025169D" w:rsidP="00A7291B">
      <w:pPr>
        <w:pStyle w:val="NormalBlock"/>
      </w:pPr>
      <w:r>
        <w:t>1 Korinther Kapitel 15, beginnend in Vers 55. Paulus sagt: O Tod, wo ist dein Sieg? O Tod, wo ist dein Stachel? Der Stachel des Todes ist die Sünde, und die Kraft der Sünde ist das Gesetz, aber Gott sei Dank, der uns den Sieg gibt durch unseren Herrn Jesus Christus. In diesem Abschnitt spricht Paulus mit dem Tod, als wäre er ein Feind, als wäre er eine tatsächliche Person, und er fragt den Tod: Warum hast du keine Macht mehr? Es ist wie ein Spott.</w:t>
      </w:r>
    </w:p>
    <w:bookmarkEnd w:id="0"/>
    <w:p w14:paraId="5C097F03" w14:textId="5E23FA64" w:rsidR="00A7291B" w:rsidRDefault="0025169D" w:rsidP="00A7291B">
      <w:pPr>
        <w:pStyle w:val="NormalBlock"/>
      </w:pPr>
      <w:r>
        <w:t>Es ist, als würde er seinen Finger in die Brust des Todes stecken und sagen: Hey, wo ist jetzt deine Macht, großer Kerl? Du bist nicht mehr Hohelied stark, oder? Komm schon, tu etwas. Komm schon, lass uns loslegen. Lass uns kämpfen.</w:t>
      </w:r>
    </w:p>
    <w:bookmarkEnd w:id="0"/>
    <w:p w14:paraId="5C097F03" w14:textId="5E23FA64" w:rsidR="00A7291B" w:rsidRDefault="0025169D" w:rsidP="00A7291B">
      <w:pPr>
        <w:pStyle w:val="NormalBlock"/>
      </w:pPr>
      <w:r>
        <w:t>Sie wissen, er verspottet den Tod, und er erklärt, dass die Macht des Todes in der Sünde und im Gesetz gefunden wurde. Und ich muss Ihnen das für eine Minute erklären. Was bedeutet Ester, dass die Macht des Todes in der Sünde und im Gesetz ist? Nun, Ester bedeutet dies: Sünde ist Ungehorsam gegenüber Gott, und wenn wir Gott ungehorsam sind, führt das dazu, dass wir sterben, von Gott getrennt werden. Die einzige Weise, wie ich das erklären kann, und ich habe Ester schon zuvor getan, ist, einen Baum und einen Zweig zu erklären.</w:t>
      </w:r>
    </w:p>
    <w:bookmarkEnd w:id="0"/>
    <w:p w14:paraId="5C097F03" w14:textId="5E23FA64" w:rsidR="00A7291B" w:rsidRDefault="0025169D" w:rsidP="00A7291B">
      <w:pPr>
        <w:pStyle w:val="NormalBlock"/>
      </w:pPr>
      <w:r>
        <w:t>Sie wissen, ein Obstbaum? Sie haben einen Obstbaum, und Sie haben Zweige mit Früchten daran. Wenn Sie einen Zweig nehmen und diesen Zweig abschneiden und er zu Boden fällt, ist er vom Baum abgeschnitten. Er ist Hohelied gut wie tot. Wenn Sie sich nun diesen abgeschnittenen Zweig ansehen, werden Sie sehen, dass die Blätter noch grün sind, die Frucht noch daran hängt.</w:t>
      </w:r>
    </w:p>
    <w:bookmarkEnd w:id="0"/>
    <w:p w14:paraId="5C097F03" w14:textId="5E23FA64" w:rsidR="00A7291B" w:rsidRDefault="0025169D" w:rsidP="00A7291B">
      <w:pPr>
        <w:pStyle w:val="NormalBlock"/>
      </w:pPr>
      <w:r>
        <w:t>Es sieht ziemlich genauso aus wie der Baum. Aber wenn man ihm ein wenig Zeit gibt, wird man sehen, dass die Frucht zu verfaulen beginnt. Der Baum, die Blätter werden braun, und mit genügend Zeit wird er einfach austrocknen und wegwehen, weil er vom Baum abgeschnitten ist. Aber der Baum wird jedoch Amos Leben bleiben. Die Frucht wird Amos Baum bleiben.</w:t>
      </w:r>
    </w:p>
    <w:bookmarkEnd w:id="0"/>
    <w:p w14:paraId="5C097F03" w14:textId="5E23FA64" w:rsidR="00A7291B" w:rsidRDefault="0025169D" w:rsidP="00A7291B">
      <w:pPr>
        <w:pStyle w:val="NormalBlock"/>
      </w:pPr>
      <w:r>
        <w:t>Nun, Hohelied sind wir. Wir sind Zweige Amos Baum, der Gott genannt wird. Und wenn wir sündigen, werden wir von Gott abgeschnitten. Nun, für eine Weile, 70:80, 90 Jahre, was auch immer, sehen wir aus, als wären wir lebendig, wir gehen umher, wir produzieren, wir lachen, wir bauen, aber wir sind wirklich tot. Wir wissen Ester nur noch nicht.</w:t>
      </w:r>
    </w:p>
    <w:bookmarkEnd w:id="0"/>
    <w:p w14:paraId="5C097F03" w14:textId="5E23FA64" w:rsidR="00A7291B" w:rsidRDefault="0025169D" w:rsidP="00A7291B">
      <w:pPr>
        <w:pStyle w:val="NormalBlock"/>
      </w:pPr>
      <w:r>
        <w:t>Und schließlich beginnen wir, wie jener abgeschnittene Zweig, auszutrocknen, und unsere Frucht beginnt zu verfaulen, und unsere Blätter beginnen zu welken, trocken und welk zu werden, und schließlich sterben wir. Wir trocknen aus und sind verschwunden. Paulus sagt, dass die Sünde den Tod verursacht. So verursacht die Sünde den Tod, sie trennt uns von Gott. Dann spricht er über das Gesetz und sagt, dass die Macht des Todes die Sünde und das Gesetz ist.</w:t>
      </w:r>
    </w:p>
    <w:bookmarkEnd w:id="0"/>
    <w:p w14:paraId="5C097F03" w14:textId="5E23FA64" w:rsidR="00A7291B" w:rsidRDefault="0025169D" w:rsidP="00A7291B">
      <w:pPr>
        <w:pStyle w:val="NormalBlock"/>
      </w:pPr>
      <w:r>
        <w:t>Das Gesetz sind die 10 Gebote und die Regeln und Vorschriften, die in der Bibel stehen, und Gott gab dieses Gesetz, um die Sünde im Leben der Menschen aufzudecken und um zu offenbaren, was ihre Strafe sein wird. Mit anderen Worten, Gottes geschriebenes Gesetz erklärte, was du bist. Gottes geschriebenes Gesetz sagte zu dir, du bist von Gott abgeschnitten. Das ist dein Problem. Du bist abgeschnitten worden.</w:t>
      </w:r>
    </w:p>
    <w:bookmarkEnd w:id="0"/>
    <w:p w14:paraId="5C097F03" w14:textId="5E23FA64" w:rsidR="00A7291B" w:rsidRDefault="0025169D" w:rsidP="00A7291B">
      <w:pPr>
        <w:pStyle w:val="NormalBlock"/>
      </w:pPr>
      <w:r>
        <w:t>Du bist ein Sünder, und du wirst sterben. Das ist das Gesetz. Das ist seine Wirkung. Nun, in diesem Abschnitt sagt Paulus, dass dieser doppelte Schlag von Sünde und Gesetz keine Macht mehr hat. Und die Frage ist, warum?</w:t>
      </w:r>
    </w:p>
    <w:bookmarkEnd w:id="0"/>
    <w:p w14:paraId="5C097F03" w14:textId="5E23FA64" w:rsidR="00A7291B" w:rsidRDefault="0025169D" w:rsidP="00A7291B">
      <w:pPr>
        <w:pStyle w:val="NormalBlock"/>
      </w:pPr>
      <w:r>
        <w:t>Nun, in Vers 57 gibt er die Antwort. Er sagt, wir haben den Sieg über diese Macht durch Jesus Christus. Nun ist die nächste Frage, wie? Wie haben wir Macht über Sünde und Tod durch Jesus Christus? Das Evangelium erklärt das kurz.</w:t>
      </w:r>
    </w:p>
    <w:bookmarkEnd w:id="0"/>
    <w:p w14:paraId="5C097F03" w14:textId="5E23FA64" w:rsidR="00A7291B" w:rsidRDefault="0025169D" w:rsidP="00A7291B">
      <w:pPr>
        <w:pStyle w:val="NormalBlock"/>
      </w:pPr>
      <w:r>
        <w:t>Es heißt, dass Jesus auf die Erde kommt und ein vollkommenes Leben gemäß dem Gesetz führt. Er sündigt niemals. Er macht niemals Fehler. Er macht alles richtig. Und dann bietet er dieses vollkommene Leben Gott im Tod an, um für unsere Sünden und Fehler zu bezahlen, die wir gemacht haben.</w:t>
      </w:r>
    </w:p>
    <w:bookmarkEnd w:id="0"/>
    <w:p w14:paraId="5C097F03" w14:textId="5E23FA64" w:rsidR="00A7291B" w:rsidRDefault="0025169D" w:rsidP="00A7291B">
      <w:pPr>
        <w:pStyle w:val="NormalBlock"/>
      </w:pPr>
      <w:r>
        <w:t>Und Daniel Jesus selbst keine Sünde hat, kann der Tod ihn nicht festhalten. Siehst du, das ist das Gesetz. Wenn du Sünde hast, bist du abgeschnitten, aber wenn du keine Sünde hast, bleibst du. Du kannst nicht sterben. Und Hohelied bietet Jesus sein Leben an, um für unser Leben zu bezahlen, aber er kann nicht sterben.</w:t>
      </w:r>
    </w:p>
    <w:bookmarkEnd w:id="0"/>
    <w:p w14:paraId="5C097F03" w14:textId="5E23FA64" w:rsidR="00A7291B" w:rsidRDefault="0025169D" w:rsidP="00A7291B">
      <w:pPr>
        <w:pStyle w:val="NormalBlock"/>
      </w:pPr>
      <w:r>
        <w:t>Das Grab kann ihn nicht halten, weil er vollkommen ist. Und jetzt hat er das Recht und die Macht, jedem Vergebung der Sünden und Auferstehung von den Toten anzubieten, indem man an ihn glaubt. Sie sehen, der alte Weg, den Tod zu besiegen, war, ein vollkommenes Leben zu führen. Deshalb hat niemand Jeremia den Krieg gewonnen. Der neue Weg, den Tod zu besiegen, war, an Jesus Christus zu glauben für die Vergebung der Sünden, und wenn man auf diese Weise sündenlos ist, unterliegt man nicht mehr dem Tod.</w:t>
      </w:r>
    </w:p>
    <w:bookmarkEnd w:id="0"/>
    <w:p w14:paraId="5C097F03" w14:textId="5E23FA64" w:rsidR="00A7291B" w:rsidRDefault="0025169D" w:rsidP="00A7291B">
      <w:pPr>
        <w:pStyle w:val="NormalBlock"/>
      </w:pPr>
      <w:r>
        <w:t>Brüder und Schwestern, Ester ist wie ein Gesetz der Schwerkraft. Wenn du keine Sünde in deinem Leben hast, stirbst du nicht. Und Ester spielt keine Rolle, wie du keine Sünde in deinem Leben hast. Du kannst entweder vollkommen sein und niemals einen Fehler machen oder von Jesus vergeben werden. Es spielt keine Rolle.</w:t>
      </w:r>
    </w:p>
    <w:bookmarkEnd w:id="0"/>
    <w:p w14:paraId="5C097F03" w14:textId="5E23FA64" w:rsidR="00A7291B" w:rsidRDefault="0025169D" w:rsidP="00A7291B">
      <w:pPr>
        <w:pStyle w:val="NormalBlock"/>
      </w:pPr>
      <w:r>
        <w:t>Die Ergebnisse sind dieselben. Du bist vollkommen. Du bist vollkommen. Und wenn du vollkommen bist, stirbst du nicht. Du hast über die Sünde und das Gesetz gesiegt.</w:t>
      </w:r>
    </w:p>
    <w:bookmarkEnd w:id="0"/>
    <w:p w14:paraId="5C097F03" w14:textId="5E23FA64" w:rsidR="00A7291B" w:rsidRDefault="0025169D" w:rsidP="00A7291B">
      <w:pPr>
        <w:pStyle w:val="NormalBlock"/>
      </w:pPr>
      <w:r>
        <w:t>Du hast den Tod überwunden. Jeden Sonntag, wenn wir das Abendmahl feiern, erinnern wir uns nicht nur an Jesu Tod und Auferstehung, sondern wir feiern auch unseren eigenen Tod und unsere Auferstehung. Wir gedenken unseres Todes mit Jesus und unserer Auferstehung mit Jesus in den Wassern der Taufe, Römer Kapitel 6 Vers 34. Und Hohelied feiern wir heute, wie jeden Sonntag, einen Sieg über einen Kampf, der für uns alle noch in der Zukunft liegt, und das ist der Tod. Aber wir wissen im Voraus, dass wir in diesem Kampf siegreich sein werden, Hohelied wie Christus siegreich war, und wir feiern diese Tatsache heute, indem wir das Brot und den Wein nehmen.</w:t>
      </w:r>
    </w:p>
    <w:bookmarkEnd w:id="0"/>
    <w:p w14:paraId="5C097F03" w14:textId="5E23FA64" w:rsidR="00A7291B" w:rsidRDefault="0025169D" w:rsidP="00A7291B">
      <w:pPr>
        <w:pStyle w:val="NormalBlock"/>
      </w:pPr>
      <w:r>
        <w:t>Nun, bevor ich den gegebenen und zugesagten Betrag bekannt gebe, möchte ich allen heute Morgen die Gelegenheit bieten, etwas anderes zu feiern. Jesus sagt, dass Ester Freude und Feier im Himmel gibt, wenn ein Sünder Buße tut, Lukas Kapitel 15 Vers 7. Ich würde sagen, dass Ester dieselbe Feier in der Gemeinde gibt, wenn jemand vortritt, um seinen oder ihren Sieg über den Tod in der Taufe zu beanspruchen. Wenn du in die Wasser der Taufe hinabsteigst, kannst auch du sagen, wenn du wieder auftauchst: "O Tod, wo ist dein Stachel?" Denn du hast den Sieg über den Tod errungen, indem du mit Christus in den Wassern der Taufe begraben und auferweckt wurdest.</w:t>
      </w:r>
    </w:p>
    <w:bookmarkEnd w:id="0"/>
    <w:p w14:paraId="5C097F03" w14:textId="5E23FA64" w:rsidR="00A7291B" w:rsidRDefault="0025169D" w:rsidP="00A7291B">
      <w:pPr>
        <w:pStyle w:val="NormalBlock"/>
      </w:pPr>
      <w:r>
        <w:t>Wenn Sie getauft werden müssen, wenn Sie wiederhergestellt werden müssen, wenn Sie die Gebete der Gemeinde benötigen oder wenn Sie sich mit dieser Gemeinde in Choctaw identifizieren möchten, ermutigen wir Sie, jetzt nach vorne zu kommen, damit wir Ihr Vorwärtskommen feiern können, während wir stehen und unser Einladungslied singen.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