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Hit Parade</w:t>
      </w:r>
    </w:p>
    <w:p w14:paraId="30A144DD" w14:textId="3D11DC34" w:rsidR="00D83136" w:rsidRPr="00D83136" w:rsidRDefault="00D83136" w:rsidP="006C2818">
      <w:pPr>
        <w:pStyle w:val="NewSubtitle"/>
      </w:pPr>
      <w:r w:rsidRPr="00D83136">
        <w:t>Le Dieci Persone Più Famosi Degli Ultimi 2.000 Anni</w:t>
      </w:r>
    </w:p>
    <w:p w14:paraId="27FB83DB" w14:textId="77777777" w:rsidR="00227BF5" w:rsidRDefault="00227BF5" w:rsidP="00227BF5">
      <w:pPr>
        <w:pStyle w:val="Heading3"/>
      </w:pPr>
      <w:r>
        <w:t>10. Taylor Swift – La regina della connessione</w:t>
      </w:r>
    </w:p>
    <w:bookmarkEnd w:id="0"/>
    <w:bookmarkEnd w:id="0"/>
    <w:p w14:paraId="5C097F03" w14:textId="5E23FA64" w:rsidR="00A7291B" w:rsidRDefault="0025169D" w:rsidP="00A7291B">
      <w:pPr>
        <w:pStyle w:val="NormalBlock"/>
      </w:pPr>
      <w:r>
        <w:t>In un'epoca di fama fugace, Taylor Swift ha raggiunto qualcosa di raro: un'influenza duratura attraverso le generazioni. La sua musica trascende i generi, il suo modo di raccontare storie risuona a livello globale e il suo acume negli affari ha ridefinito l'indipendenza degli artisti. Swift rappresenta l'apice della celebrità moderna, dove arte, personalità e portata digitale convergono. Non è semplicemente famosa; è ovunque.</w:t>
      </w:r>
    </w:p>
    <w:p w14:paraId="27FB83DB" w14:textId="77777777" w:rsidR="00227BF5" w:rsidRDefault="00227BF5" w:rsidP="00227BF5">
      <w:pPr>
        <w:pStyle w:val="Heading3"/>
      </w:pPr>
      <w:r>
        <w:t>9. Muhammad Ali – La voce che non poteva essere messa a tacere</w:t>
      </w:r>
    </w:p>
    <w:bookmarkEnd w:id="0"/>
    <w:bookmarkEnd w:id="0"/>
    <w:p w14:paraId="5C097F03" w14:textId="5E23FA64" w:rsidR="00A7291B" w:rsidRDefault="0025169D" w:rsidP="00A7291B">
      <w:pPr>
        <w:pStyle w:val="NormalBlock"/>
      </w:pPr>
      <w:r>
        <w:t>"Il più grande" non riguardava solo la boxe. Muhammad Ali divenne un'icona globale di coraggio, convinzione e carisma. Difese le proprie convinzioni durante un'epoca divisiva, sacrificò la sua carriera per la propria coscienza e ridefinì cosa significasse essere sia un atleta sia un attivista. La sua fama riguarda tanto i suoi principi quanto i suoi pugni.</w:t>
      </w:r>
    </w:p>
    <w:p w14:paraId="27FB83DB" w14:textId="77777777" w:rsidR="00227BF5" w:rsidRDefault="00227BF5" w:rsidP="00227BF5">
      <w:pPr>
        <w:pStyle w:val="Heading3"/>
      </w:pPr>
      <w:r>
        <w:t>8. Elvis Presley – Il suono che cambiò tutto</w:t>
      </w:r>
    </w:p>
    <w:bookmarkEnd w:id="0"/>
    <w:bookmarkEnd w:id="0"/>
    <w:p w14:paraId="5C097F03" w14:textId="5E23FA64" w:rsidR="00A7291B" w:rsidRDefault="0025169D" w:rsidP="00A7291B">
      <w:pPr>
        <w:pStyle w:val="NormalBlock"/>
      </w:pPr>
      <w:r>
        <w:t>Il "Re del Rock 'n' Roll" trasformò il gospel, il blues e la musica country in una rivoluzione culturale. La musica di Elvis elettrizzò i giovani del dopoguerra, sfidò le norme sociali e colmò le divisioni razziali attraverso il ritmo e lo stile. La sua fama perdura in ogni artista moderno che mescola anima e spavalderia.</w:t>
      </w:r>
    </w:p>
    <w:p w14:paraId="27FB83DB" w14:textId="77777777" w:rsidR="00227BF5" w:rsidRDefault="00227BF5" w:rsidP="00227BF5">
      <w:pPr>
        <w:pStyle w:val="Heading3"/>
      </w:pPr>
      <w:r>
        <w:t>7. Oprah Winfrey – L’empatica del mondo moderno</w:t>
      </w:r>
    </w:p>
    <w:bookmarkEnd w:id="0"/>
    <w:bookmarkEnd w:id="0"/>
    <w:p w14:paraId="5C097F03" w14:textId="5E23FA64" w:rsidR="00A7291B" w:rsidRDefault="0025169D" w:rsidP="00A7291B">
      <w:pPr>
        <w:pStyle w:val="NormalBlock"/>
      </w:pPr>
      <w:r>
        <w:t>Oprah ha costruito un impero sull'empatia. Emersa dalla povertà fino a diventare una magnate miliardaria dei media, ha trasformato la conversazione in trasformazione. La sua fama si fonda sulla sua straordinaria capacità di creare connessioni, facendo sentire milioni di persone viste, ascoltate e valorizzate in un mondo frammentato.</w:t>
      </w:r>
    </w:p>
    <w:p w14:paraId="27FB83DB" w14:textId="77777777" w:rsidR="00227BF5" w:rsidRDefault="00227BF5" w:rsidP="00227BF5">
      <w:pPr>
        <w:pStyle w:val="Heading3"/>
      </w:pPr>
      <w:r>
        <w:t>6. Albert Einstein – Il volto del genio</w:t>
      </w:r>
    </w:p>
    <w:bookmarkEnd w:id="0"/>
    <w:bookmarkEnd w:id="0"/>
    <w:p w14:paraId="5C097F03" w14:textId="5E23FA64" w:rsidR="00A7291B" w:rsidRDefault="0025169D" w:rsidP="00A7291B">
      <w:pPr>
        <w:pStyle w:val="NormalBlock"/>
      </w:pPr>
      <w:r>
        <w:t>Poche persone sono diventate il simbolo stesso dell'intelligenza. Il nome di Einstein è sinonimo di genialità, eppure la sua fama va oltre la scienza. La sua umiltà, il suo umorismo e il suo umanesimo lo hanno reso un eroe culturale: la prova che una mente, usata nel modo giusto, può cambiare il modo in cui comprendiamo l'universo.</w:t>
      </w:r>
    </w:p>
    <w:p w14:paraId="27FB83DB" w14:textId="77777777" w:rsidR="00227BF5" w:rsidRDefault="00227BF5" w:rsidP="00227BF5">
      <w:pPr>
        <w:pStyle w:val="Heading3"/>
      </w:pPr>
      <w:r>
        <w:t>5. William Shakespeare – L’autore dell’umanità</w:t>
      </w:r>
    </w:p>
    <w:bookmarkEnd w:id="0"/>
    <w:bookmarkEnd w:id="0"/>
    <w:p w14:paraId="5C097F03" w14:textId="5E23FA64" w:rsidR="00A7291B" w:rsidRDefault="0025169D" w:rsidP="00A7291B">
      <w:pPr>
        <w:pStyle w:val="NormalBlock"/>
      </w:pPr>
      <w:r>
        <w:t>Quattro secoli dopo, lo citiamo ancora senza saperlo. Le opere teatrali e le poesie di Shakespeare hanno colto l'intera gamma delle emozioni e dei pensieri umani: amore, ambizione, tradimento, redenzione. Le sue parole hanno plasmato non solo la letteratura inglese, ma anche il modo in cui esprimiamo che cosa significhi essere vivi.</w:t>
      </w:r>
    </w:p>
    <w:p w14:paraId="27FB83DB" w14:textId="77777777" w:rsidR="00227BF5" w:rsidRDefault="00227BF5" w:rsidP="00227BF5">
      <w:pPr>
        <w:pStyle w:val="Heading3"/>
      </w:pPr>
      <w:r>
        <w:t>4. Maometto – Il profeta dell’Islam</w:t>
      </w:r>
    </w:p>
    <w:bookmarkEnd w:id="0"/>
    <w:bookmarkEnd w:id="0"/>
    <w:p w14:paraId="5C097F03" w14:textId="5E23FA64" w:rsidR="00A7291B" w:rsidRDefault="0025169D" w:rsidP="00A7291B">
      <w:pPr>
        <w:pStyle w:val="NormalBlock"/>
      </w:pPr>
      <w:r>
        <w:t>In quanto fondatore di una delle principali religioni del mondo, l'influenza di Maometto ha plasmato la fede, la legge e la cultura di miliardi di persone. Il suo messaggio di monoteismo e di sottomissione alla volontà di Dio ha trasformato il Medio Oriente e oltre. La sua fama è spirituale, storica e duratura.</w:t>
      </w:r>
    </w:p>
    <w:p w14:paraId="27FB83DB" w14:textId="77777777" w:rsidR="00227BF5" w:rsidRDefault="00227BF5" w:rsidP="00227BF5">
      <w:pPr>
        <w:pStyle w:val="Heading3"/>
      </w:pPr>
      <w:r>
        <w:t>3. Leonardo da Vinci – L’originale uomo del Rinascimento</w:t>
      </w:r>
    </w:p>
    <w:bookmarkEnd w:id="0"/>
    <w:bookmarkEnd w:id="0"/>
    <w:p w14:paraId="5C097F03" w14:textId="5E23FA64" w:rsidR="00A7291B" w:rsidRDefault="0025169D" w:rsidP="00A7291B">
      <w:pPr>
        <w:pStyle w:val="NormalBlock"/>
      </w:pPr>
      <w:r>
        <w:t>Artista, inventore, anatomista e visionario–da Vinci incarnava una curiosità senza limiti. La Gioconda e L'Ultima Cena rimangono tra le immagini più riconosciute della storia. La sua fama è un tributo alla creatività stessa, dove la scienza e l'arte condividono un'unica anima.</w:t>
      </w:r>
    </w:p>
    <w:p w14:paraId="27FB83DB" w14:textId="77777777" w:rsidR="00227BF5" w:rsidRDefault="00227BF5" w:rsidP="00227BF5">
      <w:pPr>
        <w:pStyle w:val="Heading3"/>
      </w:pPr>
      <w:r>
        <w:t>2. Isaac Newton – Il legislatore del mondo fisico</w:t>
      </w:r>
    </w:p>
    <w:bookmarkEnd w:id="0"/>
    <w:bookmarkEnd w:id="0"/>
    <w:p w14:paraId="5C097F03" w14:textId="5E23FA64" w:rsidR="00A7291B" w:rsidRDefault="0025169D" w:rsidP="00A7291B">
      <w:pPr>
        <w:pStyle w:val="NormalBlock"/>
      </w:pPr>
      <w:r>
        <w:t>Prima di Einstein, ci fu Newton–l'uomo che decifrò le leggi del moto e della gravità, rivelando un universo che poteva essere misurato, compreso ed esplorato. Le sue scoperte gettarono le basi per la scienza moderna. Nel regno dell'intelletto umano, fu l'architetto dell'ordine.</w:t>
      </w:r>
    </w:p>
    <w:p w14:paraId="27FB83DB" w14:textId="77777777" w:rsidR="00227BF5" w:rsidRDefault="00227BF5" w:rsidP="00227BF5">
      <w:pPr>
        <w:pStyle w:val="Heading3"/>
      </w:pPr>
      <w:r>
        <w:t>1. Gesù Cristo – Il Nome al di sopra di ogni nome</w:t>
      </w:r>
    </w:p>
    <w:bookmarkEnd w:id="0"/>
    <w:bookmarkEnd w:id="0"/>
    <w:p w14:paraId="5C097F03" w14:textId="5E23FA64" w:rsidR="00A7291B" w:rsidRDefault="0025169D" w:rsidP="00A7291B">
      <w:pPr>
        <w:pStyle w:val="NormalBlock"/>
      </w:pPr>
      <w:r>
        <w:t>La fama di nessuno è paragonabile. Gesù di Nazaret non scrisse mai un libro, non comandò un esercito e non ricoprì mai una carica politica, eppure la Sua influenza è sopravvissuta agli imperi, ha superato lo splendore dei re ed è durata più a lungo di ogni altro nome in questo elenco. Egli trasformò la storia non mediante il potere, ma mediante l'amore. I Suoi insegnamenti elevarono gli umili, guarirono i cuori spezzati e offrirono la vita eterna a tutti coloro che credono. Il Suo messaggio—«Amate i vostri nemici», «Fate agli altri ciò che vorreste fosse fatto a voi», «Io sono la via, la verità e la vita»—risuona ancora attraverso ogni cultura, ogni lingua, ogni epoca. Duemila anni dopo, il Suo nome ispira adorazione, arte, carità e trasformazione in miliardi di persone. I calendari si regolano sulla Sua nascita. Gli imperi sono sorti e caduti nel tentativo di sopprimerLo, eppure il Suo regno continua a crescere. Mentre altri raggiunsero la fama mediante le loro opere, Gesù la raggiunse mediante la Sua morte—e risurrezione.</w:t>
      </w:r>
    </w:p>
    <w:p w14:paraId="27FB83DB" w14:textId="77777777" w:rsidR="00227BF5" w:rsidRDefault="00227BF5" w:rsidP="00227BF5">
      <w:pPr>
        <w:pStyle w:val="Heading3"/>
      </w:pPr>
      <w:r>
        <w:t>La misura finale</w:t>
      </w:r>
    </w:p>
    <w:bookmarkEnd w:id="0"/>
    <w:bookmarkEnd w:id="0"/>
    <w:p w14:paraId="5C097F03" w14:textId="5E23FA64" w:rsidR="00A7291B" w:rsidRDefault="0025169D" w:rsidP="00A7291B">
      <w:pPr>
        <w:pStyle w:val="NormalBlock"/>
      </w:pPr>
      <w:r>
        <w:t>La fama svanisce. Gli imperi crollano. Le canzoni passano di moda. Ma la storia di Gesù Cristo non ha mai perso il suo potere né il suo pubblico. Ogni altro nome di questo elenco è conosciuto per ciò che ha fatto; Gesù è adorato per chi Egli è. La Sua fama supera quella di ogni stella, dura più di ogni tendenza e oltrepassa ogni misura dell'influenza. Perché, a differenza degli altri, Egli non è semplicemente ricordato. Egli è risorto.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