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Honore ton père</w:t>
      </w:r>
    </w:p>
    <w:bookmarkEnd w:id="0"/>
    <w:p w14:paraId="5C097F03" w14:textId="5E23FA64" w:rsidR="00A7291B" w:rsidRDefault="0025169D" w:rsidP="00A7291B">
      <w:pPr>
        <w:pStyle w:val="NormalBlock"/>
      </w:pPr>
      <w:r>
        <w:t>Honore ton père et ta mère. Ce jour-là, le sermon portait particulièrement sur la manière d'honorer vos mères. Beaucoup d'entre vous étaient présents ce jour-là et se souviennent de la manière dont nous avons examiné diverses choses qui nous conduiraient à honorer nos mères. Aujourd'hui, pour des raisons évidentes, j'aimerais prêcher la deuxième partie de cette leçon et vous expliquer comment chacun doit honorer son père ou sa mère. Et la dernière fois, j'ai mentionné que la manière générale d'honorer ses parents consiste à vivre de telle sorte que sa vie, son travail et sa conduite reflètent l'honneur dû à ses parents.</w:t>
      </w:r>
    </w:p>
    <w:bookmarkEnd w:id="0"/>
    <w:p w14:paraId="5C097F03" w14:textId="5E23FA64" w:rsidR="00A7291B" w:rsidRDefault="0025169D" w:rsidP="00A7291B">
      <w:pPr>
        <w:pStyle w:val="NormalBlock"/>
      </w:pPr>
      <w:r>
        <w:t>C'est ainsi qu'on honore ses parents. Votre vie et la manière dont vous la vivez reflètent l'honneur que vous rendez à vos parents. En d'autres termes, les gens voient votre vie et louent et honorent automatiquement vos parents pour les bonnes choses qu'ils voient en vous. C'est ainsi qu'on honore ses parents. Indépendamment de la vie de vos parents, de ce qu'ils ont fait ou de ce qu'ils n'ont pas fait, qu'ils méritent ou non d'être honorés, j'ai dit que ce n'était pas la question.</w:t>
      </w:r>
    </w:p>
    <w:bookmarkEnd w:id="0"/>
    <w:p w14:paraId="5C097F03" w14:textId="5E23FA64" w:rsidR="00A7291B" w:rsidRDefault="0025169D" w:rsidP="00A7291B">
      <w:pPr>
        <w:pStyle w:val="NormalBlock"/>
      </w:pPr>
      <w:r>
        <w:t>Dieu est heureux lorsque nous vivons de manière à ce que notre vie honore nos parents. Car lorsque notre vie honore nos parents, elle honore automatiquement Dieu également. Eh bien, dans ce contexte général, certaines choses précises semblent concerner davantage l'un des parents que l'autre. Et donc aujourd'hui, à l'occasion de la fête des Pères — la fête des Pères n'est pas nécessairement une fête religieuse, mais elle est célébrée dans notre pays — j'aimerais examiner quelques façons dont nous pouvons honorer nos pères.</w:t>
      </w:r>
    </w:p>
    <w:bookmarkEnd w:id="0"/>
    <w:p w14:paraId="5C097F03" w14:textId="5E23FA64" w:rsidR="00A7291B" w:rsidRDefault="0025169D" w:rsidP="00A7291B">
      <w:pPr>
        <w:pStyle w:val="NormalBlock"/>
      </w:pPr>
      <w:r>
        <w:t>Nous avons eu la fête des Mères et maintenant nous allons célébrer la fête des Pères. La plupart d'entre vous qui avez le privilège d'être avec vos pères aujourd'hui — et j'ai remarqué que certains sont venus avec leurs pères qui leur rendent visite — veulent, je pense, faire sentir à leurs pères qu'ils sont spéciaux. C'est ce que signifie honorer. Honorer quelqu'un, c'est essentiellement lui attribuer du mérite ou lui accorder une récompense pour ses services, ou le traiter d'une manière particulière.</w:t>
      </w:r>
    </w:p>
    <w:bookmarkEnd w:id="0"/>
    <w:p w14:paraId="5C097F03" w14:textId="5E23FA64" w:rsidR="00A7291B" w:rsidRDefault="0025169D" w:rsidP="00A7291B">
      <w:pPr>
        <w:pStyle w:val="NormalBlock"/>
      </w:pPr>
      <w:r>
        <w:t>Une personne qui occupe une position particulière ou qui a rendu un service particulier, nous voulons honorer ces personnes. Habituellement, à l'occasion de la fête des Pères, cela implique, vous savez, la joie d'être avec son père et peut-être un cadeau ou une carte, ou quelque chose de ce genre. Et je crois que ce sont d'excellentes façons d'honorer les pères, et je ne cherche pas à les décourager. Mais j'aimerais toutefois ajouter certaines des choses que la Bible dit qui honoreront les pères. Car la Bible ne parle pas de la fête des Pères ni du fait d'offrir des cadeaux, mais elle parle bien des pères.</w:t>
      </w:r>
    </w:p>
    <w:bookmarkEnd w:id="0"/>
    <w:p w14:paraId="5C097F03" w14:textId="5E23FA64" w:rsidR="00A7291B" w:rsidRDefault="0025169D" w:rsidP="00A7291B">
      <w:pPr>
        <w:pStyle w:val="NormalBlock"/>
      </w:pPr>
      <w:r>
        <w:t>Et il parle bien des façons dont les enfants peuvent honorer leurs pères. Je vous encourage donc à ajouter à votre présence, à vos cartes et à vos vœux ce matin les dons spirituels suivants, qui béniront votre père toute sa vie et toute l'année. Tout d'abord, donnez à votre père le don de l'obéissance. Donnez à votre père le don de l'obéissance. Proverbes, chapitre 6, versets 20 et 22, dit : « Mon fils, observe les commandements de ton père, lie-les continuellement sur ton cœur. »</w:t>
      </w:r>
    </w:p>
    <w:bookmarkEnd w:id="0"/>
    <w:p w14:paraId="5C097F03" w14:textId="5E23FA64" w:rsidR="00A7291B" w:rsidRDefault="0025169D" w:rsidP="00A7291B">
      <w:pPr>
        <w:pStyle w:val="NormalBlock"/>
      </w:pPr>
      <w:r>
        <w:t>Quand tu marcheras, elles te guideront. Tu sais, ma prière, je suis père. Ma prière en tant que père a toujours été : Seigneur, s'il te plaît, donne-moi un enfant qui n'ait pas à tout apprendre à la dure comme moi. Ne serait-il pas merveilleux que les enfants obéissent simplement aux instructions et aux conseils de leurs pères ? Ne serait-ce pas formidable ?</w:t>
      </w:r>
    </w:p>
    <w:bookmarkEnd w:id="0"/>
    <w:p w14:paraId="5C097F03" w14:textId="5E23FA64" w:rsidR="00A7291B" w:rsidRDefault="0025169D" w:rsidP="00A7291B">
      <w:pPr>
        <w:pStyle w:val="NormalBlock"/>
      </w:pPr>
      <w:r>
        <w:t>Oh, je suis certain qu'il y a des pères qui ne sont peut-être pas aptes à être parents. Vous savez, il y a des pères qui sont ainsi. Mais je crois que la majorité des pères ne veulent que ce qu'il y a de meilleur, ne veulent que ce qui est bon pour leurs enfants. Ne serait-il pas merveilleux que les enfants croient simplement leurs pères lorsque ceux-ci les avertissent des divers dangers qui les entourent ? Lorsqu'ils leur disent comment ils devraient gérer certaines choses ?</w:t>
      </w:r>
    </w:p>
    <w:bookmarkEnd w:id="0"/>
    <w:p w14:paraId="5C097F03" w14:textId="5E23FA64" w:rsidR="00A7291B" w:rsidRDefault="0025169D" w:rsidP="00A7291B">
      <w:pPr>
        <w:pStyle w:val="NormalBlock"/>
      </w:pPr>
      <w:r>
        <w:t>Pourquoi les enfants doivent-ils essayer ce qu'on leur a interdit d'obtenir ? Pourquoi doivent-ils aller là où on les a avertis de ne pas aller ? Pourquoi doivent-ils faire ce que leurs pères ont déjà essayé et pour quoi ils ont souffert, et dont ils essaient de protéger leurs enfants ? Pourquoi font-ils cela ? Vous savez, le cadeau numéro un pour papa — et pour vous-même, d'ailleurs — serait de lui faire savoir que vous vous engagez à lui obéir.</w:t>
      </w:r>
    </w:p>
    <w:bookmarkEnd w:id="0"/>
    <w:p w14:paraId="5C097F03" w14:textId="5E23FA64" w:rsidR="00A7291B" w:rsidRDefault="0025169D" w:rsidP="00A7291B">
      <w:pPr>
        <w:pStyle w:val="NormalBlock"/>
      </w:pPr>
      <w:r>
        <w:t>Cela ne signifie pas que vous garantissez à votre père que vous serez parfait. Votre père n'est pas parfait, il ne peut donc pas s'attendre à ce que vous le soyez aussi. Mais cela signifie que vous allez consacrer autant d'efforts à lui obéir et à suivre ses instructions que vous en avez consacrés par le passé à vous opposer à lui et à désobéir à ses instructions. Voyez ce premier cadeau que vous pouvez offrir à vos pères. Cela s'adresse principalement aux jeunes, à ces enfants qui sont peut-être encore sous l'autorité de leur père.</w:t>
      </w:r>
    </w:p>
    <w:bookmarkEnd w:id="0"/>
    <w:p w14:paraId="5C097F03" w14:textId="5E23FA64" w:rsidR="00A7291B" w:rsidRDefault="0025169D" w:rsidP="00A7291B">
      <w:pPr>
        <w:pStyle w:val="NormalBlock"/>
      </w:pPr>
      <w:r>
        <w:t>En d'autres termes, ils vivent encore avec leurs pères. Donner à votre père l'engagement que vous vous efforcerez de lui obéir de tout votre cœur, c'est le meilleur cadeau qu'un enfant puisse offrir à son père. Le cadeau suivant que je veux mentionner est un cadeau que les enfants adultes peuvent offrir, car beaucoup d'entre vous ici sont adultes et vivent loin de leurs pères. Mais il y a également un cadeau que vous pouvez offrir à vos pères.</w:t>
      </w:r>
    </w:p>
    <w:bookmarkEnd w:id="0"/>
    <w:p w14:paraId="5C097F03" w14:textId="5E23FA64" w:rsidR="00A7291B" w:rsidRDefault="0025169D" w:rsidP="00A7291B">
      <w:pPr>
        <w:pStyle w:val="NormalBlock"/>
      </w:pPr>
      <w:r>
        <w:t>Et c'est là le don de la fidélité. En d'autres termes, soyez fidèles à vos propres conjoints. Dans le chapitre 7 des Proverbes, aux versets 1 à 5, un père dit : Mon fils, garde mes paroles, et serre mes commandements dans ton cœur. Garde mes commandements, et tu vivras, et mon enseignement comme la prunelle de tes yeux. Lie-les sur tes doigts, écris-les sur la table de ton cœur.</w:t>
      </w:r>
    </w:p>
    <w:bookmarkEnd w:id="0"/>
    <w:p w14:paraId="5C097F03" w14:textId="5E23FA64" w:rsidR="00A7291B" w:rsidRDefault="0025169D" w:rsidP="00A7291B">
      <w:pPr>
        <w:pStyle w:val="NormalBlock"/>
      </w:pPr>
      <w:r>
        <w:t>Dis à la sagesse : « Tu es ma sœur », et appelle l'intelligence ton amie intime, afin qu'elles te gardent de la femme adultère, de l'étrangère qui flatte par ses paroles. Bien sûr, en tant que pères chrétiens, nous voulons que nos enfants épousent d'autres chrétiens et fondent eux-mêmes des foyers chrétiens. C'est un désir qui tient à cœur à tous les parents chrétiens. Vous savez, les statistiques montrent que les chrétiens qui épousent d'autres chrétiens dévoués ont les meilleures chances d'avoir un mariage réussi et heureux. Paul, l'apôtre, nous avertit, nous les chrétiens, de ne pas nous mettre sous un joug étranger.</w:t>
      </w:r>
    </w:p>
    <w:bookmarkEnd w:id="0"/>
    <w:p w14:paraId="5C097F03" w14:textId="5E23FA64" w:rsidR="00A7291B" w:rsidRDefault="0025169D" w:rsidP="00A7291B">
      <w:pPr>
        <w:pStyle w:val="NormalBlock"/>
      </w:pPr>
      <w:r>
        <w:t>En d'autres termes, il ne faut pas être lié à des incroyants afin d'éviter les conflits et une éventuelle rupture en raison de la différence de foi et de dévotion religieuses. Et il en parle en 1 Corinthiens 7 et en 2 Corinthiens 6. Mais quel que soit le conjoint que nos enfants épousent, l'enfant qui est infidèle à son conjoint est un sujet de chagrin pour son père ou sa mère, pour son père et sa mère. Et un déshonneur, surtout pour son père. Tant d'enfants sont irresponsables aujourd'hui.</w:t>
      </w:r>
    </w:p>
    <w:bookmarkEnd w:id="0"/>
    <w:p w14:paraId="5C097F03" w14:textId="5E23FA64" w:rsidR="00A7291B" w:rsidRDefault="0025169D" w:rsidP="00A7291B">
      <w:pPr>
        <w:pStyle w:val="NormalBlock"/>
      </w:pPr>
      <w:r>
        <w:t>De nombreux enfants aujourd'hui pensent qu'ils peuvent simplement faire porter le fardeau de leur propre famille à leurs parents, à leurs pères, et chercher à jouir de leur propre liberté aux dépens de leurs parents. C'est injuste. C'est cruel et malsain pour les pères qui ont déjà consacré toute une vie à élever leur propre famille. Tout le monde sait que l'adultère est un péché. Exode 20.14, mais le divorce sans raison valable est également un péché très grave.</w:t>
      </w:r>
    </w:p>
    <w:bookmarkEnd w:id="0"/>
    <w:p w14:paraId="5C097F03" w14:textId="5E23FA64" w:rsidR="00A7291B" w:rsidRDefault="0025169D" w:rsidP="00A7291B">
      <w:pPr>
        <w:pStyle w:val="NormalBlock"/>
      </w:pPr>
      <w:r>
        <w:t>Matthieu 19.9, et cela n'affecte pas seulement les époux et les enfants, mais cela blesse aussi le cœur des parents qui attendaient mieux de leurs enfants. Lorsqu'un père donne sa fille en mariage, j'ai vu cela. Pour tous les mariages que j'ai célébrés, je me tiens juste là, juste derrière le marié. Et je vois, vous savez, la musique commence, la marche nuptiale. Et bien sûr, tous les regards sont fixés sur la mariée.</w:t>
      </w:r>
    </w:p>
    <w:bookmarkEnd w:id="0"/>
    <w:p w14:paraId="5C097F03" w14:textId="5E23FA64" w:rsidR="00A7291B" w:rsidRDefault="0025169D" w:rsidP="00A7291B">
      <w:pPr>
        <w:pStyle w:val="NormalBlock"/>
      </w:pPr>
      <w:r>
        <w:t>Et comme il se doit, l'attention devrait être centrée sur la mariée. Elle est ravissante et elle est belle ce jour-là. Et toute la préparation, tout le bonheur qui contribue à faire de ce moment un moment particulier. Mais vous savez quoi ? Je regarde la mariée, mais je jette aussi un coup d'œil furtif au père. Et chaque père, je l'ai vu sous toutes les formes et toutes les tailles : des hommes grands, forts, robustes, des hommes durs.</w:t>
      </w:r>
    </w:p>
    <w:bookmarkEnd w:id="0"/>
    <w:p w14:paraId="5C097F03" w14:textId="5E23FA64" w:rsidR="00A7291B" w:rsidRDefault="0025169D" w:rsidP="00A7291B">
      <w:pPr>
        <w:pStyle w:val="NormalBlock"/>
      </w:pPr>
      <w:r>
        <w:t>J'aime la gelée qui avance dans cette allée, ici même. Je ne sais pas qui est le plus prêt à pleurer, le père ou la mariée. C'est quelque chose de très particulier, vraiment très particulier, de donner sa fille à un autre homme. C'est quelque chose de très particulier d'envoyer son fils commencer sa propre famille avec sa nouvelle épouse. Chaque fois qu'un père donne sa fille en mariage ou laisse son fils entrer dans le mariage, ce jeune homme ou cette jeune femme porte le nom de sa famille dans cette nouvelle relation.</w:t>
      </w:r>
    </w:p>
    <w:bookmarkEnd w:id="0"/>
    <w:p w14:paraId="5C097F03" w14:textId="5E23FA64" w:rsidR="00A7291B" w:rsidRDefault="0025169D" w:rsidP="00A7291B">
      <w:pPr>
        <w:pStyle w:val="NormalBlock"/>
      </w:pPr>
      <w:r>
        <w:t>Cette personne porte également en elle les valeurs et la réputation, ainsi que les espoirs et les rêves des pères et des mères. Si vous voulez honorer votre père, montrez au monde que vous êtes un adulte mûr et fidèle, capable d'assumer et de maintenir vos responsabilités, en particulier envers votre conjoint et votre famille. Et, par extension, que vous êtes un adulte mûr et responsable, capable de vous montrer fidèle et responsable dans votre travail, votre carrière, votre église, envers vos amis et votre communauté, même lorsque les temps sont difficiles. Les pères sont honorés par des fils et des filles qui se montrent fidèles et qui ne prennent pas la fuite au premier signe de difficulté ni au premier signe d'effort. Vous voulez offrir à votre père un cadeau spécial ?</w:t>
      </w:r>
    </w:p>
    <w:bookmarkEnd w:id="0"/>
    <w:p w14:paraId="5C097F03" w14:textId="5E23FA64" w:rsidR="00A7291B" w:rsidRDefault="0025169D" w:rsidP="00A7291B">
      <w:pPr>
        <w:pStyle w:val="NormalBlock"/>
      </w:pPr>
      <w:r>
        <w:t>Soyez fidèle à votre conjoint, soyez fidèle à votre carrière, soyez fidèle à vos études, soyez fidèle à votre communauté et à vos amis. Cela honorera votre père. Le dernier cadeau dont je veux vous parler ce matin peut être offert aux pères, non seulement par les enfants qui vivent à la maison ou par les adultes qui sont partis, mais il peut être offert par les uns comme par les autres, jeunes et vieux. Et c'est le cadeau de la joie. Le cadeau de la joie.</w:t>
      </w:r>
    </w:p>
    <w:bookmarkEnd w:id="0"/>
    <w:p w14:paraId="5C097F03" w14:textId="5E23FA64" w:rsidR="00A7291B" w:rsidRDefault="0025169D" w:rsidP="00A7291B">
      <w:pPr>
        <w:pStyle w:val="NormalBlock"/>
      </w:pPr>
      <w:r>
        <w:t>Salomon en parle dans le chapitre 10 des Proverbes. Il dit : « Un fils sage réjouit son père. » Un fils sage réjouit son père. Les bons enfants, à tout âge, veulent plaire à leur père. Ils veulent le rendre heureux.</w:t>
      </w:r>
    </w:p>
    <w:bookmarkEnd w:id="0"/>
    <w:p w14:paraId="5C097F03" w14:textId="5E23FA64" w:rsidR="00A7291B" w:rsidRDefault="0025169D" w:rsidP="00A7291B">
      <w:pPr>
        <w:pStyle w:val="NormalBlock"/>
      </w:pPr>
      <w:r>
        <w:t>Et vous savez, à cette période de l'année, les outils électriques, les chèques-cadeaux, toutes ces choses sont agréables. Elles sont enthousiasmantes. Je vais vous dire ceci : un enfant qui recherche la sagesse ne fait pas seulement éprouver de l'enthousiasme à son père, il le rend joyeux et léger de cœur. Or, la sagesse dont parle Salomon ici est mentionnée dans un autre proverbe. Proverbes 1, verset 7, où il dit : Le commencement de la sagesse, c'est la crainte de l'Éternel.</w:t>
      </w:r>
    </w:p>
    <w:bookmarkEnd w:id="0"/>
    <w:p w14:paraId="5C097F03" w14:textId="5E23FA64" w:rsidR="00A7291B" w:rsidRDefault="0025169D" w:rsidP="00A7291B">
      <w:pPr>
        <w:pStyle w:val="NormalBlock"/>
      </w:pPr>
      <w:r>
        <w:t>Lorsqu'un père terrestre voit que son enfant commence à chercher le Seigneur de lui-même. Vous savez quelle joie c'est pour un père d'entrer dans la chambre de son enfant et de voir celui-ci lire sa Bible ? Vous connaissez le genre de joie que vous éprouvez lorsque votre enfant, qu'il soit jeune ou peut-être plus âgé, vient voir son père et dit : « J'ai besoin de te demander quelque chose. Que dit la Bible à propos de telle ou telle chose ? » Vous connaissez le genre de joie que les pères éprouvent lorsqu'ils voient leurs enfants s'impliquer d'eux-mêmes dans le service du Seigneur et de l'Église.</w:t>
      </w:r>
    </w:p>
    <w:bookmarkEnd w:id="0"/>
    <w:p w14:paraId="5C097F03" w14:textId="5E23FA64" w:rsidR="00A7291B" w:rsidRDefault="0025169D" w:rsidP="00A7291B">
      <w:pPr>
        <w:pStyle w:val="NormalBlock"/>
      </w:pPr>
      <w:r>
        <w:t>Lorsqu'ils se portent volontaires, lorsqu'ils donnent, lorsqu'ils servent, et qu'ils ne sont pas poussés par leur mère ou par leur père. Quel jour heureux lorsque vous voyez votre enfant enseigner une classe, diriger une méditation, amener quelqu'un au Christ dans les eaux du baptême. Quel jour exceptionnellement joyeux lorsque vous voyez votre enfant servir votre Seigneur. Quel jour heureux lorsque vous voyez votre enfant commencer à s'efforcer de faire ce qui est juste parce qu'il veut faire ce qui est juste, et non parce que vous voulez qu'il fasse ce qui est juste. Lorsqu'il commence à rechercher ce qu'il convient de faire parce que cela devient important pour lui.</w:t>
      </w:r>
    </w:p>
    <w:bookmarkEnd w:id="0"/>
    <w:p w14:paraId="5C097F03" w14:textId="5E23FA64" w:rsidR="00A7291B" w:rsidRDefault="0025169D" w:rsidP="00A7291B">
      <w:pPr>
        <w:pStyle w:val="NormalBlock"/>
      </w:pPr>
      <w:r>
        <w:t>Non pas parce qu'ils veulent le faire, car s'ils ne le font pas, ils vont avoir des ennuis avec vous. Mais parce qu'ils commencent eux-mêmes à avoir faim et soif de justice. Oh, quel jour glorieux c'est pour un père. Oh, quelle joie cela cause aux pères. Parce que ce genre de sagesse dans le cœur d'un enfant est le reflet d'un travail bien fait.</w:t>
      </w:r>
    </w:p>
    <w:bookmarkEnd w:id="0"/>
    <w:p w14:paraId="5C097F03" w14:textId="5E23FA64" w:rsidR="00A7291B" w:rsidRDefault="0025169D" w:rsidP="00A7291B">
      <w:pPr>
        <w:pStyle w:val="NormalBlock"/>
      </w:pPr>
      <w:r>
        <w:t>Et cela devient l'assurance que cet enfant a maintenant une relation significative avec le Père céleste, distincte de sa relation avec vous. Rendez votre père heureux en lui montrant que vous désirez le retrouver un jour au ciel. Cela le rendra heureux. Eh bien, je suppose que je peux parler au nom de tous ceux qui, pour une raison ou une autre, n'ont pas leur père auprès d'eux aujourd'hui. Dans mon cas, c'est parce que mon père est décédé.</w:t>
      </w:r>
    </w:p>
    <w:bookmarkEnd w:id="0"/>
    <w:p w14:paraId="5C097F03" w14:textId="5E23FA64" w:rsidR="00A7291B" w:rsidRDefault="0025169D" w:rsidP="00A7291B">
      <w:pPr>
        <w:pStyle w:val="NormalBlock"/>
      </w:pPr>
      <w:r>
        <w:t>Il est mort quand j'avais 15 ans. Beaucoup d'entre vous ont également perdu leur père de cette manière. Certains d'entre vous n'ont pas leur père parce qu'il est malade ou qu'il est loin. Nous partageons aujourd'hui une expérience semblable, en ce jour de la fête des Pères. Et je pense pouvoir dire au nom de tous ceux d'entre nous qui n'ont pas leur père que nous vous envions, vous qui avez le vôtre.</w:t>
      </w:r>
    </w:p>
    <w:bookmarkEnd w:id="0"/>
    <w:p w14:paraId="5C097F03" w14:textId="5E23FA64" w:rsidR="00A7291B" w:rsidRDefault="0025169D" w:rsidP="00A7291B">
      <w:pPr>
        <w:pStyle w:val="NormalBlock"/>
      </w:pPr>
      <w:r>
        <w:t>Comme je donnerais pour avoir mon père assis dans ce banc ce matin. Comme je donnerais pour qu'il m'entende prêcher ne serait-ce qu'une seule fois. Un jour, vous ne les aurez plus. Je vous encourage donc à profiter du temps présent pour les aimer, les connaître et les honorer. Et si, pour quelque raison que ce soit, vous êtes séparés d'eux, faites tous vos efforts pour vous réconcilier avec eux avant de ne plus les avoir.</w:t>
      </w:r>
    </w:p>
    <w:bookmarkEnd w:id="0"/>
    <w:p w14:paraId="5C097F03" w14:textId="5E23FA64" w:rsidR="00A7291B" w:rsidRDefault="0025169D" w:rsidP="00A7291B">
      <w:pPr>
        <w:pStyle w:val="NormalBlock"/>
      </w:pPr>
      <w:r>
        <w:t>Quel meilleur jour pour commencer ce processus qu'aujourd'hui ? Et quel meilleur jour pour être réconcilié avec votre Père céleste, si vous avez été séparé de lui par l'incrédulité ou par la désobéissance ? Si vous avez besoin de venir à votre Père céleste, de confesser enfin le nom de Jésus et de vous repentir de vos péchés afin d'être baptisé, ou si vous avez besoin de revenir à votre Père céleste parce que vous avez été infidèle et désobéissant, quel jour merveilleux pour offrir à votre Père céleste le don de votre foi et de votre obéissance, tandis que nous nous levons et que nous chantons notre cantique d'encouragement ce matin. Encouragement ce matin. Encouragement.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