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Honra teu pai</w:t>
      </w:r>
    </w:p>
    <w:bookmarkEnd w:id="0"/>
    <w:p w14:paraId="5C097F03" w14:textId="5E23FA64" w:rsidR="00A7291B" w:rsidRDefault="0025169D" w:rsidP="00A7291B">
      <w:pPr>
        <w:pStyle w:val="NormalBlock"/>
      </w:pPr>
      <w:r>
        <w:t>Honra teu pai e tua mãe. Naquele dia específico, o sermão se concentrou em como Honrar tuas mães. Muitos de vocês estavam aqui naquele dia e se lembram de como passamos por uma variedade de coisas que nos levariam a Honrar nossas mães. Hoje, por razões óbvias, gostaria de pregar a segunda metade daquela lição e compartilhar com vocês como se deve Honrar seu pai. E, da última vez, mencionei que a maneira geral de honrar os pais em geral é viver de tal modo que tua vida, teu trabalho e tua conduta reflitam honra a teus pais.</w:t>
      </w:r>
    </w:p>
    <w:bookmarkEnd w:id="0"/>
    <w:p w14:paraId="5C097F03" w14:textId="5E23FA64" w:rsidR="00A7291B" w:rsidRDefault="0025169D" w:rsidP="00A7291B">
      <w:pPr>
        <w:pStyle w:val="NormalBlock"/>
      </w:pPr>
      <w:r>
        <w:t>É assim que se honra os pais. Sua vida e a maneira como você a vive refletem honra aos seus pais. Em outras palavras, as pessoas veem sua vida e automaticamente louvam e honram seus pais pelas coisas boas que veem em você. É assim que se honra os pais. Independentemente da vida de seus pais, do que fizeram ou do que não fizeram, de merecerem ou não ser honrados, eu disse que essa não era a questão.</w:t>
      </w:r>
    </w:p>
    <w:bookmarkEnd w:id="0"/>
    <w:p w14:paraId="5C097F03" w14:textId="5E23FA64" w:rsidR="00A7291B" w:rsidRDefault="0025169D" w:rsidP="00A7291B">
      <w:pPr>
        <w:pStyle w:val="NormalBlock"/>
      </w:pPr>
      <w:r>
        <w:t>Deus se agrada quando vivemos nossa vida de tal maneira que nossa vida honra nossos pais. Porque, quando nossa vida honra nossos pais, então nossa vida automaticamente honra a Deus também. Bem, dentro deste contexto geral, há algumas coisas específicas que parecem afetar um dos pais ou o outro. E assim, hoje, no Dia dos Pais — o Dia dos Pais não é necessariamente um feriado religioso, mas é celebrado em nosso país. E, por ser o Dia dos Pais, gostaria de analisar algumas maneiras pelas quais podemos honrar nossos pais.</w:t>
      </w:r>
    </w:p>
    <w:bookmarkEnd w:id="0"/>
    <w:p w14:paraId="5C097F03" w14:textId="5E23FA64" w:rsidR="00A7291B" w:rsidRDefault="0025169D" w:rsidP="00A7291B">
      <w:pPr>
        <w:pStyle w:val="NormalBlock"/>
      </w:pPr>
      <w:r>
        <w:t>Tivemos o Dia das Mães e, então, vamos celebrar o Dia dos Pais. A maioria dos que têm o privilégio de estar com seus pais hoje — e notei que alguns vieram com seus pais que estão nos visitando — provavelmente quer fazer com que seus pais se sintam especiais. É isso que significa honrar. Honrar alguém é basicamente dar crédito a essa pessoa ou conceder-lhe alguma recompensa pelo serviço prestado, ou tratar essa pessoa de uma maneira especial.</w:t>
      </w:r>
    </w:p>
    <w:bookmarkEnd w:id="0"/>
    <w:p w14:paraId="5C097F03" w14:textId="5E23FA64" w:rsidR="00A7291B" w:rsidRDefault="0025169D" w:rsidP="00A7291B">
      <w:pPr>
        <w:pStyle w:val="NormalBlock"/>
      </w:pPr>
      <w:r>
        <w:t>Uma pessoa que tem uma posição especial ou uma pessoa que prestou um serviço especial; queremos honrar essas pessoas. Agora, geralmente no Dia dos Pais, isso envolve, você sabe, a alegria de estar com o pai e talvez algum tipo de presente ou cartão. E creio que essas são ótimas maneiras de honrar os pais, e não estou desencorajando-as. Mas gostaria de acrescentar, contudo, algumas das coisas que a Bíblia diz que honrarão os pais. Porque a Bíblia não fala sobre o Dia dos Pais ou sobre dar presentes, mas fala sobre os pais.</w:t>
      </w:r>
    </w:p>
    <w:bookmarkEnd w:id="0"/>
    <w:p w14:paraId="5C097F03" w14:textId="5E23FA64" w:rsidR="00A7291B" w:rsidRDefault="0025169D" w:rsidP="00A7291B">
      <w:pPr>
        <w:pStyle w:val="NormalBlock"/>
      </w:pPr>
      <w:r>
        <w:t>E fala sobre maneiras pelas quais os filhos podem honrar seus pais. Portanto, incentivo você a acrescentar à sua presença, aos seus cartões e aos seus votos de felicidades nesta manhã os seguintes dons espirituais que abençoarão seu pai por toda a vida e durante todo o ano. Em primeiro lugar, dê a seu pai o dom da obediência. Dê a seu pai o dom da obediência. Provérbios, capítulo 6, versículos 20 e 22, diz: meu filho, observa os mandamentos de teu pai; ata-os continuamente ao teu coração.</w:t>
      </w:r>
    </w:p>
    <w:bookmarkEnd w:id="0"/>
    <w:p w14:paraId="5C097F03" w14:textId="5E23FA64" w:rsidR="00A7291B" w:rsidRDefault="0025169D" w:rsidP="00A7291B">
      <w:pPr>
        <w:pStyle w:val="NormalBlock"/>
      </w:pPr>
      <w:r>
        <w:t>Quando você andar, eles o guiarão. Sabe, a minha oração, eu sou pai. A minha oração como pai sempre foi: Senhor, por favor, dá-me um filho que não tenha de aprender tudo da maneira difícil, como eu aprendi. Não seria maravilhoso se os filhos simplesmente obedecessem às instruções e à orientação de seus pais? Não seria ótimo?</w:t>
      </w:r>
    </w:p>
    <w:bookmarkEnd w:id="0"/>
    <w:p w14:paraId="5C097F03" w14:textId="5E23FA64" w:rsidR="00A7291B" w:rsidRDefault="0025169D" w:rsidP="00A7291B">
      <w:pPr>
        <w:pStyle w:val="NormalBlock"/>
      </w:pPr>
      <w:r>
        <w:t>Oh, tenho certeza de que há alguns pais que talvez não sejam aptos para ser pais. Vocês sabem, há pais que são assim. Mas creio que a maioria dos pais deseja apenas o melhor, deseja apenas o que é bom para seus filhos. Não seria maravilhoso se os filhos simplesmente acreditassem em seus pais quando estes os advertissem sobre os vários perigos que os cercam? Quando seus pais lhes dissessem como deveriam lidar com certas coisas?</w:t>
      </w:r>
    </w:p>
    <w:bookmarkEnd w:id="0"/>
    <w:p w14:paraId="5C097F03" w14:textId="5E23FA64" w:rsidR="00A7291B" w:rsidRDefault="0025169D" w:rsidP="00A7291B">
      <w:pPr>
        <w:pStyle w:val="NormalBlock"/>
      </w:pPr>
      <w:r>
        <w:t>Por que as crianças precisam experimentar aquilo que foram advertidas a obter? Por que precisam ir aonde foram aconselhadas a não ir? Por que precisam fazer aquilo que seus pais já experimentaram e sofreram, e do qual estão tentando proteger seus filhos? Por que fazem isso? Sabe, o presente número um para o pai e, nesse sentido, para você mesmo, seria deixá-lo saber que você está se comprometendo a obedecer a Ele.</w:t>
      </w:r>
    </w:p>
    <w:bookmarkEnd w:id="0"/>
    <w:p w14:paraId="5C097F03" w14:textId="5E23FA64" w:rsidR="00A7291B" w:rsidRDefault="0025169D" w:rsidP="00A7291B">
      <w:pPr>
        <w:pStyle w:val="NormalBlock"/>
      </w:pPr>
      <w:r>
        <w:t>Agora, isso não significa que você está garantindo a seu pai que será perfeito. Seu pai não é perfeito, portanto não pode esperar que você também seja perfeito. Mas significa que você vai se esforçar tanto para obedecer a Ele e seguir as Suas instruções quanto se esforçou para lutar contra Ele e desobedecer às Suas instruções no passado. Veja, este é o primeiro presente que você pode oferecer a seus pais. Isso é principalmente para aqueles jovens, aquelas crianças que ainda podem estar sob o controle de seu pai.</w:t>
      </w:r>
    </w:p>
    <w:bookmarkEnd w:id="0"/>
    <w:p w14:paraId="5C097F03" w14:textId="5E23FA64" w:rsidR="00A7291B" w:rsidRDefault="0025169D" w:rsidP="00A7291B">
      <w:pPr>
        <w:pStyle w:val="NormalBlock"/>
      </w:pPr>
      <w:r>
        <w:t>Em outras palavras, eles ainda estão vivendo com seus pais. Dar a seu pai o compromisso de que você tentará obedecer-lhe de todo o coração. É o melhor presente que um filho pode dar a seu pai. O próximo presente que quero mencionar é um que os filhos adultos podem dar, porque muitos de vocês aqui cresceram longe de seus pais. Mas há um presente que vocês também podem dar a seus pais.</w:t>
      </w:r>
    </w:p>
    <w:bookmarkEnd w:id="0"/>
    <w:p w14:paraId="5C097F03" w14:textId="5E23FA64" w:rsidR="00A7291B" w:rsidRDefault="0025169D" w:rsidP="00A7291B">
      <w:pPr>
        <w:pStyle w:val="NormalBlock"/>
      </w:pPr>
      <w:r>
        <w:t>E esse é o dom da fidelidade. Em outras palavras, sejam fiéis aos seus próprios cônjuges. Em Provérbios, capítulo 7, versículos 1 a 5, um pai diz: Meu filho, guarda as minhas palavras e entesoura dentro de ti os meus mandamentos. Guarda os meus mandamentos e vive; e a minha instrução, como a menina dos teus olhos. Ata-os aos teus dedos e escreve-os na tábua do teu coração.</w:t>
      </w:r>
    </w:p>
    <w:bookmarkEnd w:id="0"/>
    <w:p w14:paraId="5C097F03" w14:textId="5E23FA64" w:rsidR="00A7291B" w:rsidRDefault="0025169D" w:rsidP="00A7291B">
      <w:pPr>
        <w:pStyle w:val="NormalBlock"/>
      </w:pPr>
      <w:r>
        <w:t>Diga à sabedoria: tu és minha irmã; e chame ao entendimento de teu íntimo amigo, para que eles te guardem da mulher adúltera, da estrangeira que lisonjeia com as suas palavras. Naturalmente, como pais cristãos, queremos que nossos filhos se casem com outros cristãos e estabeleçam eles mesmos lares cristãos. Esse é um desejo que está próximo e é querido ao coração de todos os pais cristãos. Sabe, as estatísticas mostram que os cristãos que se casam com outros cristãos devotados têm a melhor chance de um casamento bem-sucedido e feliz. Paulo, o apóstolo, adverte-nos, como cristãos, a não nos prendermos a um jugo desigual.</w:t>
      </w:r>
    </w:p>
    <w:bookmarkEnd w:id="0"/>
    <w:p w14:paraId="5C097F03" w14:textId="5E23FA64" w:rsidR="00A7291B" w:rsidRDefault="0025169D" w:rsidP="00A7291B">
      <w:pPr>
        <w:pStyle w:val="NormalBlock"/>
      </w:pPr>
      <w:r>
        <w:t>Em outras palavras, não estar ligado a incrédulos, a fim de evitar conflitos e uma possível separação por causa da diferença de fé e devoção religiosa. E ele fala sobre isso em 1 Coríntios 7 e em 2 Coríntios 6. Mas, independentemente de com quem nossos filhos se casem, o filho que é infiel ao seu cônjuge é uma tristeza para seu pai ou sua mãe, seu pai e sua mãe. E uma desonra, especialmente para seu pai. Muitos filhos hoje são irresponsáveis.</w:t>
      </w:r>
    </w:p>
    <w:bookmarkEnd w:id="0"/>
    <w:p w14:paraId="5C097F03" w14:textId="5E23FA64" w:rsidR="00A7291B" w:rsidRDefault="0025169D" w:rsidP="00A7291B">
      <w:pPr>
        <w:pStyle w:val="NormalBlock"/>
      </w:pPr>
      <w:r>
        <w:t>Hoje, tantas crianças pensam que podem simplesmente transferir o fardo de sua própria família para seus pais, para seus pais, e procurar desfrutar de sua própria liberdade às custas de seus pais. Isso é injusto. É cruel e prejudicial para pais que já dedicaram uma vida inteira à criação de suas próprias famílias. Todos sabem que o adultério é pecado. Êxodo 20:14, mas o divórcio sem uma razão legítima também é um pecado muito grave.</w:t>
      </w:r>
    </w:p>
    <w:bookmarkEnd w:id="0"/>
    <w:p w14:paraId="5C097F03" w14:textId="5E23FA64" w:rsidR="00A7291B" w:rsidRDefault="0025169D" w:rsidP="00A7291B">
      <w:pPr>
        <w:pStyle w:val="NormalBlock"/>
      </w:pPr>
      <w:r>
        <w:t>Mateus 19:9, E isso não afeta apenas os cônjuges e os filhos, mas também fere o coração dos pais que esperavam mais de seus filhos. Quando um pai entrega sua filha, já vi isso. Em todos os casamentos que realizei, fico bem ali, logo atrás do noivo. E vejo, sabe, a música começa, a marcha nupcial. E, é claro, todos os olhos estão voltados para a noiva.</w:t>
      </w:r>
    </w:p>
    <w:bookmarkEnd w:id="0"/>
    <w:p w14:paraId="5C097F03" w14:textId="5E23FA64" w:rsidR="00A7291B" w:rsidRDefault="0025169D" w:rsidP="00A7291B">
      <w:pPr>
        <w:pStyle w:val="NormalBlock"/>
      </w:pPr>
      <w:r>
        <w:t>E como deveria estar focado na noiva. Ela está encantadora e bela naquele dia. E toda a preparação, toda a felicidade que contribui para tornar aquele momento um momento especial. Mas sabem de uma coisa? Eu olho para a noiva, mas também dou uma olhada furtiva no pai. E todo pai, já o vi em todas as formas e tamanhos: homens grandes, fortes, robustos, homens durões.</w:t>
      </w:r>
    </w:p>
    <w:bookmarkEnd w:id="0"/>
    <w:p w14:paraId="5C097F03" w14:textId="5E23FA64" w:rsidR="00A7291B" w:rsidRDefault="0025169D" w:rsidP="00A7291B">
      <w:pPr>
        <w:pStyle w:val="NormalBlock"/>
      </w:pPr>
      <w:r>
        <w:t>Eu gosto de ver a gelatina caminhando por este corredor aqui. Não sei quem está mais pronto para chorar, o pai ou a noiva. É algo muito especial, algo muito especial entregar sua filha a outro homem. É algo muito especial enviar seu filho para começar sua própria família com sua nova noiva. Sempre que um pai entrega sua filha ou libera seu filho para o casamento, essa pessoa jovem leva o nome de sua família para esse novo relacionamento.</w:t>
      </w:r>
    </w:p>
    <w:bookmarkEnd w:id="0"/>
    <w:p w14:paraId="5C097F03" w14:textId="5E23FA64" w:rsidR="00A7291B" w:rsidRDefault="0025169D" w:rsidP="00A7291B">
      <w:pPr>
        <w:pStyle w:val="NormalBlock"/>
      </w:pPr>
      <w:r>
        <w:t>Essa pessoa também carrega consigo os valores e a reputação, bem como as esperanças e os sonhos dos pais. Se você quer honrar seu pai, mostre ao mundo que você é um adulto maduro e fiel, capaz de assumir e manter suas responsabilidades, especialmente para com seu cônjuge e sua família. E, por extensão, que você é um adulto maduro e responsável e que é capaz, capaz de ser fiel e responsável em seu trabalho, em sua carreira, em sua igreja, com seus amigos e em sua comunidade, mesmo quando os tempos são difíceis. Os pais são honrados por filhos e filhas que demonstram ser fiéis e que não abandonarão tudo nem fugirão ao primeiro sinal de problemas e ao primeiro sinal de esforço. Você quer dar um presente especial ao seu pai?</w:t>
      </w:r>
    </w:p>
    <w:bookmarkEnd w:id="0"/>
    <w:p w14:paraId="5C097F03" w14:textId="5E23FA64" w:rsidR="00A7291B" w:rsidRDefault="0025169D" w:rsidP="00A7291B">
      <w:pPr>
        <w:pStyle w:val="NormalBlock"/>
      </w:pPr>
      <w:r>
        <w:t>Seja fiel ao seu cônjuge, seja fiel à sua carreira, seja fiel aos seus estudos, seja fiel à sua comunidade e aos seus amigos. Isso honrará seu pai. O último presente sobre o qual quero falar com vocês nesta manhã pode ser oferecido aos pais, não apenas pelos filhos que estão morando em casa ou pelos adultos que se mudaram, mas pode ser oferecido por ambos, jovens e idosos. E esse é o presente da alegria. O presente da alegria.</w:t>
      </w:r>
    </w:p>
    <w:bookmarkEnd w:id="0"/>
    <w:p w14:paraId="5C097F03" w14:textId="5E23FA64" w:rsidR="00A7291B" w:rsidRDefault="0025169D" w:rsidP="00A7291B">
      <w:pPr>
        <w:pStyle w:val="NormalBlock"/>
      </w:pPr>
      <w:r>
        <w:t>Salomão fala sobre isso em Provérbios, capítulo 10. Ele diz: O filho sábio alegra o pai. O filho sábio alegra o pai. Bons filhos, em qualquer idade, querem agradar a seus pais. Eles querem fazê-los felizes.</w:t>
      </w:r>
    </w:p>
    <w:bookmarkEnd w:id="0"/>
    <w:p w14:paraId="5C097F03" w14:textId="5E23FA64" w:rsidR="00A7291B" w:rsidRDefault="0025169D" w:rsidP="00A7291B">
      <w:pPr>
        <w:pStyle w:val="NormalBlock"/>
      </w:pPr>
      <w:r>
        <w:t>E vocês sabem, nesta época do ano, ferramentas elétricas, vales-presente, essas coisas são divertidas. São empolgantes. Vou dizer uma coisa: um filho que busca sabedoria faz seu pai sentir-se não apenas empolgado, mas faz seu pai sentir-se alegre, de coração leve. Ora, a sabedoria de que Salomão fala aqui é mencionada em outro provérbio. Provérbios 1:7, onde ele diz: O princípio da sabedoria é o temor do Senhor.</w:t>
      </w:r>
    </w:p>
    <w:bookmarkEnd w:id="0"/>
    <w:p w14:paraId="5C097F03" w14:textId="5E23FA64" w:rsidR="00A7291B" w:rsidRDefault="0025169D" w:rsidP="00A7291B">
      <w:pPr>
        <w:pStyle w:val="NormalBlock"/>
      </w:pPr>
      <w:r>
        <w:t>Quando um pai terreno vê que seu filho está começando a buscar o Senhor por conta própria. Você sabe que alegria é para um pai entrar no quarto de seu filho e ver o filho lendo sua Bíblia? Você conhece o tipo de alegria que experimenta quando seu filho, seja uma criança pequena ou talvez um filho mais maduro, vem ao pai e diz: preciso perguntar-lhe uma coisa. O que a Bíblia diz sobre isto ou aquilo? Você conhece o tipo de alegria que os pais experimentam quando veem seus filhos se envolvendo por conta própria no serviço ao Senhor e à igreja.</w:t>
      </w:r>
    </w:p>
    <w:bookmarkEnd w:id="0"/>
    <w:p w14:paraId="5C097F03" w14:textId="5E23FA64" w:rsidR="00A7291B" w:rsidRDefault="0025169D" w:rsidP="00A7291B">
      <w:pPr>
        <w:pStyle w:val="NormalBlock"/>
      </w:pPr>
      <w:r>
        <w:t>Quando eles se voluntariam, quando dão, quando servem, e não estão sendo pressionados pela mãe ou pelo pai. Que dia feliz é quando você vê seu filho ensinando uma classe, dirigindo um devocional, levando alguém a Cristo nas águas do batismo. Que dia excepcionalmente alegre é esse, quando você vê seu filho servindo ao seu Senhor. Que dia feliz é quando você vê seu filho começando a se esforçar para fazer o que é certo porque quer fazer o que é certo, não porque você quer que ele faça o que é certo. Quando eles começam a buscar o que é certo fazer porque isso se torna importante para eles.</w:t>
      </w:r>
    </w:p>
    <w:bookmarkEnd w:id="0"/>
    <w:p w14:paraId="5C097F03" w14:textId="5E23FA64" w:rsidR="00A7291B" w:rsidRDefault="0025169D" w:rsidP="00A7291B">
      <w:pPr>
        <w:pStyle w:val="NormalBlock"/>
      </w:pPr>
      <w:r>
        <w:t>Não porque querem fazê-lo, pois, se não o fizerem, terão problemas com você. Mas porque começam a ter fome e sede de justiça por si mesmos. Oh, que dia glorioso esse é para o pai. Oh, que alegria isso causa aos pais. Porque esse tipo de sabedoria no coração de um filho é o reflexo de um trabalho bem feito.</w:t>
      </w:r>
    </w:p>
    <w:bookmarkEnd w:id="0"/>
    <w:p w14:paraId="5C097F03" w14:textId="5E23FA64" w:rsidR="00A7291B" w:rsidRDefault="0025169D" w:rsidP="00A7291B">
      <w:pPr>
        <w:pStyle w:val="NormalBlock"/>
      </w:pPr>
      <w:r>
        <w:t>E isso se torna uma certeza de que essa criança agora tem um relacionamento significativo com o Pai celestial, separado de seu relacionamento com você. Alegre seu Pai, mostrando-lhe que você deseja encontrá-lo no céu um dia. Isso o fará feliz. Bem, acho que posso falar em nome de todos aqueles que, por uma razão ou outra, não têm seus pais consigo hoje. No meu caso, é porque meu pai faleceu.</w:t>
      </w:r>
    </w:p>
    <w:bookmarkEnd w:id="0"/>
    <w:p w14:paraId="5C097F03" w14:textId="5E23FA64" w:rsidR="00A7291B" w:rsidRDefault="0025169D" w:rsidP="00A7291B">
      <w:pPr>
        <w:pStyle w:val="NormalBlock"/>
      </w:pPr>
      <w:r>
        <w:t>Ele morreu quando eu tinha 15 anos. Muitos de vocês também perderam seus pais dessa maneira. Alguns de vocês não têm seus pais porque eles estão doentes ou estão longe. Hoje, no Dia dos Pais, compartilhamos uma experiência semelhante. E acho que posso dizer, em nome de todos nós que não temos nossos pais, que invejamos vocês que têm os seus.</w:t>
      </w:r>
    </w:p>
    <w:bookmarkEnd w:id="0"/>
    <w:p w14:paraId="5C097F03" w14:textId="5E23FA64" w:rsidR="00A7291B" w:rsidRDefault="0025169D" w:rsidP="00A7291B">
      <w:pPr>
        <w:pStyle w:val="NormalBlock"/>
      </w:pPr>
      <w:r>
        <w:t>O que eu daria para ter meu pai sentado neste banco esta manhã. O que eu daria para que ele me ouvisse pregar apenas uma vez. Um dia, você não os terá mais. Portanto, encorajo você a aproveitar o tempo agora para amá-los, conhecê-los e honrá-los. E, se por alguma razão você estiver separado deles, faça todo esforço para reconciliar-se com eles antes que não os tenha mais.</w:t>
      </w:r>
    </w:p>
    <w:bookmarkEnd w:id="0"/>
    <w:p w14:paraId="5C097F03" w14:textId="5E23FA64" w:rsidR="00A7291B" w:rsidRDefault="0025169D" w:rsidP="00A7291B">
      <w:pPr>
        <w:pStyle w:val="NormalBlock"/>
      </w:pPr>
      <w:r>
        <w:t>Que dia melhor para iniciar esse processo do que hoje? E que dia melhor para se reconciliar com seu Pai celestial, se você foi separado dele pela incredulidade ou pela desobediência? Se você precisa vir ao seu Pai celestial, finalmente confessar o nome de Jesus e arrepender-se dos seus pecados para ser batizado, ou se precisa voltar ao seu Pai celestial porque foi infiel e desobediente, que dia maravilhoso para oferecer ao seu Pai celestial o dom da sua fé e da sua obediência, enquanto nos levantamos e cantamos nosso cântico de encorajamento nesta manhã. Encorajamento nesta manhã. Encorajamento.</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