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 servitori d’argento</w:t>
      </w:r>
    </w:p>
    <w:bookmarkEnd w:id="0"/>
    <w:p w14:paraId="5C097F03" w14:textId="5E23FA64" w:rsidR="00A7291B" w:rsidRDefault="0025169D" w:rsidP="00A7291B">
      <w:pPr>
        <w:pStyle w:val="NormalBlock"/>
      </w:pPr>
      <w:r>
        <w:t>Tre passi delle Scritture che abbiamo letto questa mattina, li ho fatti stampare perché erano un po' sparsi. La benedizione della sapienza. Figlio mio, non dimenticare il mio insegnamento, ma il tuo cuore osservi i miei comandamenti, perché ti daranno lunghezza di giorni e anni di vita, e abbondante benessere. E poi, la gloria dei giovani è la loro forza, ma la bellezza dei vecchi sono i loro capelli grigi. Infine, una testa canuta è una corona di gloria.</w:t>
      </w:r>
    </w:p>
    <w:bookmarkEnd w:id="0"/>
    <w:p w14:paraId="5C097F03" w14:textId="5E23FA64" w:rsidR="00A7291B" w:rsidRDefault="0025169D" w:rsidP="00A7291B">
      <w:pPr>
        <w:pStyle w:val="NormalBlock"/>
      </w:pPr>
      <w:r>
        <w:t>Si acquisisce in una vita giusta. L'idea della testa canuta è quella dei capelli grigi, come una corona che le persone anziane portano. Nell'Antico Testamento essere anziani era un grande onore. Il solo fatto di essere anziani era un grande onore. Si presumeva che una persona fosse avanti negli anni a motivo della propria saggezza personale e della propria giustizia davanti a Dio.</w:t>
      </w:r>
    </w:p>
    <w:bookmarkEnd w:id="0"/>
    <w:p w14:paraId="5C097F03" w14:textId="5E23FA64" w:rsidR="00A7291B" w:rsidRDefault="0025169D" w:rsidP="00A7291B">
      <w:pPr>
        <w:pStyle w:val="NormalBlock"/>
      </w:pPr>
      <w:r>
        <w:t>Nell'Antico Testamento, se eri anziano, significava che eri buono. Significava che in qualche modo c'era qualcosa in te che piaceva a Dio e perciò egli ti permetteva di vivere fino a un'età molto avanzata. A quel tempo gli anziani erano rispettati, non solo a motivo degli anni avanzati, ma perché la conoscenza, la grazia, la santità e il favore di Dio che la vecchiaia rappresentava. Ora, quando Salomone scriveva, la vecchiaia iniziava a 40 anni. Quindi, proprio per questo, alcuni di voi pensavano: «Oh, questo sermone non fa per me».</w:t>
      </w:r>
    </w:p>
    <w:bookmarkEnd w:id="0"/>
    <w:p w14:paraId="5C097F03" w14:textId="5E23FA64" w:rsidR="00A7291B" w:rsidRDefault="0025169D" w:rsidP="00A7291B">
      <w:pPr>
        <w:pStyle w:val="NormalBlock"/>
      </w:pPr>
      <w:r>
        <w:t>Rifletti ancora. Sappiamo, naturalmente, tuttavia, che queste cose, questa grazia, questa conoscenza e questa santità, non vengono semplicemente con l'età. Invecchiare non significa necessariamente crescere nella virtù. Voglio dire, Salomone invecchiò, ma man mano che invecchiava, si allontanava sempre più da Dio. Dunque, invecchiare non significa necessariamente crescere nella virtù.</w:t>
      </w:r>
    </w:p>
    <w:bookmarkEnd w:id="0"/>
    <w:p w14:paraId="5C097F03" w14:textId="5E23FA64" w:rsidR="00A7291B" w:rsidRDefault="0025169D" w:rsidP="00A7291B">
      <w:pPr>
        <w:pStyle w:val="NormalBlock"/>
      </w:pPr>
      <w:r>
        <w:t>Il vantaggio dell'età, tuttavia, a questo riguardo è che abbiamo una maggiore esperienza della vita, con la quale possiamo giudicare e discernere ciò che è importante e ciò che è vero. E naturalmente, l'ostacolo dell'età, a parte le limitazioni fisiche, è che molte volte non riusciamo a rispondere alla verità che scopriamo, perché può essere più comodo rimanere nelle nostre vecchie posizioni. Vedete, il problema dell'età è che odiamo cambiare. Abbiamo la saggezza, abbiamo l'esperienza, abbiamo la conoscenza per discernere ciò che è vero, ciò che è buono, ciò che è giusto, ciò che è degno, ciò che è nobile. Abbiamo imparato a nostre spese come trovare queste cose.</w:t>
      </w:r>
    </w:p>
    <w:bookmarkEnd w:id="0"/>
    <w:p w14:paraId="5C097F03" w14:textId="5E23FA64" w:rsidR="00A7291B" w:rsidRDefault="0025169D" w:rsidP="00A7291B">
      <w:pPr>
        <w:pStyle w:val="NormalBlock"/>
      </w:pPr>
      <w:r>
        <w:t>Ma a volte, a causa dell'età, ci sentiamo così a nostro agio che, anche quando scopriamo ciò che è vero, giusto, buono, nobile, elevato e degno, non vogliamo cambiare. Pensiamo che il vecchio modo sia molto migliore. Ebbene, Dio, per mezzo dell'apostolo Paolo, coglie l'opportunità di parlare ai santi maturi, esponendo loro, oltre a ciò che ci si aspetta da ogni cristiano, le responsabilità molto speciali dell'uomo cristiano anziano e della donna cristiana anziana. E così questa mattina ho intitolato la mia lezione «I servitori d'argento», in riferimento alle cose che Dio insegna specificamente all'uomo anziano e alla donna anziana nella chiesa. Aprite le vostre Bibbie a Tito, per favore, capitolo 2, e la nostra lezione sarà tratta da questo testo.</w:t>
      </w:r>
    </w:p>
    <w:bookmarkEnd w:id="0"/>
    <w:p w14:paraId="5C097F03" w14:textId="5E23FA64" w:rsidR="00A7291B" w:rsidRDefault="0025169D" w:rsidP="00A7291B">
      <w:pPr>
        <w:pStyle w:val="NormalBlock"/>
      </w:pPr>
      <w:r>
        <w:t>Tito capitolo 2, a partire dal versetto 1. E nel versetto 1 abbiamo un po' di contesto riguardo a ciò che sta accadendo qui tra Paolo e Tito. Tito capitolo 2, a partire dal versetto 1. Paolo dice: ma quanto a te, parla delle cose che si addicono alla sana dottrina. Così Paolo comincia rivolgendosi a Tito, con un'istruzione a Tito di organizzare le chiese.</w:t>
      </w:r>
    </w:p>
    <w:bookmarkEnd w:id="0"/>
    <w:p w14:paraId="5C097F03" w14:textId="5E23FA64" w:rsidR="00A7291B" w:rsidRDefault="0025169D" w:rsidP="00A7291B">
      <w:pPr>
        <w:pStyle w:val="NormalBlock"/>
      </w:pPr>
      <w:r>
        <w:t>E se abbiamo letto il capitolo 1, non abbiamo il tempo di farlo, ma abbiamo visto nel capitolo 1 che egli ha dato a Tito istruzioni per organizzare le chiese e nominare anziani in ogni chiesa, e inoltre lo ha incoraggiato a difendere la fede contro coloro che avrebbero diviso la chiesa con falsi insegnamenti. E poi Tito doveva istruire correttamente la chiesa. Doveva insegnare loro a comportarsi in modo conforme alla sana dottrina. Agite secondo ciò che è buono, ciò che è giusto e ciò che vi è stato insegnato. Un principio molto importante.</w:t>
      </w:r>
    </w:p>
    <w:bookmarkEnd w:id="0"/>
    <w:p w14:paraId="5C097F03" w14:textId="5E23FA64" w:rsidR="00A7291B" w:rsidRDefault="0025169D" w:rsidP="00A7291B">
      <w:pPr>
        <w:pStyle w:val="NormalBlock"/>
      </w:pPr>
      <w:r>
        <w:t>Nel libro di Giacomo, capitolo 3, versetti da 13 a 18, Giacomo dimostra che una condotta impropria molte volte deriva da un insegnamento improprio e da insegnanti impropri. Il buon insegnamento, dice Giacomo, conduce alla purezza, alla pace, alla mitezza, alla misericordia, alla perseveranza e all'onestà. E il cattivo insegnamento e i cattivi insegnanti conducono alla gelosia, all'ambizione egoistica, al disordine e a ogni cosa malvagia. Perciò Paolo si preoccupa di dire a Tito: assicurati di dire alle persone di agire secondo il buon insegnamento che ti ho dato. E così Tito, iniziando dal capitolo 1, comincia con istruzioni riguardo agli anziani.</w:t>
      </w:r>
    </w:p>
    <w:bookmarkEnd w:id="0"/>
    <w:p w14:paraId="5C097F03" w14:textId="5E23FA64" w:rsidR="00A7291B" w:rsidRDefault="0025169D" w:rsidP="00A7291B">
      <w:pPr>
        <w:pStyle w:val="NormalBlock"/>
      </w:pPr>
      <w:r>
        <w:t>E poi, immediatamente, prosegue con istruzioni per i santi più anziani, perché, dopo gli anziani della chiesa, i santi più anziani hanno la maggiore influenza. Notate che Tito fu istruito da Paolo a insegnare a questi santi più anziani quale dovesse essere la loro condotta. Egli dice: insegna agli uomini più anziani e insegna alle donne più anziane ciò che devono fare. Non è interessante? Non è interessante che debbano essere istruiti su ciò che devono fare?</w:t>
      </w:r>
    </w:p>
    <w:bookmarkEnd w:id="0"/>
    <w:p w14:paraId="5C097F03" w14:textId="5E23FA64" w:rsidR="00A7291B" w:rsidRDefault="0025169D" w:rsidP="00A7291B">
      <w:pPr>
        <w:pStyle w:val="NormalBlock"/>
      </w:pPr>
      <w:r>
        <w:t>Questo suggerisce che anche gli anziani devono aspirare a continuare a crescere secondo l'insegnamento di Cristo. Purtroppo, ci sono momenti in cui pensiamo, sapete, beh, ce l'ho fatta. Sapete, sono qui da 30 anni. Sono in questa chiesa da 30 anni. Sapete?</w:t>
      </w:r>
    </w:p>
    <w:bookmarkEnd w:id="0"/>
    <w:p w14:paraId="5C097F03" w14:textId="5E23FA64" w:rsidR="00A7291B" w:rsidRDefault="0025169D" w:rsidP="00A7291B">
      <w:pPr>
        <w:pStyle w:val="NormalBlock"/>
      </w:pPr>
      <w:r>
        <w:t>Non riesco a imparare. Sono qui solo per sentire. Sono qui solo per ascoltare. Sono qui solo per vedere che cosa sta succedendo. Ma Paolo dice che dovete insegnare ai santi più anziani che devono fare certe cose, il che significa che c'è spazio per la crescita anche per il santo più anziano.</w:t>
      </w:r>
    </w:p>
    <w:bookmarkEnd w:id="0"/>
    <w:p w14:paraId="5C097F03" w14:textId="5E23FA64" w:rsidR="00A7291B" w:rsidRDefault="0025169D" w:rsidP="00A7291B">
      <w:pPr>
        <w:pStyle w:val="NormalBlock"/>
      </w:pPr>
      <w:r>
        <w:t>E così egli inizia nel capitolo 2, versetto 2, con gli uomini anziani. E dice loro nel versetto 2: gli uomini anziani devono essere temperati, dignitosi, assennati, sani nella fede, nell'amore e nella perseveranza. Un versetto, ma un versetto che dice moltissimo. Dice che devono essere temperati, dignitosi e assennati. Queste tre parole descrivono il carattere che il santo maturo dovrebbe avere.</w:t>
      </w:r>
    </w:p>
    <w:bookmarkEnd w:id="0"/>
    <w:p w14:paraId="5C097F03" w14:textId="5E23FA64" w:rsidR="00A7291B" w:rsidRDefault="0025169D" w:rsidP="00A7291B">
      <w:pPr>
        <w:pStyle w:val="NormalBlock"/>
      </w:pPr>
      <w:r>
        <w:t>Il carattere che il santo maturo si sforza di ottenere. Egli disse che il santo più anziano, l'uomo più anziano in Cristo, deve essere temperato. Questo non significa soltanto essere temperato per quanto riguarda l'alcol, naturalmente; ciò è incluso, ma significa essere temperato nei pensieri, temperato nelle azioni e, in effetti, non essere un uomo che si precipita in piedi per qualsiasi insegnamento o idea frivola, o per qualsiasi cosa che accada nella chiesa, per ogni piccolo movimento, per ogni piccola onda che si verifichi. L'uomo più anziano deve essere temperato, stabile, e non lasciarsi muovere avanti e indietro dall'incalzare degli eventi che si verificano nella chiesa e che si susseguono normalmente giorno dopo giorno. Egli disse che l'uomo più anziano dovrebbe essere dignitoso.</w:t>
      </w:r>
    </w:p>
    <w:bookmarkEnd w:id="0"/>
    <w:p w14:paraId="5C097F03" w14:textId="5E23FA64" w:rsidR="00A7291B" w:rsidRDefault="0025169D" w:rsidP="00A7291B">
      <w:pPr>
        <w:pStyle w:val="NormalBlock"/>
      </w:pPr>
      <w:r>
        <w:t>Questa parola significa avere una mente sobria, essere seri, non essere preoccupati da questioni infantili o da meschinità. L'uomo anziano deve essere assennato, cioè prudente e riflessivo, e avere autocontrollo. Un uomo che sa controllare la propria mente, un uomo che sa controllare la propria lingua, un uomo che sa controllare le proprie mani riguardo a ciò che fa, un uomo che sa controllare i propri piedi, indicando la sua posizione sulle questioni. Temperato, dignitoso, assennato. E inoltre dice che devono essere sani, o integri, secondo gli insegnamenti di Cristo e l'esempio degli apostoli in 3 aree specifiche.</w:t>
      </w:r>
    </w:p>
    <w:bookmarkEnd w:id="0"/>
    <w:p w14:paraId="5C097F03" w14:textId="5E23FA64" w:rsidR="00A7291B" w:rsidRDefault="0025169D" w:rsidP="00A7291B">
      <w:pPr>
        <w:pStyle w:val="NormalBlock"/>
      </w:pPr>
      <w:r>
        <w:t>Egli dice che dovrebbero essere temperanti, dignitosi e assennati, e dovrebbero essere sani. Dovrebbero essere sani per quanto riguarda la loro fede. Dovrebbero essere sani nella fede. In altre parole, la loro fiducia e sicurezza dovrebbero essere in Dio, e dovrebbe essere evidente che confidano in Dio. L'uomo più anziano dovrebbe essere in grado di dimostrare al più giovane fede e certezza che Dio può provvedere.</w:t>
      </w:r>
    </w:p>
    <w:bookmarkEnd w:id="0"/>
    <w:p w14:paraId="5C097F03" w14:textId="5E23FA64" w:rsidR="00A7291B" w:rsidRDefault="0025169D" w:rsidP="00A7291B">
      <w:pPr>
        <w:pStyle w:val="NormalBlock"/>
      </w:pPr>
      <w:r>
        <w:t>Sapete, la più grande responsabilità di dimostrare alla generazione più giovane che Dio è in grado di provvedere in ogni circostanza appartiene all'uomo più anziano. È forse il giovane che dovrebbe insegnare all'uomo più anziano qualcosa sulla fede? È forse il giovane che dovrebbe rimanere saldo come una roccia durante i tempi difficili? Non credo. Penso che l'uomo più anziano abbia questa responsabilità, essendo stato istruito da Cristo e guidato dallo Spirito per tutta la vita.</w:t>
      </w:r>
    </w:p>
    <w:bookmarkEnd w:id="0"/>
    <w:p w14:paraId="5C097F03" w14:textId="5E23FA64" w:rsidR="00A7291B" w:rsidRDefault="0025169D" w:rsidP="00A7291B">
      <w:pPr>
        <w:pStyle w:val="NormalBlock"/>
      </w:pPr>
      <w:r>
        <w:t>Il santo maturo ripone la sua fiducia in Dio, non nel suo conto di risparmio, non nel suo piano pensionistico, non nel governo. E la sua fiducia e fede nell'Iddio onnipotente dovrebbero essere evidenti a tutti coloro che lo circondano. Paolo dice che il santo anziano dovrebbe essere sano nell'amore, dovrebbe essere sano nell'amore. E naturalmente, nella Bibbia, l'amore di cui si parla è amore sacrificale, non amore del mondo, né amore di sé, né amore del guadagno avido, ma amore sacrificale. Cristo ci ha mostrato l'amore mediante l'esempio della croce.</w:t>
      </w:r>
    </w:p>
    <w:bookmarkEnd w:id="0"/>
    <w:p w14:paraId="5C097F03" w14:textId="5E23FA64" w:rsidR="00A7291B" w:rsidRDefault="0025169D" w:rsidP="00A7291B">
      <w:pPr>
        <w:pStyle w:val="NormalBlock"/>
      </w:pPr>
      <w:r>
        <w:t>E i santi più anziani sono strumenti di Dio per mostrare l'amore maturo in azione. Paolo dice che i santi più anziani devono essere sani e saldi nella perseveranza, o nel termine moderno che usiamo: pazienza. Ancora una volta, una vita intera di prove e di formazione da parte di Dio dovrebbe produrre un uomo disposto e capace di sopportare inconvenienti, avversità e sofferenze con mitezza, serenità, fiducia e fede. Il corpo del santo più anziano può venir meno, ma lo spirito di Cristo dovrebbe risplendere attraverso di lui con la stessa intensità di sempre. Come il sole risplende nel cielo, così lo spirito di Cristo dovrebbe risplendere attraverso il corpo del santo più anziano.</w:t>
      </w:r>
    </w:p>
    <w:bookmarkEnd w:id="0"/>
    <w:p w14:paraId="5C097F03" w14:textId="5E23FA64" w:rsidR="00A7291B" w:rsidRDefault="0025169D" w:rsidP="00A7291B">
      <w:pPr>
        <w:pStyle w:val="NormalBlock"/>
      </w:pPr>
      <w:r>
        <w:t>L'uomo anziano in Cristo, mi piace pensarlo come una pietra levigata. Tutti gli spigoli ruvidi e taglienti della giovinezza sono stati consumati da una vita di servizio e perseveranza, e appare una grande lucentezza grazie alla costante levigatura operata dalle parole e dallo spirito di Cristo. Gli uomini anziani sono le gemme luminose e splendenti nella corona della chiesa. Questa è la responsabilità. Questa è l'immagine del santo anziano.</w:t>
      </w:r>
    </w:p>
    <w:bookmarkEnd w:id="0"/>
    <w:p w14:paraId="5C097F03" w14:textId="5E23FA64" w:rsidR="00A7291B" w:rsidRDefault="0025169D" w:rsidP="00A7291B">
      <w:pPr>
        <w:pStyle w:val="NormalBlock"/>
      </w:pPr>
      <w:r>
        <w:t>Non l'immagine che a volte viene rappresentata: qualcuno di mentalità ristretta, scontroso, burbero, senza tempo. Non quell'immagine, ma questa persona benevola, amorevole, fedele, matura e aperta, che è stata plasmata da Cristo stesso. Se non lo vediamo nell'uomo anziano, se io non vedo il padre, il figlio e l'uomo anziano, in chi lo vedrò? A chi è stata affidata questa responsabilità? Non ai giovani, ma agli anziani.</w:t>
      </w:r>
    </w:p>
    <w:bookmarkEnd w:id="0"/>
    <w:p w14:paraId="5C097F03" w14:textId="5E23FA64" w:rsidR="00A7291B" w:rsidRDefault="0025169D" w:rsidP="00A7291B">
      <w:pPr>
        <w:pStyle w:val="NormalBlock"/>
      </w:pPr>
      <w:r>
        <w:t>Ora, nei versetti 3, 4 e 5, Paolo rivolge la sua attenzione alle donne, alle donne anziane. Dice: «Le donne anziane, allo stesso modo, devono avere un comportamento riverente, non essere maldicenti né schiave di molto vino, ma insegnare ciò che è buono. Affinché esortino le giovani ad amare i loro mariti, ad amare i loro figli, a essere assennate, pure, dedite alla casa, buone, sottomesse ai loro mariti, affinché la parola di Dio non sia disonorata». Sapete, alle giovani, Paolo dice che le donne anziane, come gli uomini anziani, devono comportarsi in modo riverente, il che riflette una vita intera trascorsa nell'apprendere le parole di Cristo. Questa condotta include—ed è interessante ciò che dice qui, nei versetti 3, 4 e 5—</w:t>
      </w:r>
    </w:p>
    <w:bookmarkEnd w:id="0"/>
    <w:p w14:paraId="5C097F03" w14:textId="5E23FA64" w:rsidR="00A7291B" w:rsidRDefault="0025169D" w:rsidP="00A7291B">
      <w:pPr>
        <w:pStyle w:val="NormalBlock"/>
      </w:pPr>
      <w:r>
        <w:t>Questa condotta delle donne anziane include cose che dovrebbero evitare e cose che dovrebbero perseguire. Le cose che dovrebbero evitare sono 2, egli menziona. Ce ne sono molte altre, ma egli ne menziona. 21, dice, evitate i pettegolezzi malevoli. Le donne cristiane, specialmente quelle mature, hanno molte cose più importanti da fare che scambiarsi pettegolezzi.</w:t>
      </w:r>
    </w:p>
    <w:bookmarkEnd w:id="0"/>
    <w:p w14:paraId="5C097F03" w14:textId="5E23FA64" w:rsidR="00A7291B" w:rsidRDefault="0025169D" w:rsidP="00A7291B">
      <w:pPr>
        <w:pStyle w:val="NormalBlock"/>
      </w:pPr>
      <w:r>
        <w:t>In Luca capitolo 2, versetto 37, vediamo il quadro di Anna, la donna anziana che serviva nel tempio notte e giorno. Leggiamo la storia di Anna e non la vediamo come una persona coinvolta nei pettegolezzi del tempio. Serviva il Signore. La lingua edifica o distrugge la chiesa. Lo sai?</w:t>
      </w:r>
    </w:p>
    <w:bookmarkEnd w:id="0"/>
    <w:p w14:paraId="5C097F03" w14:textId="5E23FA64" w:rsidR="00A7291B" w:rsidRDefault="0025169D" w:rsidP="00A7291B">
      <w:pPr>
        <w:pStyle w:val="NormalBlock"/>
      </w:pPr>
      <w:r>
        <w:t>È la lingua che edifica o distrugge la chiesa dall'interno. E le donne anziane sono avvertite di evitare questo male, poiché non è conforme alla loro elevata posizione nel regno di Dio come sante anziane. E dice anche di evitare ciò con sobrietà. Ora, molte delle persone di cui parlava nel I secolo, specialmente a Tito, erano Cretesi. E queste persone avevano un passato di paganesimo e usavano il vino ogni singolo giorno.</w:t>
      </w:r>
    </w:p>
    <w:bookmarkEnd w:id="0"/>
    <w:p w14:paraId="5C097F03" w14:textId="5E23FA64" w:rsidR="00A7291B" w:rsidRDefault="0025169D" w:rsidP="00A7291B">
      <w:pPr>
        <w:pStyle w:val="NormalBlock"/>
      </w:pPr>
      <w:r>
        <w:t>Quindi questa esortazione era molto necessaria per loro. Avevano fatto uso di alcol e così via nella loro pratica normale e nella loro pratica religiosa. Perciò era importante metterli in guardia contro questa cosa. Ai nostri giorni, nella nostra cultura, non usiamo il vino in questo modo, ma è facile cominciare ad abusare dell'alcol perché è così diffuso nella nostra cultura e siamo così incoraggiati a farlo. Immaginate in quale tipo di società viviamo quando persino il Surgeon General sostiene la legalizzazione di droghe pericolose.</w:t>
      </w:r>
    </w:p>
    <w:bookmarkEnd w:id="0"/>
    <w:p w14:paraId="5C097F03" w14:textId="5E23FA64" w:rsidR="00A7291B" w:rsidRDefault="0025169D" w:rsidP="00A7291B">
      <w:pPr>
        <w:pStyle w:val="NormalBlock"/>
      </w:pPr>
      <w:r>
        <w:t>È anche facile iniziare ad abusare dei medicinali e di vari tipi di farmaci prescritti, poiché anch'essi sono così facili da ottenere e usare nella solitudine e nell'isolamento della propria casa. E poi passa dal negativo al positivo e dice: ora, ecco alcune cose che dovete perseguire. Dovete insegnare ciò che è buono. Voi donne anziane dovete insegnare ciò che è buono. Le donne anziane hanno un ruolo molto importante nel fornire un esempio, aiuto, incoraggiamento e insegnamento diretto alle donne più giovani riguardo al loro ruolo di moglie e madre cristiana.</w:t>
      </w:r>
    </w:p>
    <w:bookmarkEnd w:id="0"/>
    <w:p w14:paraId="5C097F03" w14:textId="5E23FA64" w:rsidR="00A7291B" w:rsidRDefault="0025169D" w:rsidP="00A7291B">
      <w:pPr>
        <w:pStyle w:val="NormalBlock"/>
      </w:pPr>
      <w:r>
        <w:t>Questo non è un uomo che si sta inventando tutto. Questo è Tito, capitolo 2, versetti da 3 a 5. Paolo dice che devono insegnare alle donne più giovani, e qui viene esposto il contenuto del loro insegnamento, ciò che è buono e nobile. Non dice soltanto che dovete insegnare alle donne più giovani; dice loro che cosa devono insegnare alle donne più giovani. Dice, prima di tutto, che devono insegnare loro ad amare i propri mariti.</w:t>
      </w:r>
    </w:p>
    <w:bookmarkEnd w:id="0"/>
    <w:p w14:paraId="5C097F03" w14:textId="5E23FA64" w:rsidR="00A7291B" w:rsidRDefault="0025169D" w:rsidP="00A7291B">
      <w:pPr>
        <w:pStyle w:val="NormalBlock"/>
      </w:pPr>
      <w:r>
        <w:t>Non è strano? Dovrebbero insegnare loro ad amare i propri mariti. Penso che dovrebbero insegnare loro i vari modi e mezzi per dimostrare ed esprimere l'amore di una moglie per suo marito. L'amore cristiano è un tipo di amore che si impara. Non nasciamo con esso.</w:t>
      </w:r>
    </w:p>
    <w:bookmarkEnd w:id="0"/>
    <w:p w14:paraId="5C097F03" w14:textId="5E23FA64" w:rsidR="00A7291B" w:rsidRDefault="0025169D" w:rsidP="00A7291B">
      <w:pPr>
        <w:pStyle w:val="NormalBlock"/>
      </w:pPr>
      <w:r>
        <w:t>E chi meglio di una donna più anziana può insegnare a una donna più giovane come esprimere l'amore cristiano verso suo marito, se non una santa matura che ella stessa ha imparato, attraverso una vita di esperienza, come esprimere quell'amore? Chi altri insegnerà alla donna più giovane questo atteggiamento? La donna più anziana può insegnare e sviluppare in una donna più giovane la capacità di amare e di avere cura del proprio nome. Dice anche che ella dovrebbe insegnare alle donne più giovani ad amare i propri figli. Non è interessante?</w:t>
      </w:r>
    </w:p>
    <w:bookmarkEnd w:id="0"/>
    <w:p w14:paraId="5C097F03" w14:textId="5E23FA64" w:rsidR="00A7291B" w:rsidRDefault="0025169D" w:rsidP="00A7291B">
      <w:pPr>
        <w:pStyle w:val="NormalBlock"/>
      </w:pPr>
      <w:r>
        <w:t>Insegnare alle donne più giovani che questa è una priorità. Una corretta cura e crescita dei bambini: chi ne sa di più? Chi meglio di colei che ha cresciuto con successo una famiglia di figli può insegnare a qualcun altro come farlo? Lo so. Lo so. Non ci piace sentirlo dalle nostre madri.</w:t>
      </w:r>
    </w:p>
    <w:bookmarkEnd w:id="0"/>
    <w:p w14:paraId="5C097F03" w14:textId="5E23FA64" w:rsidR="00A7291B" w:rsidRDefault="0025169D" w:rsidP="00A7291B">
      <w:pPr>
        <w:pStyle w:val="NormalBlock"/>
      </w:pPr>
      <w:r>
        <w:t>Non vogliamo sentire quello che hanno da dire. Che cosa ne sanno, dopotutto? Ci hanno cresciuti, no? E noi sappiamo fare tutto. Hai mai pensato a dove hai imparato a fare tutto?</w:t>
      </w:r>
    </w:p>
    <w:bookmarkEnd w:id="0"/>
    <w:p w14:paraId="5C097F03" w14:textId="5E23FA64" w:rsidR="00A7291B" w:rsidRDefault="0025169D" w:rsidP="00A7291B">
      <w:pPr>
        <w:pStyle w:val="NormalBlock"/>
      </w:pPr>
      <w:r>
        <w:t>Incoraggerei le donne più giovani a comprendere che forse la mamma ha ancora alcune cose da insegnare e che potremmo semplicemente aprirci un po'. E incoraggerei le mamme, le nonne e le bisnonne a non avere paura di condividere le cose buone che avete imparato. Sapete, molte volte abbiamo numerosi studi biblici e ci sono ogni sorta di seminari sui ruoli delle donne nella società, sui ruoli delle donne e così via. Ma che dire di questo insegnamento fondamentale? Su come amare con successo nostro marito e su come crescere con successo i nostri figli.</w:t>
      </w:r>
    </w:p>
    <w:bookmarkEnd w:id="0"/>
    <w:p w14:paraId="5C097F03" w14:textId="5E23FA64" w:rsidR="00A7291B" w:rsidRDefault="0025169D" w:rsidP="00A7291B">
      <w:pPr>
        <w:pStyle w:val="NormalBlock"/>
      </w:pPr>
      <w:r>
        <w:t>Egli dice anche di insegnare alle donne più giovani a essere assennate. In altre parole, prudenti, riflessive e serie. La stessa parola e istruzione data agli uomini più anziani viene data anche alle donne più anziane e alle donne più giovani, così come agli uomini più giovani. Questo richiede conoscenza e comprensione del significato e dell'applicazione della parola di Dio, specialmente per quanto riguarda le donne più giovani. Dice che ella dovrebbe insegnare loro a essere pure, a essere pure, a essere caste, sessualmente pure, modeste, fedeli al proprio marito e al proprio signore.</w:t>
      </w:r>
    </w:p>
    <w:bookmarkEnd w:id="0"/>
    <w:p w14:paraId="5C097F03" w14:textId="5E23FA64" w:rsidR="00A7291B" w:rsidRDefault="0025169D" w:rsidP="00A7291B">
      <w:pPr>
        <w:pStyle w:val="NormalBlock"/>
      </w:pPr>
      <w:r>
        <w:t>E lei dice, o meglio lui dice, di essere lavoratrici in casa; tutti questi passi sono stati così tante volte distorti. Sapete, ho sentito alcuni uomini dire: «Ebbene, la Bibbia dice che la donna non può lavorare fuori casa. Guardate, lo dice proprio qui». Non è questo che dice. Dice che le donne anziane devono insegnare alle donne più giovani a essere lavoratrici in casa.</w:t>
      </w:r>
    </w:p>
    <w:bookmarkEnd w:id="0"/>
    <w:p w14:paraId="5C097F03" w14:textId="5E23FA64" w:rsidR="00A7291B" w:rsidRDefault="0025169D" w:rsidP="00A7291B">
      <w:pPr>
        <w:pStyle w:val="NormalBlock"/>
      </w:pPr>
      <w:r>
        <w:t>Quando siete a casa, siate operosi. Insegnate loro come essere amministratori efficaci della casa, occupandosi della cura della casa. La donna virtuosa di Proverbi, capitolo 31, se leggete quel capitolo, scoprite che questa donna svolgeva un lavoro fuori casa. Aveva molti interessi. Lei vendeva immobili.</w:t>
      </w:r>
    </w:p>
    <w:bookmarkEnd w:id="0"/>
    <w:p w14:paraId="5C097F03" w14:textId="5E23FA64" w:rsidR="00A7291B" w:rsidRDefault="0025169D" w:rsidP="00A7291B">
      <w:pPr>
        <w:pStyle w:val="NormalBlock"/>
      </w:pPr>
      <w:r>
        <w:t>Aveva un'attività. Gestiva la casa e i servitori. Era una donna molto, molto impegnata. Ma una cosa che scopriamo riguardo a Proverbi capitolo 31 è che, nonostante tutte queste numerose attività, la casa di questa donna era la sua priorità numero uno. Le donne più giovani devono essere istruite su come fare della casa la priorità numero uno, nonostante le molte altre pressioni che gravano su di loro.</w:t>
      </w:r>
    </w:p>
    <w:bookmarkEnd w:id="0"/>
    <w:p w14:paraId="5C097F03" w14:textId="5E23FA64" w:rsidR="00A7291B" w:rsidRDefault="0025169D" w:rsidP="00A7291B">
      <w:pPr>
        <w:pStyle w:val="NormalBlock"/>
      </w:pPr>
      <w:r>
        <w:t>Oggi, purtroppo, le donne più giovani sono facilmente tentate di affidare i loro figli alle cure di altri e di considerare le loro case semplicemente come luoghi che devono essere puliti con l'aiuto dei loro mariti, se riescono a ottenere la loro collaborazione. E purtroppo, ciò che sento molte volte è che si rendono conto troppo tardi di essersi perse le parti migliori della crescita dei loro figli e preziose opportunità di plasmarli come persone. E oltre a ciò, scoraggiano i loro mariti relegando le loro case e le loro famiglie a una priorità inferiore e facendo del guadagno di denaro extra la priorità numero uno, oppure dell'espressione di una carriera la priorità numero uno, anteponendola alla casa e alla famiglia. Paolo dice che le donne anziane hanno una responsabilità, se hanno avuto successo nel loro lavoro e nel mantenere la casa. Ci sono sempre più donne di questa generazione che hanno imparato a conciliare la casa e la carriera.</w:t>
      </w:r>
    </w:p>
    <w:bookmarkEnd w:id="0"/>
    <w:p w14:paraId="5C097F03" w14:textId="5E23FA64" w:rsidR="00A7291B" w:rsidRDefault="0025169D" w:rsidP="00A7291B">
      <w:pPr>
        <w:pStyle w:val="NormalBlock"/>
      </w:pPr>
      <w:r>
        <w:t>E in un'applicazione moderna, direi che, secondo questo passo, le donne più anziane devono insegnare alle donne più giovani come realizzare questo. È possibile. L'ho visto. Ho visto donne conciliare le due cose facendo di una la priorità e dell'altra il servizio la priorità. Egli dice che devono insegnare loro a essere benevole.</w:t>
      </w:r>
    </w:p>
    <w:bookmarkEnd w:id="0"/>
    <w:p w14:paraId="5C097F03" w14:textId="5E23FA64" w:rsidR="00A7291B" w:rsidRDefault="0025169D" w:rsidP="00A7291B">
      <w:pPr>
        <w:pStyle w:val="NormalBlock"/>
      </w:pPr>
      <w:r>
        <w:t>Questa parola può essere tradotta come benevolenza o gentilezza. Le donne anziane dovrebbero insegnare alle più giovani il perché e il modo di compiere opere buone nel nome del Signore. Leggete attentamente il Nuovo Testamento e osservate tutte le donne che vi sono menzionate. Tabita, Lidia, Priscilla, Febe, Giulia, Loide ed Eunice: tutte queste donne nel Nuovo Testamento si distinsero attraverso buone opere di servizio, e sono ricordate nella Bibbia per questo. Non per la loro bellezza, non per la loro ricchezza o per la loro capacità di predicare o insegnare.</w:t>
      </w:r>
    </w:p>
    <w:bookmarkEnd w:id="0"/>
    <w:p w14:paraId="5C097F03" w14:textId="5E23FA64" w:rsidR="00A7291B" w:rsidRDefault="0025169D" w:rsidP="00A7291B">
      <w:pPr>
        <w:pStyle w:val="NormalBlock"/>
      </w:pPr>
      <w:r>
        <w:t>Sono ricordate per sempre per la loro capacità di essere gentili con gli altri. Lidia, per esempio, era una donna d'affari di successo e benestante, ma è ricordata per la sua pietà e la sua ospitalità, non per il successo negli affari. Dovremmo insegnare alle donne più giovani a emulare persone di questo tipo. E ancora, chi meglio delle donne più anziane, che esse stesse sono riuscite in questo ambito, potrebbe insegnare? Poi dice: essendo sottomesse ai loro mariti.</w:t>
      </w:r>
    </w:p>
    <w:bookmarkEnd w:id="0"/>
    <w:p w14:paraId="5C097F03" w14:textId="5E23FA64" w:rsidR="00A7291B" w:rsidRDefault="0025169D" w:rsidP="00A7291B">
      <w:pPr>
        <w:pStyle w:val="NormalBlock"/>
      </w:pPr>
      <w:r>
        <w:t>Le donne anziane devono insegnare alle più giovani a essere sottomesse ai propri mariti. Sapete, il fatto che le donne anziane insegnino e incoraggino questo principio fondamentale nella relazione tra marito e moglie è fondamentale. Ricevere da un uomo l'insegnamento che le donne devono sottomettersi ai propri mariti non è sempre molto convincente. Quando impartisco quell'insegnamento, sapete, quando vado a Efesini e insegno quell'idea, e guardo i volti, sapete, voi vedete soltanto me, ma io vedo tutti voi. E osservo i volti quando insegno quella cosa, vedo alcuni occhi anziani roteare.</w:t>
      </w:r>
    </w:p>
    <w:bookmarkEnd w:id="0"/>
    <w:p w14:paraId="5C097F03" w14:textId="5E23FA64" w:rsidR="00A7291B" w:rsidRDefault="0025169D" w:rsidP="00A7291B">
      <w:pPr>
        <w:pStyle w:val="NormalBlock"/>
      </w:pPr>
      <w:r>
        <w:t>Qui un uomo insegna che le donne dovrebbero sottomettersi ai loro mariti e dovrebbero obbedire loro in ogni cosa. Cito la Scrittura. Quanto più efficace è questo insegnamento quando una donna anziana in Cristo, che ha avuto successo nella sua famiglia, che ha un marito che la loda, la ama e si prende cura di lei, che è felice, gioiosa, in pace e prospera, è in grado di trasmettere questo insegnamento a una donna più giovane. Quanto più efficace è per loro e per la chiesa? Udirlo da una sorella maggiore sensata, pura, gioiosa e prospera può dimostrare la saggezza di questo insegnamento personificata in una donna cristiana anziana, felicemente sposata.</w:t>
      </w:r>
    </w:p>
    <w:bookmarkEnd w:id="0"/>
    <w:p w14:paraId="5C097F03" w14:textId="5E23FA64" w:rsidR="00A7291B" w:rsidRDefault="0025169D" w:rsidP="00A7291B">
      <w:pPr>
        <w:pStyle w:val="NormalBlock"/>
      </w:pPr>
      <w:r>
        <w:t>E poi nel capitolo 5, scusatemi, nel capitolo 2, versetto 5, conclude il versetto dicendo: tutte queste cose devono essere insegnate affinché la parola di Dio non sia disonorata. Perché così tante istruzioni alle donne anziane riguardo alla loro condotta e responsabilità nell'insegnare alle donne più giovani? Perché solo un versetto per l'uomo e tre versetti per le donne? Ebbene, per un paio di ragioni. Innanzitutto, le donne più giovani hanno una grande influenza nel crescere la generazione successiva della chiesa e della società.</w:t>
      </w:r>
    </w:p>
    <w:bookmarkEnd w:id="0"/>
    <w:p w14:paraId="5C097F03" w14:textId="5E23FA64" w:rsidR="00A7291B" w:rsidRDefault="0025169D" w:rsidP="00A7291B">
      <w:pPr>
        <w:pStyle w:val="NormalBlock"/>
      </w:pPr>
      <w:r>
        <w:t>Ecco perché. Ecco perché. A causa della loro tremenda influenza. Sì. Gli uomini fanno politica e e e gli uomini firmano i trattati davanti alle telecamere e gli uomini prendono le decisioni di andare in guerra, ma è una donna che cresce quell'uomo.</w:t>
      </w:r>
    </w:p>
    <w:bookmarkEnd w:id="0"/>
    <w:p w14:paraId="5C097F03" w14:textId="5E23FA64" w:rsidR="00A7291B" w:rsidRDefault="0025169D" w:rsidP="00A7291B">
      <w:pPr>
        <w:pStyle w:val="NormalBlock"/>
      </w:pPr>
      <w:r>
        <w:t>Il cerchio dell'influenza è completo. Nessun uomo ha più influenza delle donne, né le donne hanno più influenza degli uomini, ma il cerchio dell'influenza è equilibrato. Ecco perché questa istruzione. Perché le donne più giovani sono l'ancora della casa. Non mi importa di ciò che dicono sulla rivista Cosmopolitan.</w:t>
      </w:r>
    </w:p>
    <w:bookmarkEnd w:id="0"/>
    <w:p w14:paraId="5C097F03" w14:textId="5E23FA64" w:rsidR="00A7291B" w:rsidRDefault="0025169D" w:rsidP="00A7291B">
      <w:pPr>
        <w:pStyle w:val="NormalBlock"/>
      </w:pPr>
      <w:r>
        <w:t>Non mi importa di ciò che dicono nella National Organization For Women. La donna è l'ancora della casa. Come è la donna, così è quella casa. E il modo in cui svolgono i loro compiti e si comportano confermerà o negherà la potenza del vangelo agli occhi di molte persone. Vedete, fratelli e sorelle, le persone vedono Cristo nel modo in cui gestiamo le nostre case e le nostre famiglie.</w:t>
      </w:r>
    </w:p>
    <w:bookmarkEnd w:id="0"/>
    <w:p w14:paraId="5C097F03" w14:textId="5E23FA64" w:rsidR="00A7291B" w:rsidRDefault="0025169D" w:rsidP="00A7291B">
      <w:pPr>
        <w:pStyle w:val="NormalBlock"/>
      </w:pPr>
      <w:r>
        <w:t>È così che vedono Cristo. Io predico qui davanti. Questa è la mia formazione. Questa è la mia vocazione, e siamo tutti qui, e questa è una lezione. Ma ciò che influisce sulle persone a Choctaw è il modo in cui gestite le vostre case, non il modo in cui predico.</w:t>
      </w:r>
    </w:p>
    <w:bookmarkEnd w:id="0"/>
    <w:p w14:paraId="5C097F03" w14:textId="5E23FA64" w:rsidR="00A7291B" w:rsidRDefault="0025169D" w:rsidP="00A7291B">
      <w:pPr>
        <w:pStyle w:val="NormalBlock"/>
      </w:pPr>
      <w:r>
        <w:t>Non il modo in cui predico. Paolo esorta i santi più anziani a vivere in modo tale da riflettere le parole di Cristo. Gli uomini devono essere saldi ed equilibrati. Le donne devono essere padrone di sé e dedicarsi a insegnare alla generazione più giovane come mantenere famiglie felici e amorevoli e come onorare Gesù Cristo attraverso il servizio cristiano alla chiesa. Dunque, perché chiamo questa lezione i servitori d'argento?</w:t>
      </w:r>
    </w:p>
    <w:bookmarkEnd w:id="0"/>
    <w:p w14:paraId="5C097F03" w14:textId="5E23FA64" w:rsidR="00A7291B" w:rsidRDefault="0025169D" w:rsidP="00A7291B">
      <w:pPr>
        <w:pStyle w:val="NormalBlock"/>
      </w:pPr>
      <w:r>
        <w:t>Buona ragione. L'argento rappresenta il valore e la bellezza dei santi più anziani in Cristo. Quando, sapete, stavo preparando questa lezione, ho pensato a 2 persone. Una persona a cui ho pensato è stato il fratello Holly. Il fratello Holly ha 90 anni, wow.</w:t>
      </w:r>
    </w:p>
    <w:bookmarkEnd w:id="0"/>
    <w:p w14:paraId="5C097F03" w14:textId="5E23FA64" w:rsidR="00A7291B" w:rsidRDefault="0025169D" w:rsidP="00A7291B">
      <w:pPr>
        <w:pStyle w:val="NormalBlock"/>
      </w:pPr>
      <w:r>
        <w:t>Chi se ne importa? Novanta e qualcosa, sai. Dopo i 90 anni, chi li conta? Giusto? Ha più di 90 anni.</w:t>
      </w:r>
    </w:p>
    <w:bookmarkEnd w:id="0"/>
    <w:p w14:paraId="5C097F03" w14:textId="5E23FA64" w:rsidR="00A7291B" w:rsidRDefault="0025169D" w:rsidP="00A7291B">
      <w:pPr>
        <w:pStyle w:val="NormalBlock"/>
      </w:pPr>
      <w:r>
        <w:t>È un anziano. Beh, non lo è più. Si è ritirato dall'incarico di anziano circa uno o due anni fa, ma era un anziano nella chiesa di Edmond. Alcuni di voi sanno di chi sto parlando. E si alzava e salutava le persone.</w:t>
      </w:r>
    </w:p>
    <w:bookmarkEnd w:id="0"/>
    <w:p w14:paraId="5C097F03" w14:textId="5E23FA64" w:rsidR="00A7291B" w:rsidRDefault="0025169D" w:rsidP="00A7291B">
      <w:pPr>
        <w:pStyle w:val="NormalBlock"/>
      </w:pPr>
      <w:r>
        <w:t>E sapete di cosa sto parlando? La grazia di Dio traspariva attraverso di lui. Era così magro. La sua pelle era così sottile ed egli stesso era così trasparente. Ma ciò che si vedeva era quasi come la luce di Dio che risplendeva attraverso di lui.</w:t>
      </w:r>
    </w:p>
    <w:bookmarkEnd w:id="0"/>
    <w:p w14:paraId="5C097F03" w14:textId="5E23FA64" w:rsidR="00A7291B" w:rsidRDefault="0025169D" w:rsidP="00A7291B">
      <w:pPr>
        <w:pStyle w:val="NormalBlock"/>
      </w:pPr>
      <w:r>
        <w:t>Voglio dire, quell'uomo non aveva proprio alcun tratto aspro. E si ricordava di tutti ed era premuroso. Si amava semplicemente, sapete, quando gli si era vicino, era come stare vicino alla fornace, sapete, d'inverno, o vicino all'aria condizionata d'estate. Quest'estate era più fresco e d'inverno era caldo stare vicino al fratello Holly. E penso anche alla sorella, seduta lì, nella stessa prospettiva.</w:t>
      </w:r>
    </w:p>
    <w:bookmarkEnd w:id="0"/>
    <w:p w14:paraId="5C097F03" w14:textId="5E23FA64" w:rsidR="00A7291B" w:rsidRDefault="0025169D" w:rsidP="00A7291B">
      <w:pPr>
        <w:pStyle w:val="NormalBlock"/>
      </w:pPr>
      <w:r>
        <w:t>Stringile la mano domenica. Lei viene e mi abbraccia, come fa con tutti voi. E io le stringo la mano e stringo quella mano, e ciò che sento è una pelle liscia, liscia come l'avorio, liscia come l'amore di Cristo che è in lei per chiunque incontri. È a lei che penso, alla servitrice d'argento. L'argento rappresenta il valore e la bellezza della santa anziana in Cristo.</w:t>
      </w:r>
    </w:p>
    <w:bookmarkEnd w:id="0"/>
    <w:p w14:paraId="5C097F03" w14:textId="5E23FA64" w:rsidR="00A7291B" w:rsidRDefault="0025169D" w:rsidP="00A7291B">
      <w:pPr>
        <w:pStyle w:val="NormalBlock"/>
      </w:pPr>
      <w:r>
        <w:t>E servirla significa ciò che gli altri dovrebbero vedere in loro, non semplicemente l'età, non semplicemente i capelli grigi, non semplicemente forse qualche incapacità dovuta all'età fisica, non questo. Ciò che le persone vedono sono persone che hanno imparato dall'esperienza a lasciare che la luce di Cristo risplenda attraverso un servizio amorevole. Nella nostra congregazione, la mia visione dei servitori d'argento non è semplicemente quella di santi anziani che rimangono occupati per allontanare la noia. Ciò che vedo sono uomini che esprimono il loro amore per Cristo servendo attivamente la chiesa in ogni modo di cui sono capaci. La pensione spesso offre maggiori opportunità di servizio e non soltanto tempo extra da trascorrere vagando senza meta.</w:t>
      </w:r>
    </w:p>
    <w:bookmarkEnd w:id="0"/>
    <w:p w14:paraId="5C097F03" w14:textId="5E23FA64" w:rsidR="00A7291B" w:rsidRDefault="0025169D" w:rsidP="00A7291B">
      <w:pPr>
        <w:pStyle w:val="NormalBlock"/>
      </w:pPr>
      <w:r>
        <w:t>E vedo le donne esprimere il loro amore per Cristo e contribuire a formare la generazione delle donne più giovani, che saranno dedite ai loro mariti, ai loro figli, alle loro case e alle loro chiese, e diventeranno per la generazione successiva lo stesso tipo di donne devote a Dio che per prime hanno insegnato loro. Donne devote a Dio come quelle che abbiamo qui oggi. Prego che le nostre serve d'argento a Choctaw glorifichino Dio ed edifichino la chiesa con la loro santa presenza e il loro servizio dinamico. C'è una cosa che l'età non cambia. Sapete, l'età cambia molte cose, ma c'è una cosa che l'età non cambia, e cioè il modo in cui una persona viene a Cristo.</w:t>
      </w:r>
    </w:p>
    <w:bookmarkEnd w:id="0"/>
    <w:p w14:paraId="5C097F03" w14:textId="5E23FA64" w:rsidR="00A7291B" w:rsidRDefault="0025169D" w:rsidP="00A7291B">
      <w:pPr>
        <w:pStyle w:val="NormalBlock"/>
      </w:pPr>
      <w:r>
        <w:t>Che tu abbia 10 o 110 anni, quando desideriamo il perdono dei nostri peccati e desideriamo essere discepoli di Gesù, il modo di rispondere è sempre lo stesso. Che tu abbia 10 o 110 anni, o una qualsiasi età intermedia, questa mattina, se hai bisogno di rispondere a Cristo perché non sei ancora cristiano, ti incoraggiamo a venire e confessare la tua fede, essere battezzato nel nome di Gesù mentre ti ravvedi dei tuoi peccati. E inoltre, se hai 10 o 110 anni e ti sei allontanato da Cristo come fece Salomone in età avanzata e ti sei ravveduto leggendo il libro dell'Ecclesiaste, allora non avere paura e non sentirti in imbarazzo, qualunque sia la tua età, di venire ed essere ristabilito in Cristo mediante le preghiere della chiesa. Johnny, uno dei nostri anziani, ci guiderà nella preghiera, o meglio, ci guiderà ora nel canto. Se hai un motivo per rispondere, ti incoraggiamo a venire avanti ora, mentre ci alziamo e cantiamo il canto d'invito.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