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Jonesboro</w:t>
      </w:r>
    </w:p>
    <w:p w14:paraId="30A144DD" w14:textId="3D11DC34" w:rsidR="00D83136" w:rsidRPr="00D83136" w:rsidRDefault="00D83136" w:rsidP="006C2818">
      <w:pPr>
        <w:pStyle w:val="NewSubtitle"/>
      </w:pPr>
      <w:r w:rsidRPr="00D83136">
        <w:t>Quando i giusti muoiono ingiustamente</w:t>
      </w:r>
    </w:p>
    <w:bookmarkEnd w:id="0"/>
    <w:p w14:paraId="5C097F03" w14:textId="5E23FA64" w:rsidR="00A7291B" w:rsidRDefault="0025169D" w:rsidP="00A7291B">
      <w:pPr>
        <w:pStyle w:val="NormalBlock"/>
      </w:pPr>
      <w:r>
        <w:t>Perché noi, facciamo sempre disposizioni speciali per i bambini, non è vero? Voglio dire, quando una nave affonda, sono prima le donne e i bambini a salire sulle scialuppe di salvataggio. E quando c'è scarsità di cibo, i bambini ricevono la loro porzione prima degli adulti. E in tutto il mondo, i genitori rinunciano a se stessi e fanno sacrifici affinché i loro figli possano avere una vita migliore. Quante volte l'ho sentito?</w:t>
      </w:r>
    </w:p>
    <w:bookmarkEnd w:id="0"/>
    <w:p w14:paraId="5C097F03" w14:textId="5E23FA64" w:rsidR="00A7291B" w:rsidRDefault="0025169D" w:rsidP="00A7291B">
      <w:pPr>
        <w:pStyle w:val="NormalBlock"/>
      </w:pPr>
      <w:r>
        <w:t>Tutto ciò che desidero è che i miei figli abbiano una vita migliore. Migliore di quella che ho avuto io, più facile di quella che ho avuto io. Non tanta sofferenza quanta ne ho patita io. Vogliamo il meglio per i nostri figli. Facciamo provvedimenti speciali, sacrifici speciali per i nostri figli.</w:t>
      </w:r>
    </w:p>
    <w:bookmarkEnd w:id="0"/>
    <w:p w14:paraId="5C097F03" w14:textId="5E23FA64" w:rsidR="00A7291B" w:rsidRDefault="0025169D" w:rsidP="00A7291B">
      <w:pPr>
        <w:pStyle w:val="NormalBlock"/>
      </w:pPr>
      <w:r>
        <w:t>Suppongo che sia per questo che alcune settimane fa abbiamo assistito con tanto orrore all'uccisione di bambini innocenti, in una giornata luminosa e soleggiata, proprio nel cortile della loro scuola, nella piccola città di Jonesboro, in Arkansas. Ciò che rendeva questa scena così irreale, così difficile da comprendere, era che questi bambini erano stati uccisi a sangue freddo da altri bambini con i quali, il giorno prima, erano andati a scuola. E guardiamo tutto questo e diciamo: Che spreco. Che spreco terribile, terribile. Bambini piccoli e un coraggioso insegnante abbattuti in un istante, senza alcun preavviso.</w:t>
      </w:r>
    </w:p>
    <w:bookmarkEnd w:id="0"/>
    <w:p w14:paraId="5C097F03" w14:textId="5E23FA64" w:rsidR="00A7291B" w:rsidRDefault="0025169D" w:rsidP="00A7291B">
      <w:pPr>
        <w:pStyle w:val="NormalBlock"/>
      </w:pPr>
      <w:r>
        <w:t>E diciamo: giovani ragazzi che, per qualunque folle ragione, hanno rovinato per tutta la vita se stessi e le loro famiglie. Non importa se vanno in prigione per 5 anni, 8 anni, o per quanto tempo. Hanno rovinato se stessi e hanno rovinato le loro famiglie. Non supereranno mai questa cosa. Sapete, è già abbastanza difficile accettare che a volte i buoni muoiano giovani, vero?</w:t>
      </w:r>
    </w:p>
    <w:bookmarkEnd w:id="0"/>
    <w:p w14:paraId="5C097F03" w14:textId="5E23FA64" w:rsidR="00A7291B" w:rsidRDefault="0025169D" w:rsidP="00A7291B">
      <w:pPr>
        <w:pStyle w:val="NormalBlock"/>
      </w:pPr>
      <w:r>
        <w:t>I buoni muoiono giovani. È difficile da accettare, persino nella nostra stessa comunità. Qui avevamo un ragazzo che aveva il cancro e che lentamente ha perso la vita, in una tremenda lotta contro il cancro. Eppure, con la sua lotta, la sua fede e il suo grande coraggio, è riuscito a toccare l'intera comunità e in qualche modo tutti ci siamo sentiti migliori per questo. Ma quando bambini innocenti e una buona donna cristiana muoiono inutilmente, muoiono improvvisamente, muoiono violentemente, quando le brave persone muoiono in modo terribile, è allora che cerchiamo un significato.</w:t>
      </w:r>
    </w:p>
    <w:bookmarkEnd w:id="0"/>
    <w:p w14:paraId="5C097F03" w14:textId="5E23FA64" w:rsidR="00A7291B" w:rsidRDefault="0025169D" w:rsidP="00A7291B">
      <w:pPr>
        <w:pStyle w:val="NormalBlock"/>
      </w:pPr>
      <w:r>
        <w:t>È allora che gridiamo a Dio per ricevere risposte che diano un certo senso al dolore e alla confusione che sperimentiamo. Sapete una cosa? Come sempre, Dio risponde dalla sua parola. Anche nei momenti terribili, anche nei tempi di confusione, anche in quei momenti in cui proprio non comprendiamo perché, la parola di Dio ci dà comprensione quando vediamo persone buone morire in modo tragico. Quando guardiamo alla parola di Dio a motivo di questa situazione, vediamo diverse cose che essa ci dice per aiutarci a comprendere.</w:t>
      </w:r>
    </w:p>
    <w:bookmarkEnd w:id="0"/>
    <w:p w14:paraId="5C097F03" w14:textId="5E23FA64" w:rsidR="00A7291B" w:rsidRDefault="0025169D" w:rsidP="00A7291B">
      <w:pPr>
        <w:pStyle w:val="NormalBlock"/>
      </w:pPr>
      <w:r>
        <w:t>La prima cosa che ci dice è questa: il peccato è ciò che causa la morte. Il peccato è ciò che causa la morte. Questa è una realtà fondamentale della vita spiegata dalle prime pagine della parola di Dio fino al Nuovo Testamento. Voglio dire, troviamo questa idea fin dall'inizio in Genesi, per esempio, capitolo 2, a partire dai versetti 15 e 16. Dice: Poi il Signore Dio prese l'uomo e lo pose nel giardino di Eden, perché lo coltivasse e lo custodisse.</w:t>
      </w:r>
    </w:p>
    <w:bookmarkEnd w:id="0"/>
    <w:p w14:paraId="5C097F03" w14:textId="5E23FA64" w:rsidR="00A7291B" w:rsidRDefault="0025169D" w:rsidP="00A7291B">
      <w:pPr>
        <w:pStyle w:val="NormalBlock"/>
      </w:pPr>
      <w:r>
        <w:t>E il Signore Dio comandò all'uomo, dicendo: Di ogni albero del giardino puoi mangiare liberamente; ma dell'albero della conoscenza del bene e del male non ne mangerai: perché nel giorno in cui ne mangerai, certamente morirai. Il peccato, la disobbedienza, causa la morte. E poi, nel Nuovo Testamento, nella Lettera ai Romani, capitolo 6, versetto 23, Paolo riassume la stessa idea quando dice: Il salario del peccato è la morte. Ogni peccato, sia il tuo peccato o il peccato di qualcun altro, non è soltanto la ragione della morte fisica, della morte violenta, del fatto che le persone buone muoiano in modo tragico. È la ragione di ogni morte, compresa la morte spirituale.</w:t>
      </w:r>
    </w:p>
    <w:bookmarkEnd w:id="0"/>
    <w:p w14:paraId="5C097F03" w14:textId="5E23FA64" w:rsidR="00A7291B" w:rsidRDefault="0025169D" w:rsidP="00A7291B">
      <w:pPr>
        <w:pStyle w:val="NormalBlock"/>
      </w:pPr>
      <w:r>
        <w:t>Fratelli e sorelle, quando i buoni muoiono in modo tragico, è particolarmente doloroso e la tentazione di adirarsi con Dio o di perdere la fede è grande. Posso vedere persone che scuotono i pugni verso il cielo e dicono: Perché? Perché hai permesso che accadesse questo? È l'atteggiamento che Maria e Marta ebbero con Gesù quando il loro fratello Lazzaro morì, e Gesù non era lì per impedirlo. Dissero: Sai, se tu fossi stato qui, avresti potuto impedirlo.</w:t>
      </w:r>
    </w:p>
    <w:bookmarkEnd w:id="0"/>
    <w:p w14:paraId="5C097F03" w14:textId="5E23FA64" w:rsidR="00A7291B" w:rsidRDefault="0025169D" w:rsidP="00A7291B">
      <w:pPr>
        <w:pStyle w:val="NormalBlock"/>
      </w:pPr>
      <w:r>
        <w:t>Perché? Perché non l'hai fermato? Lo accusarono di questo. Quando accadono tragedie come quella di Jonesboro, le persone si chiedono perché Dio abbia permesso che accadesse qualcosa del genere a persone buone e innocenti. Persone che sono cristiane.</w:t>
      </w:r>
    </w:p>
    <w:bookmarkEnd w:id="0"/>
    <w:p w14:paraId="5C097F03" w14:textId="5E23FA64" w:rsidR="00A7291B" w:rsidRDefault="0025169D" w:rsidP="00A7291B">
      <w:pPr>
        <w:pStyle w:val="NormalBlock"/>
      </w:pPr>
      <w:r>
        <w:t>E quando pongono quella domanda, ciò che dimenticano è che tutti muoiono, prima o poi. E, salvo alcune eccezioni nella Bibbia, Dio ha permesso che ciò accadesse ogni volta. Ci hai mai pensato? Sì, Dio ha permesso che le persone di Jonesboro morissero, ma ha anche permesso che morissero tuo nonno, tua nonna, tuo marito, tuo figlio e mio padre. In ogni caso in cui qualcuno sta per morire, Dio lo ha permesso.</w:t>
      </w:r>
    </w:p>
    <w:bookmarkEnd w:id="0"/>
    <w:p w14:paraId="5C097F03" w14:textId="5E23FA64" w:rsidR="00A7291B" w:rsidRDefault="0025169D" w:rsidP="00A7291B">
      <w:pPr>
        <w:pStyle w:val="NormalBlock"/>
      </w:pPr>
      <w:r>
        <w:t>Vedi la morte, indipendentemente dal fatto che sopraggiunga quando una persona è anziana e muoia serenamente nel sonno, oppure che sopraggiunga rapidamente e violentemente a causa di un proiettile. Arriva sempre. E la Bibbia dice che è sempre, sempre, sempre il risultato del peccato. O il risultato diretto dei nostri peccati: conosci persone che vivono in modo sregolato e agiscono stoltamente e, per questo, muoiono prima della maggior parte degli altri. Oppure il risultato indiretto dei peccati altrui: la natura indebolita del nostro universo e la nostra natura umana, oppure l'ambiente, oppure l'aggressività di altre persone.</w:t>
      </w:r>
    </w:p>
    <w:bookmarkEnd w:id="0"/>
    <w:p w14:paraId="5C097F03" w14:textId="5E23FA64" w:rsidR="00A7291B" w:rsidRDefault="0025169D" w:rsidP="00A7291B">
      <w:pPr>
        <w:pStyle w:val="NormalBlock"/>
      </w:pPr>
      <w:r>
        <w:t>In un modo o nell'altro, il peccato alla fine causa la nostra morte. E Dio ci permette di morire per due ottime ragioni. Lo sapevate? Innanzitutto, egli ci permette di morire perché la morte è un continuo promemoria del peccato nel mondo e nelle nostre vite. Ogni volta che vedo morire qualcuno, mi viene ricordato il fatto che c'è peccato in questo mondo.</w:t>
      </w:r>
    </w:p>
    <w:bookmarkEnd w:id="0"/>
    <w:p w14:paraId="5C097F03" w14:textId="5E23FA64" w:rsidR="00A7291B" w:rsidRDefault="0025169D" w:rsidP="00A7291B">
      <w:pPr>
        <w:pStyle w:val="NormalBlock"/>
      </w:pPr>
      <w:r>
        <w:t>E in secondo luogo, Dio permette la morte perché la morte ci spinge a cercare Dio. Cerchiamo Dio quando vediamo la morte. Hai mai pensato a questa idea? Se ci fosse il peccato nel mondo ma non ci fosse la morte, nessuno cercherebbe Dio. Le persone continuerebbero semplicemente a godere del peccato e sarebbero distrutte per sempre senza Dio.</w:t>
      </w:r>
    </w:p>
    <w:bookmarkEnd w:id="0"/>
    <w:p w14:paraId="5C097F03" w14:textId="5E23FA64" w:rsidR="00A7291B" w:rsidRDefault="0025169D" w:rsidP="00A7291B">
      <w:pPr>
        <w:pStyle w:val="NormalBlock"/>
      </w:pPr>
      <w:r>
        <w:t>Quando i buoni muoiono in modo tragico, come a Jonesboro, si può trarre una lezione inequivocabile, ed è questa: il peccato è molto molto molto molto reale e il peccato è molto molto molto molto malvagio. Questa è la lezione inequivocabile che possiamo trarre. Ora, questo potrebbe non essere di conforto per i sopravvissuti. Dire ai sopravvissuti: «Ebbene, il peccato ha causato questo e il peccato è malvagio». Questo potrebbe non essere molto confortante, ma è illuminante.</w:t>
      </w:r>
    </w:p>
    <w:bookmarkEnd w:id="0"/>
    <w:p w14:paraId="5C097F03" w14:textId="5E23FA64" w:rsidR="00A7291B" w:rsidRDefault="0025169D" w:rsidP="00A7291B">
      <w:pPr>
        <w:pStyle w:val="NormalBlock"/>
      </w:pPr>
      <w:r>
        <w:t>È illuminante riguardo alla vera causa della loro sofferenza e del loro dolore. Una seconda lezione che la Parola di Dio, una seconda cosa, se volete, che la Parola di Dio ci mostra riguardo a questa situazione tragica è questa: queste persone non sono le prime a morire in modo terribile e non saranno le ultime. Non è molto confortante, vero? Non sono le prime a morire in modo terribile e non saranno le ultime. Per quanto terribile fosse questa situazione, non era unica.</w:t>
      </w:r>
    </w:p>
    <w:bookmarkEnd w:id="0"/>
    <w:p w14:paraId="5C097F03" w14:textId="5E23FA64" w:rsidR="00A7291B" w:rsidRDefault="0025169D" w:rsidP="00A7291B">
      <w:pPr>
        <w:pStyle w:val="NormalBlock"/>
      </w:pPr>
      <w:r>
        <w:t>Uno sguardo fugace alla storia rivelerà capitolo dopo capitolo che persone innocenti sono state ridotte in schiavitù e massacrate per nessun'altra colpa se non il colore della loro pelle, o la loro lingua, o ciò in cui credevano, oppure, ai nostri giorni, senza alcuna ragione, semplicemente perché si trovavano nel posto sbagliato al momento sbagliato. Piccoli bambini portati a spasso per strada, uccisi a colpi d'arma da fuoco da qualcuno in un'automobile. E la Bibbia mostra che essere un fedele servitore del Signore non ti esenta necessariamente dal morire in modo tragico. Ci hai mai pensato? Voglio dire, pensa al giusto Abele, che fu assassinato da suo fratello in un impeto di gelosia, oppure pensa ai bambini innocenti che furono massacrati a sangue freddo da Erode.</w:t>
      </w:r>
    </w:p>
    <w:bookmarkEnd w:id="0"/>
    <w:p w14:paraId="5C097F03" w14:textId="5E23FA64" w:rsidR="00A7291B" w:rsidRDefault="0025169D" w:rsidP="00A7291B">
      <w:pPr>
        <w:pStyle w:val="NormalBlock"/>
      </w:pPr>
      <w:r>
        <w:t>Meglio ancora, in questo giorno fra tutti i giorni, pensate a Gesù Cristo, l'innocente, colui che era senza peccato, che quasi 2000 anni fa, proprio questa settimana, fu torturato, umiliato e giustiziato mentre il suo stesso popolo lo malediceva e i suoi discepoli lo abbandonavano. E questo gli fu fatto dopo che li aveva guariti, li aveva amati e aveva rivelato loro la verità. Sapete, le persone di Jonesboro erano innocenti, sì, ma non erano senza peccato. Le persone di Jonesborough erano brave persone, ma non erano persone divine. Se uomini malvagi, incitati da una folla di uomini e donne, poterono crocifiggere con gioia il Figlio di Dio e rallegrarsi delle loro azioni.</w:t>
      </w:r>
    </w:p>
    <w:bookmarkEnd w:id="0"/>
    <w:p w14:paraId="5C097F03" w14:textId="5E23FA64" w:rsidR="00A7291B" w:rsidRDefault="0025169D" w:rsidP="00A7291B">
      <w:pPr>
        <w:pStyle w:val="NormalBlock"/>
      </w:pPr>
      <w:r>
        <w:t>Perché siamo così sconvolti dalle azioni di questi 2 adolescenti in Arkansas? Sono accadute cose peggiori. Ogni domenica, ricordiamo una cosa molto peggiore accaduta molto tempo fa. No, non dovremmo essere sconvolti. Dovremmo piuttosto ricordare che questo è il mondo in cui viviamo.</w:t>
      </w:r>
    </w:p>
    <w:bookmarkEnd w:id="0"/>
    <w:p w14:paraId="5C097F03" w14:textId="5E23FA64" w:rsidR="00A7291B" w:rsidRDefault="0025169D" w:rsidP="00A7291B">
      <w:pPr>
        <w:pStyle w:val="NormalBlock"/>
      </w:pPr>
      <w:r>
        <w:t>Tutti i nostri progressi tecnici, tutta la nostra istruzione e conoscenza non hanno cambiato la natura fondamentale dell'uomo, che oggi è capace dello stesso genere di azione che fu compiuta contro il nostro Signore quando era sulla terra. Questi non sono i primi e, purtroppo, finché vivremo in questo mondo peccaminoso e incredulo, non saranno gli ultimi a morire in modo tragico. Un altro richiamo dalla parola di Dio riguardo a questo, e forse un'idea più incoraggiante, è questa: non è il modo in cui muori ciò che conta. È il modo in cui risorgi ciò che è importante. Non importa come muori; è il modo in cui risorgi ciò che è importante.</w:t>
      </w:r>
    </w:p>
    <w:bookmarkEnd w:id="0"/>
    <w:p w14:paraId="5C097F03" w14:textId="5E23FA64" w:rsidR="00A7291B" w:rsidRDefault="0025169D" w:rsidP="00A7291B">
      <w:pPr>
        <w:pStyle w:val="NormalBlock"/>
      </w:pPr>
      <w:r>
        <w:t>In Giovanni capitolo 5, versetti dal 24 al 29, Giovanni o Gesù sta parlando delle grandi promesse della risurrezione. E dice: In verità, in verità, vi dico: chi ascolta la mia parola e crede a colui che mi ha mandato ha vita eterna e non viene in giudizio, ma è passato dalla morte alla vita. In verità, in verità, vi dico: l'ora viene, anzi è già venuta, in cui i morti udranno la voce del Figlio di Dio e quelli che l'avranno udita vivranno. Infatti, come il Padre ha vita in se stesso, così ha dato anche al Figlio di avere vita in se stesso. E gli ha dato autorità di giudicare, perché è il Figlio dell'uomo.</w:t>
      </w:r>
    </w:p>
    <w:bookmarkEnd w:id="0"/>
    <w:p w14:paraId="5C097F03" w14:textId="5E23FA64" w:rsidR="00A7291B" w:rsidRDefault="0025169D" w:rsidP="00A7291B">
      <w:pPr>
        <w:pStyle w:val="NormalBlock"/>
      </w:pPr>
      <w:r>
        <w:t>Non meravigliatevi di questo: perché viene l'ora in cui tutti quelli che sono nelle tombe udranno la sua voce e ne usciranno, quelli che hanno fatto il bene per una risurrezione di vita e quelli che hanno commesso il male per una risurrezione di giudizio. Vedete, indipendentemente da come accade, tutti muoiono. Alcuni muoiono bene in tarda età e alcuni muoiono male. Ma indipendentemente da come accade, tutti risorgeranno dai morti. Non è forse questo ciò che celebriamo qui la domenica, in questa domenica speciale, ricordando, molti molti secoli fa, la risurrezione di Gesù?</w:t>
      </w:r>
    </w:p>
    <w:bookmarkEnd w:id="0"/>
    <w:p w14:paraId="5C097F03" w14:textId="5E23FA64" w:rsidR="00A7291B" w:rsidRDefault="0025169D" w:rsidP="00A7291B">
      <w:pPr>
        <w:pStyle w:val="NormalBlock"/>
      </w:pPr>
      <w:r>
        <w:t>Non lo ricordiamo? Il modo in cui morite non è importante quanto il modo in cui risorgerete secondo il Signore. Egli dice che alcuni risorgeranno, ma a causa della loro incredulità e dei loro peccati non perdonati, affronteranno il giudizio, la condanna e la sofferenza eterna. Altri invece risorgeranno e, a motivo della loro fede e obbedienza al vangelo, entreranno nella ricompensa di una vita eterna, gioiosa e senza peccato. Sapete, non c'è assolutamente alcuna consolazione nella morte di una persona cara senza la speranza che essa avrà la vita eterna.</w:t>
      </w:r>
    </w:p>
    <w:bookmarkEnd w:id="0"/>
    <w:p w14:paraId="5C097F03" w14:textId="5E23FA64" w:rsidR="00A7291B" w:rsidRDefault="0025169D" w:rsidP="00A7291B">
      <w:pPr>
        <w:pStyle w:val="NormalBlock"/>
      </w:pPr>
      <w:r>
        <w:t>Lo so. Ho celebrato abbastanza funerali. Ho presieduto a un numero sufficiente di situazioni al capezzale di persone morenti da potervi dire che la domanda che occupa sempre il primo posto nella mente della famiglia è: dove si trovano ora? Sanno dove sono stati. Vogliono sapere: dove si trovano ora.</w:t>
      </w:r>
    </w:p>
    <w:bookmarkEnd w:id="0"/>
    <w:p w14:paraId="5C097F03" w14:textId="5E23FA64" w:rsidR="00A7291B" w:rsidRDefault="0025169D" w:rsidP="00A7291B">
      <w:pPr>
        <w:pStyle w:val="NormalBlock"/>
      </w:pPr>
      <w:r>
        <w:t>Sapete, molto spesso ci preoccupiamo di dare alle persone una degna sepoltura. E vi dico che dovremmo preoccuparci maggiormente del fatto che abbiano una degna risurrezione. È molto più importante. Per le famiglie sopravvissute di Jonesboro, questa Pasqua sarà davvero molto significativa, perché non solo ricorderà loro la gloriosa risurrezione di Gesù dai morti, ma le rassicurerà anche del fatto che la stessa esperienza attende coloro che sono morti così tragicamente solo poche settimane fa. Paolo spiega questa idea in 1 Corinzi, capitolo 15, versetti da 20 a 28.</w:t>
      </w:r>
    </w:p>
    <w:bookmarkEnd w:id="0"/>
    <w:p w14:paraId="5C097F03" w14:textId="5E23FA64" w:rsidR="00A7291B" w:rsidRDefault="0025169D" w:rsidP="00A7291B">
      <w:pPr>
        <w:pStyle w:val="NormalBlock"/>
      </w:pPr>
      <w:r>
        <w:t>Egli dice: Ma ora Cristo è stato risuscitato dai morti, la primizia di quelli che dormono. Poiché, come per mezzo di un uomo è venuta la morte, così anche per mezzo di un uomo è venuta la risurrezione dai morti. Poiché, come tutti muoiono in Adamo, così anche in Cristo tutti saranno vivificati: ma ciascuno nel proprio ordine: Cristo, la primizia; poi quelli che sono di Cristo alla sua venuta. Primo, Gesù muore e Gesù risorge semplicemente per mostrare che è possibile che Dio abbia questo potere e che eserciterà questo potere nella vita di ogni persona che crede. Primo Cristo, e poi quelli che credono in Lui, ciascuno secondo il proprio ordine.</w:t>
      </w:r>
    </w:p>
    <w:bookmarkEnd w:id="0"/>
    <w:p w14:paraId="5C097F03" w14:textId="5E23FA64" w:rsidR="00A7291B" w:rsidRDefault="0025169D" w:rsidP="00A7291B">
      <w:pPr>
        <w:pStyle w:val="NormalBlock"/>
      </w:pPr>
      <w:r>
        <w:t>Sì, a volte moriamo in modo terribile. Ma la promessa di Dio vale indipendentemente da come muori. Se muori nella fede, risorgerai alla vita eterna. Sapete, sono convinto che una ragione per cui Cristo morì in modo così terribile fu affinché la sua risurrezione desse speranza a coloro che temevano o che avevano sperimentato lo stesso tipo di morte orribile nella propria vita. Non avete paura di morire in modo terribile?</w:t>
      </w:r>
    </w:p>
    <w:bookmarkEnd w:id="0"/>
    <w:p w14:paraId="5C097F03" w14:textId="5E23FA64" w:rsidR="00A7291B" w:rsidRDefault="0025169D" w:rsidP="00A7291B">
      <w:pPr>
        <w:pStyle w:val="NormalBlock"/>
      </w:pPr>
      <w:r>
        <w:t>Sapete, parlo con le persone e dico: Oh, ragazzi, non vorrei mai avere, sapete, un terribile cancro alle ossa e soffrire per mesi o anni. Oppure non vorrei rimanere intrappolato in un edificio come durante un bombardamento, essere schiacciato e languire per giorni prima di morire sotto una tonnellata di cemento. Sapete, pensate ai brutti modi in cui potreste morire e pensate soltanto a questo. Paolo dice: Non pensate a questo. Pensate piuttosto al modo in cui risorgerete.</w:t>
      </w:r>
    </w:p>
    <w:bookmarkEnd w:id="0"/>
    <w:p w14:paraId="5C097F03" w14:textId="5E23FA64" w:rsidR="00A7291B" w:rsidRDefault="0025169D" w:rsidP="00A7291B">
      <w:pPr>
        <w:pStyle w:val="NormalBlock"/>
      </w:pPr>
      <w:r>
        <w:t>Questo sarà eterno. La morte non è che un momento. Il cielo è per sempre. Vedete, a volte abbiamo paura che, se moriamo male, sia perché Dio non ci ama più. Ho visto persone soffrire a lungo e cominciare a pensare che forse Dio semplicemente non le ami più perché stanno soffrendo così tanto.</w:t>
      </w:r>
    </w:p>
    <w:bookmarkEnd w:id="0"/>
    <w:p w14:paraId="5C097F03" w14:textId="5E23FA64" w:rsidR="00A7291B" w:rsidRDefault="0025169D" w:rsidP="00A7291B">
      <w:pPr>
        <w:pStyle w:val="NormalBlock"/>
      </w:pPr>
      <w:r>
        <w:t>Se siete tentati di pensare in questi termini, ricordate semplicemente la croce di Cristo. Colui sul quale il suo amore si posava in modo così perfetto morì in modo così atroce. E questo dovrebbe darci speranza per il futuro. Ora, per favore, non fraintendete ciò che sto dicendo questa mattina. Non sto prendendo alla leggera né sto minimizzando il dolore che le persone stanno soffrendo, sapete, a Jonesboro.</w:t>
      </w:r>
    </w:p>
    <w:bookmarkEnd w:id="0"/>
    <w:p w14:paraId="5C097F03" w14:textId="5E23FA64" w:rsidR="00A7291B" w:rsidRDefault="0025169D" w:rsidP="00A7291B">
      <w:pPr>
        <w:pStyle w:val="NormalBlock"/>
      </w:pPr>
      <w:r>
        <w:t>Voglio dire, solo perché il male ne è la causa e cose simili sono accadute in passato, le persone buone. Voglio dire, il loro dolore è reale e schiacciante e cambia la vita, e la loro perdita non può essere sostituita, indipendentemente da ciò che dice qualsiasi predicatore. No, il punto della mia lezione di questa mattina per voi è che non sono soli e che questa non è la fine. Non sono soli, poiché persino il Padre celeste ha sperimentato questo tipo di dolore quando suo Figlio gridò: Padre, Padre, perché mi hai abbandonato? Il Padre in cielo conosce il dolore di perdere qualcuno che sta morendo in modo terribile.</w:t>
      </w:r>
    </w:p>
    <w:bookmarkEnd w:id="0"/>
    <w:p w14:paraId="5C097F03" w14:textId="5E23FA64" w:rsidR="00A7291B" w:rsidRDefault="0025169D" w:rsidP="00A7291B">
      <w:pPr>
        <w:pStyle w:val="NormalBlock"/>
      </w:pPr>
      <w:r>
        <w:t>E inoltre, una parola di incoraggiamento per ricordare loro che questa non è la fine, perché Gesù Cristo promette a tutti coloro che credono in lui che vivranno un felice ricongiungimento con tutti coloro che amano e che sono credenti fedeli. Pensate mai che Gesù sia risorto dai morti? Avrebbe potuto andare direttamente in cielo. Avrebbe potuto dire: «Beh, sapete», lasciare qualche prova o un documento scritto. No.</w:t>
      </w:r>
    </w:p>
    <w:bookmarkEnd w:id="0"/>
    <w:p w14:paraId="5C097F03" w14:textId="5E23FA64" w:rsidR="00A7291B" w:rsidRDefault="0025169D" w:rsidP="00A7291B">
      <w:pPr>
        <w:pStyle w:val="NormalBlock"/>
      </w:pPr>
      <w:r>
        <w:t>Mangiò con i suoi discepoli. Si incontrò con loro. Li abbracciò. Li toccò. Parlò loro, li istruì.</w:t>
      </w:r>
    </w:p>
    <w:bookmarkEnd w:id="0"/>
    <w:p w14:paraId="5C097F03" w14:textId="5E23FA64" w:rsidR="00A7291B" w:rsidRDefault="0025169D" w:rsidP="00A7291B">
      <w:pPr>
        <w:pStyle w:val="NormalBlock"/>
      </w:pPr>
      <w:r>
        <w:t>Egli era con loro. Voglio pensare che quella risurrezione e quella dimostrazione della sua presenza tra i suoi apostoli dopo la risurrezione dai morti ci insegnino che saremo consapevoli non solo di Dio e di noi stessi nella nostra risurrezione, ma saremo consapevoli gli uni degli altri. Non è questa la gioia della risurrezione? Altrimenti, qual è il senso? Se dovessi risorgere dai morti e la mia memoria fosse cancellata riguardo a tutto e a tutti quelli che conoscevo, dove sarebbe la gioia?</w:t>
      </w:r>
    </w:p>
    <w:bookmarkEnd w:id="0"/>
    <w:p w14:paraId="5C097F03" w14:textId="5E23FA64" w:rsidR="00A7291B" w:rsidRDefault="0025169D" w:rsidP="00A7291B">
      <w:pPr>
        <w:pStyle w:val="NormalBlock"/>
      </w:pPr>
      <w:r>
        <w:t>Non c'è gioia se non posso stare con il fratello Dave. Non c'è gioia se non posso stare con la sorella Pam. Non c'è gioia se non posso stare con i miei figli, la mia vita. Dov'è la gioia della risurrezione se non abbiamo la gioia della comunione che ne deriva? Questa è la promessa che Cristo fa con la sua risurrezione corporea.</w:t>
      </w:r>
    </w:p>
    <w:bookmarkEnd w:id="0"/>
    <w:p w14:paraId="5C097F03" w14:textId="5E23FA64" w:rsidR="00A7291B" w:rsidRDefault="0025169D" w:rsidP="00A7291B">
      <w:pPr>
        <w:pStyle w:val="NormalBlock"/>
      </w:pPr>
      <w:r>
        <w:t>Quando dunque sentite parlare di queste cose e rabbrividite, sperando che non siano mai accadute a voi, che non siano mai accadute ai vostri cari, ricordate la croce di Cristo, ricordate il sepolcro vuoto. Se Dio ha potuto sostenere Gesù attraverso una morte terribile, può e sosterrà anche noi attraverso la nostra morte, qualunque forma essa assuma. E se Dio ha risuscitato Gesù dai morti, può e risusciterà anche noi dai morti insieme a lui. È una promessa. La domanda per noi oggi non è: come morirò?</w:t>
      </w:r>
    </w:p>
    <w:bookmarkEnd w:id="0"/>
    <w:p w14:paraId="5C097F03" w14:textId="5E23FA64" w:rsidR="00A7291B" w:rsidRDefault="0025169D" w:rsidP="00A7291B">
      <w:pPr>
        <w:pStyle w:val="NormalBlock"/>
      </w:pPr>
      <w:r>
        <w:t>La domanda per noi oggi è: come sto vivendo? Come sto vivendo? Stai vivendo in modo tale che il modo in cui morirai o il momento in cui morirai non siano più importanti? Puoi vivere in questo modo se, prima di tutto, hai obbedito a Gesù Cristo, hai confessato il suo nome e ti sei pentito dei tuoi peccati, sei stato immerso nell'acqua del battesimo per lavare via la tua colpa e la tua vergogna. E vivi in questo modo se vivi fedelmente ogni giorno, pronto a incontrare il tuo Signore, indipendentemente da come morirai.</w:t>
      </w:r>
    </w:p>
    <w:bookmarkEnd w:id="0"/>
    <w:p w14:paraId="5C097F03" w14:textId="5E23FA64" w:rsidR="00A7291B" w:rsidRDefault="0025169D" w:rsidP="00A7291B">
      <w:pPr>
        <w:pStyle w:val="NormalBlock"/>
      </w:pPr>
      <w:r>
        <w:t>Se hai bisogno di venire a Cristo, se hai bisogno di prepararti per il giorno che tutti noi dobbiamo affrontare, ti esorto a non perdere altro tempo. Vieni questa mattina, rinnova il tuo impegno verso Cristo o impegnati verso Cristo obbedendo al vangelo, l'una o l'altra cosa, oppure ricevi le preghiere della chiesa mentre ci alziamo e cantiamo il nostro canto d'invito.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