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Jonesboro</w:t>
      </w:r>
    </w:p>
    <w:p w14:paraId="30A144DD" w14:textId="3D11DC34" w:rsidR="00D83136" w:rsidRPr="00D83136" w:rsidRDefault="00D83136" w:rsidP="006C2818">
      <w:pPr>
        <w:pStyle w:val="NewSubtitle"/>
      </w:pPr>
      <w:r w:rsidRPr="00D83136">
        <w:t>Cuando las buenas personas mueren trágicamente</w:t>
      </w:r>
    </w:p>
    <w:bookmarkEnd w:id="0"/>
    <w:p w14:paraId="5C097F03" w14:textId="5E23FA64" w:rsidR="00A7291B" w:rsidRDefault="0025169D" w:rsidP="00A7291B">
      <w:pPr>
        <w:pStyle w:val="NormalBlock"/>
      </w:pPr>
      <w:r>
        <w:t>Porque nosotros, siempre hacemos provisiones especiales para los niños, ¿verdad? Quiero decir, cuando un barco se hunde, las mujeres y los niños son los primeros en subir a los botes salvavidas. Y cuando hay escasez de alimentos, los niños reciben su porción antes que los adultos. Y en todo el mundo, los padres se privan y se sacrifican para que sus hijos puedan tener una vida mejor. ¿Cuántas veces lo he oído?</w:t>
      </w:r>
    </w:p>
    <w:bookmarkEnd w:id="0"/>
    <w:p w14:paraId="5C097F03" w14:textId="5E23FA64" w:rsidR="00A7291B" w:rsidRDefault="0025169D" w:rsidP="00A7291B">
      <w:pPr>
        <w:pStyle w:val="NormalBlock"/>
      </w:pPr>
      <w:r>
        <w:t>Todo lo que quiero es que mis hijos tengan una vida mejor. Mejor de la que yo tuve, más fácil de lo que yo la tuve. Que no sufran tanto como sufrí yo. Queremos lo mejor para nuestros hijos. Hacemos provisiones especiales, sacrificios especiales por nuestros hijos.</w:t>
      </w:r>
    </w:p>
    <w:bookmarkEnd w:id="0"/>
    <w:p w14:paraId="5C097F03" w14:textId="5E23FA64" w:rsidR="00A7291B" w:rsidRDefault="0025169D" w:rsidP="00A7291B">
      <w:pPr>
        <w:pStyle w:val="NormalBlock"/>
      </w:pPr>
      <w:r>
        <w:t>Supongo que por eso observamos con tanto horror hace unas semanas cómo unos niños inocentes eran asesinados a tiros en un día luminoso y soleado, allí mismo, en el patio de su propia escuela, en la pequeña ciudad de Jonesboro, Arkansas. Ahora bien, lo que hacía que esta escena pareciera tan irreal, tan difícil de comprender, era que estos pequeños fueron asesinados a sangre fría por otros pequeños con quienes habían ido a la escuela el día anterior. Y miramos esto y decimos: ¡Qué desperdicio! ¡Qué terrible, terrible desperdicio! Niños pequeños y una valiente maestra abatidos en un instante, sin previo aviso.</w:t>
      </w:r>
    </w:p>
    <w:bookmarkEnd w:id="0"/>
    <w:p w14:paraId="5C097F03" w14:textId="5E23FA64" w:rsidR="00A7291B" w:rsidRDefault="0025169D" w:rsidP="00A7291B">
      <w:pPr>
        <w:pStyle w:val="NormalBlock"/>
      </w:pPr>
      <w:r>
        <w:t>Y decimos: muchachos jóvenes que, por cualesquiera razones insensatas, se han arruinado a sí mismos y a sus familias de por vida. No importa si van a la cárcel por 5 años, 8 años, lo que sea. Se han arruinado a sí mismos y han arruinado a sus familias. Nunca superarán esto. Saben, es bastante difícil aceptar que a veces los buenos mueren jóvenes, ¿verdad?</w:t>
      </w:r>
    </w:p>
    <w:bookmarkEnd w:id="0"/>
    <w:p w14:paraId="5C097F03" w14:textId="5E23FA64" w:rsidR="00A7291B" w:rsidRDefault="0025169D" w:rsidP="00A7291B">
      <w:pPr>
        <w:pStyle w:val="NormalBlock"/>
      </w:pPr>
      <w:r>
        <w:t>Los buenos mueren jóvenes. Es difícil aceptarlo, incluso en nuestra propia comunidad. Aquí tuvimos a un niño que padecía cáncer y que poco a poco perdió la vida, una lucha tremenda contra el cáncer. Y, sin embargo, con su lucha, su fe y su gran valor, logró tocar a toda la comunidad y, de alguna manera, todos nos sentimos mejores por ello. Pero cuando niños inocentes y una buena mujer cristiana mueren innecesariamente, mueren repentinamente, mueren violentamente, cuando las buenas personas mueren de mala manera, es entonces cuando buscamos un significado.</w:t>
      </w:r>
    </w:p>
    <w:bookmarkEnd w:id="0"/>
    <w:p w14:paraId="5C097F03" w14:textId="5E23FA64" w:rsidR="00A7291B" w:rsidRDefault="0025169D" w:rsidP="00A7291B">
      <w:pPr>
        <w:pStyle w:val="NormalBlock"/>
      </w:pPr>
      <w:r>
        <w:t>Es entonces cuando clamamos a Dios por respuestas que den algún sentido al dolor y a la confusión que experimentamos. ¿Saben qué? Como siempre, Dios responde desde su palabra. Incluso en el tiempo terrible, incluso en el tiempo de confusión, incluso en esos momentos en que simplemente no entendemos del todo por qué, la palabra de Dios nos da entendimiento cuando vemos que personas buenas mueren de manera trágica. Cuando examinamos la palabra de Dios debido a esta situación, vemos varias cosas que nos dice para ayudarnos a entender.</w:t>
      </w:r>
    </w:p>
    <w:bookmarkEnd w:id="0"/>
    <w:p w14:paraId="5C097F03" w14:textId="5E23FA64" w:rsidR="00A7291B" w:rsidRDefault="0025169D" w:rsidP="00A7291B">
      <w:pPr>
        <w:pStyle w:val="NormalBlock"/>
      </w:pPr>
      <w:r>
        <w:t>Lo primero que nos dice es esto: el pecado es lo que causa la muerte. El pecado es lo que causa la muerte. Esta es una realidad básica de la vida explicada desde las primeras páginas de la palabra de Dios hasta el Nuevo Testamento. Quiero decir, encontramos esta idea desde el principio mismo en Génesis, por ejemplo, capítulo 2, comenzando en los versículos 15 y 16. Dice: Entonces el Señor Dios tomó al hombre y lo puso en el huerto del Edén para que lo cultivara y lo cuidara.</w:t>
      </w:r>
    </w:p>
    <w:bookmarkEnd w:id="0"/>
    <w:p w14:paraId="5C097F03" w14:textId="5E23FA64" w:rsidR="00A7291B" w:rsidRDefault="0025169D" w:rsidP="00A7291B">
      <w:pPr>
        <w:pStyle w:val="NormalBlock"/>
      </w:pPr>
      <w:r>
        <w:t>Y el Señor Dios ordenó al hombre, diciendo: De cualquier árbol del huerto podrás comer libremente; pero del árbol del conocimiento del bien y del mal no comerás, porque el día que comas de él, ciertamente morirás. El pecado, la desobediencia, que causa la muerte. Y luego, en el Nuevo Testamento, Romanos capítulo 6, versículo 23, Pablo resume la misma idea cuando dice: La paga del pecado es muerte. Todo pecado, ya sea tu pecado o el pecado de otra persona, no solo es la razón de la muerte física, de la muerte violenta, de que personas buenas mueran de manera trágica. Es la razón de toda muerte, incluida la muerte espiritual.</w:t>
      </w:r>
    </w:p>
    <w:bookmarkEnd w:id="0"/>
    <w:p w14:paraId="5C097F03" w14:textId="5E23FA64" w:rsidR="00A7291B" w:rsidRDefault="0025169D" w:rsidP="00A7291B">
      <w:pPr>
        <w:pStyle w:val="NormalBlock"/>
      </w:pPr>
      <w:r>
        <w:t>Hermanos y hermanas, cuando los buenos mueren de mala manera, es especialmente doloroso y es grande la tentación de enojarse con Dios o perder la fe. Puedo ver a personas sacudiendo sus puños hacia el cielo y diciendo: ¿Por qué? ¿Por qué permitiste que esto sucediera? Es la actitud que María y Marta tuvieron con Jesús cuando murió su hermano Lázaro, y Jesús no estaba allí para impedirlo. Dijeron: Sabes, si hubieras estado aquí, podrías haber impedido esto.</w:t>
      </w:r>
    </w:p>
    <w:bookmarkEnd w:id="0"/>
    <w:p w14:paraId="5C097F03" w14:textId="5E23FA64" w:rsidR="00A7291B" w:rsidRDefault="0025169D" w:rsidP="00A7291B">
      <w:pPr>
        <w:pStyle w:val="NormalBlock"/>
      </w:pPr>
      <w:r>
        <w:t>¿Por qué? ¿Por qué no lo detuviste? Lo acusaron de eso. Cuando ocurren tragedias como la de Jonesboro, la gente se pregunta por qué Dios permitió que algo así les sucediera a personas buenas e inocentes. Personas que son cristianas.</w:t>
      </w:r>
    </w:p>
    <w:bookmarkEnd w:id="0"/>
    <w:p w14:paraId="5C097F03" w14:textId="5E23FA64" w:rsidR="00A7291B" w:rsidRDefault="0025169D" w:rsidP="00A7291B">
      <w:pPr>
        <w:pStyle w:val="NormalBlock"/>
      </w:pPr>
      <w:r>
        <w:t>Y cuando hacen esa pregunta, lo que olvidan es que todos mueren, tarde o temprano. Y, salvo en unos pocos casos en la Biblia, Dios ha permitido que esto suceda cada vez. ¿Alguna vez has pensado en eso? Sí, Dios permitió que murieran las personas de Jonesboro, pero también permitió que muriera tu abuelo, y que muriera tu abuela, y que muriera tu esposo, y que muriera tu hijo, y que muriera mi padre. En cada caso en que alguien va a morir, Dios lo ha permitido.</w:t>
      </w:r>
    </w:p>
    <w:bookmarkEnd w:id="0"/>
    <w:p w14:paraId="5C097F03" w14:textId="5E23FA64" w:rsidR="00A7291B" w:rsidRDefault="0025169D" w:rsidP="00A7291B">
      <w:pPr>
        <w:pStyle w:val="NormalBlock"/>
      </w:pPr>
      <w:r>
        <w:t>Ves la muerte, independientemente de si llega cuando uno es anciano y muere pacíficamente mientras duerme, o si llega rápida y violentamente por una bala. Siempre llega. Y la Biblia dice que siempre, siempre, siempre es el resultado del pecado. Ya sea el resultado directo de nuestros propios pecados; sabes que hay personas que viven desenfrenadamente y actúan neciamente, y mueren antes que la mayoría por causa de ello. O el resultado indirecto de los pecados de otras personas, de la naturaleza debilitada de nuestro universo y de nuestra naturaleza humana, o del medio ambiente, o de la agresión de otras personas.</w:t>
      </w:r>
    </w:p>
    <w:bookmarkEnd w:id="0"/>
    <w:p w14:paraId="5C097F03" w14:textId="5E23FA64" w:rsidR="00A7291B" w:rsidRDefault="0025169D" w:rsidP="00A7291B">
      <w:pPr>
        <w:pStyle w:val="NormalBlock"/>
      </w:pPr>
      <w:r>
        <w:t>De una manera u otra, el pecado finalmente causa nuestra muerte. Y Dios permite que muramos por dos muy buenas razones. ¿Sabías eso? En primer lugar, permite que muramos porque la muerte es un recordatorio continuo del pecado en el mundo y en nuestras vidas. Cada vez que veo morir a alguien, recuerdo el hecho de que hay pecado en este mundo.</w:t>
      </w:r>
    </w:p>
    <w:bookmarkEnd w:id="0"/>
    <w:p w14:paraId="5C097F03" w14:textId="5E23FA64" w:rsidR="00A7291B" w:rsidRDefault="0025169D" w:rsidP="00A7291B">
      <w:pPr>
        <w:pStyle w:val="NormalBlock"/>
      </w:pPr>
      <w:r>
        <w:t>Y, en segundo lugar, Dios permite la muerte porque la muerte nos impulsa a buscar a Dios. Buscamos a Dios cuando vemos la muerte. ¿Alguna vez has pensado en esta idea? Si hubiera pecado en el mundo, pero no hubiera muerte, nadie estaría buscando a Dios. Las personas simplemente continuarían disfrutando del pecado y serían destruidas para siempre sin Dios.</w:t>
      </w:r>
    </w:p>
    <w:bookmarkEnd w:id="0"/>
    <w:p w14:paraId="5C097F03" w14:textId="5E23FA64" w:rsidR="00A7291B" w:rsidRDefault="0025169D" w:rsidP="00A7291B">
      <w:pPr>
        <w:pStyle w:val="NormalBlock"/>
      </w:pPr>
      <w:r>
        <w:t>Cuando los buenos mueren de una manera trágica, como en Jonesboro, se puede extraer una lección que es inconfundible, y es esta: el pecado es muy, muy, muy, muy real, y el pecado es muy, muy, muy, muy malo. Esa es la lección inconfundible que podemos extraer. Ahora bien, esto quizá no sea consolador para los sobrevivientes. Decirles a los sobrevivientes: «Bueno, el pecado causó esto y el pecado es malo». Eso quizá no sea muy consolador, pero sí es esclarecedor.</w:t>
      </w:r>
    </w:p>
    <w:bookmarkEnd w:id="0"/>
    <w:p w14:paraId="5C097F03" w14:textId="5E23FA64" w:rsidR="00A7291B" w:rsidRDefault="0025169D" w:rsidP="00A7291B">
      <w:pPr>
        <w:pStyle w:val="NormalBlock"/>
      </w:pPr>
      <w:r>
        <w:t>Es esclarecedor en cuanto a la verdadera causa de su sufrimiento y su dolor. Una segunda lección que la palabra de Dios, una segunda cosa, si se quiere, que la palabra de Dios nos muestra acerca de esta situación trágica es esta: estas personas no son las primeras en morir de mala manera y no serán las últimas. No es muy consolador, ¿verdad? No son las primeras en morir de mala manera y no serán las últimas. Por terrible que haya sido esta situación, no fue única.</w:t>
      </w:r>
    </w:p>
    <w:bookmarkEnd w:id="0"/>
    <w:p w14:paraId="5C097F03" w14:textId="5E23FA64" w:rsidR="00A7291B" w:rsidRDefault="0025169D" w:rsidP="00A7291B">
      <w:pPr>
        <w:pStyle w:val="NormalBlock"/>
      </w:pPr>
      <w:r>
        <w:t>Una mirada superficial a través de la historia revelará capítulo tras capítulo que describe a personas inocentes siendo esclavizadas y masacradas por ninguna ofensa mayor que el color de su piel, o su idioma, o aquello en lo que creían, o en nuestros días y época, sin ninguna razón en absoluto, simplemente porque estaban en el lugar equivocado en el momento equivocado. Bebés pequeños que simplemente eran llevados en cochecito por la calle, abatidos a tiros por alguien en un automóvil. Y la Biblia muestra que ser un siervo fiel del Señor no necesariamente te exime de morir de una manera terrible. ¿Alguna vez pensaste en eso? Me refiero a pensar en el justo Abel, quien fue asesinado por su hermano en un arrebato de celos, o pensar en los bebés inocentes que fueron masacrados a sangre fría por Herodes.</w:t>
      </w:r>
    </w:p>
    <w:bookmarkEnd w:id="0"/>
    <w:p w14:paraId="5C097F03" w14:textId="5E23FA64" w:rsidR="00A7291B" w:rsidRDefault="0025169D" w:rsidP="00A7291B">
      <w:pPr>
        <w:pStyle w:val="NormalBlock"/>
      </w:pPr>
      <w:r>
        <w:t>Mejor aún, en este día de todos los días, piensa en Jesucristo, el inocente, el sin pecado, quien hace casi 2000 años, en esta misma semana, fue torturado, humillado y ejecutado mientras su propio pueblo lo maldecía y sus discípulos lo abandonaban. Y esto le fue hecho después de que los había sanado, amado y les había revelado la verdad. Saben, las personas de Jonesboro eran inocentes, sí, pero no eran sin pecado. Las personas de Jonesborough eran buenas personas, pero no eran personas divinas. Si hombres malvados, incitados por una multitud de hombres y mujeres, pudieron crucificar gustosamente al Hijo de Dios y regocijarse por sus actos.</w:t>
      </w:r>
    </w:p>
    <w:bookmarkEnd w:id="0"/>
    <w:p w14:paraId="5C097F03" w14:textId="5E23FA64" w:rsidR="00A7291B" w:rsidRDefault="0025169D" w:rsidP="00A7291B">
      <w:pPr>
        <w:pStyle w:val="NormalBlock"/>
      </w:pPr>
      <w:r>
        <w:t>¿Por qué nos sorprenden tanto las acciones de estos 2 adolescentes en Arkansas? Han sucedido cosas peores. Cada domingo, recordamos algo mucho peor que sucedió hace mucho tiempo. No, no deberíamos sorprendernos. Más bien, deberíamos recordar que este es el mundo en el que vivimos.</w:t>
      </w:r>
    </w:p>
    <w:bookmarkEnd w:id="0"/>
    <w:p w14:paraId="5C097F03" w14:textId="5E23FA64" w:rsidR="00A7291B" w:rsidRDefault="0025169D" w:rsidP="00A7291B">
      <w:pPr>
        <w:pStyle w:val="NormalBlock"/>
      </w:pPr>
      <w:r>
        <w:t>Todos nuestros avances técnicos, toda nuestra educación y conocimiento no han cambiado la naturaleza básica del hombre, que es capaz de realizar hoy el mismo tipo de acto que se cometió contra nuestro Señor cuando estaba en la tierra. Estos no son los primeros y, lamentablemente, mientras vivamos en este mundo pecaminoso e incrédulo, no serán los últimos en morir de mala manera. Otro recordatorio de la palabra de Dios acerca de esto, y quizá una idea más esperanzadora, es esta: No importa cómo mueras. Lo importante es cómo resucitas. No importa cómo mueras; lo importante es cómo resucitas.</w:t>
      </w:r>
    </w:p>
    <w:bookmarkEnd w:id="0"/>
    <w:p w14:paraId="5C097F03" w14:textId="5E23FA64" w:rsidR="00A7291B" w:rsidRDefault="0025169D" w:rsidP="00A7291B">
      <w:pPr>
        <w:pStyle w:val="NormalBlock"/>
      </w:pPr>
      <w:r>
        <w:t>En Juan capítulo 5, versículos 24 al 29, Juan o Jesús está hablando acerca de las grandes promesas de la resurrección. Y dice: En verdad, en verdad les digo: el que oye Mi palabra y cree al que Me envió tiene vida eterna y no viene a condenación, sino que ha pasado de muerte a vida. En verdad, en verdad les digo: viene la hora, y ahora es, cuando los muertos oirán la voz del Hijo de Dios, y los que la oigan vivirán. Porque así como el Padre tiene vida en Sí mismo, así también le dio al Hijo tener vida en Sí mismo; y le dio autoridad para ejecutar juicio, porque es el Hijo del Hombre.</w:t>
      </w:r>
    </w:p>
    <w:bookmarkEnd w:id="0"/>
    <w:p w14:paraId="5C097F03" w14:textId="5E23FA64" w:rsidR="00A7291B" w:rsidRDefault="0025169D" w:rsidP="00A7291B">
      <w:pPr>
        <w:pStyle w:val="NormalBlock"/>
      </w:pPr>
      <w:r>
        <w:t>No os maravilléis de esto; porque viene la hora en que todos los que están en los sepulcros oirán su voz, y saldrán: los que hicieron lo bueno, a resurrección de vida, y los que practicaron lo malo, a resurrección de juicio. Como veis, independientemente de cómo suceda, todos mueren. Algunos mueren bien, a una edad avanzada, y otros mueren mal. Pero, independientemente de cómo suceda, todos resucitarán de entre los muertos. ¿No es eso lo que celebramos aquí el domingo? En este domingo especial, recordamos que hace muchos, muchos siglos tuvo lugar la resurrección de Jesús.</w:t>
      </w:r>
    </w:p>
    <w:bookmarkEnd w:id="0"/>
    <w:p w14:paraId="5C097F03" w14:textId="5E23FA64" w:rsidR="00A7291B" w:rsidRDefault="0025169D" w:rsidP="00A7291B">
      <w:pPr>
        <w:pStyle w:val="NormalBlock"/>
      </w:pPr>
      <w:r>
        <w:t>¿No recordamos eso? La manera en que mueres no es tan importante como la manera en que resucitas conforme al Señor. Él dice que algunos resucitarán, pero debido a su incredulidad y a sus pecados no perdonados, enfrentarán el juicio, la condenación y el sufrimiento eterno. Y otros resucitarán y, debido a su fe y obediencia al evangelio, entrarán en la recompensa de una vida eterna, gozosa y sin pecado. Saben, no hay absolutamente ningún consuelo en la muerte de un ser querido sin la esperanza de que tendrá vida eterna.</w:t>
      </w:r>
    </w:p>
    <w:bookmarkEnd w:id="0"/>
    <w:p w14:paraId="5C097F03" w14:textId="5E23FA64" w:rsidR="00A7291B" w:rsidRDefault="0025169D" w:rsidP="00A7291B">
      <w:pPr>
        <w:pStyle w:val="NormalBlock"/>
      </w:pPr>
      <w:r>
        <w:t>Lo sé. He oficiado suficientes funerales. He presidido suficientes situaciones en lechos de muerte como para decirles que la pregunta que siempre ocupa el primer lugar en la mente de la familia es: ¿dónde están ahora? Saben dónde han estado. Quieren saber: ¿dónde están ahora?</w:t>
      </w:r>
    </w:p>
    <w:bookmarkEnd w:id="0"/>
    <w:p w14:paraId="5C097F03" w14:textId="5E23FA64" w:rsidR="00A7291B" w:rsidRDefault="0025169D" w:rsidP="00A7291B">
      <w:pPr>
        <w:pStyle w:val="NormalBlock"/>
      </w:pPr>
      <w:r>
        <w:t>Saben, gran parte del tiempo nos preocupamos por darles a las personas un entierro apropiado. Y les digo que deberíamos estar más preocupados por que tengan una resurrección apropiada. Mucho más importante. Para las familias sobrevivientes de Jonesboro, esta temporada de Pascua será verdaderamente muy significativa, porque no solo les recordará la gloriosa resurrección de Jesús de entre los muertos, sino que también les asegurará que la misma experiencia aguarda a aquellos que murieron tan trágicamente hace apenas unas semanas. Pablo explica esta idea en 1 Corintios, capítulo 15, versículos 20 al 28.</w:t>
      </w:r>
    </w:p>
    <w:bookmarkEnd w:id="0"/>
    <w:p w14:paraId="5C097F03" w14:textId="5E23FA64" w:rsidR="00A7291B" w:rsidRDefault="0025169D" w:rsidP="00A7291B">
      <w:pPr>
        <w:pStyle w:val="NormalBlock"/>
      </w:pPr>
      <w:r>
        <w:t>Él dice: Pero ahora Cristo ha resucitado de entre los muertos, las primicias de los que duermen. Porque ya que por un hombre vino la muerte, también por un hombre vino la resurrección de entre los muertos. Porque así como en Adán todos mueren, también en Cristo todos serán vivificados: pero cada uno en su propio orden: Cristo, las primicias; después, los que son de Cristo en Su venida. Primero, Jesús muere y Jesús resucita simplemente para mostrar que es posible que Dios tenga este poder y ejerza este poder en la vida de todos los que creen. Primero Cristo, y después los que creen en Él, cada uno en sus propios términos.</w:t>
      </w:r>
    </w:p>
    <w:bookmarkEnd w:id="0"/>
    <w:p w14:paraId="5C097F03" w14:textId="5E23FA64" w:rsidR="00A7291B" w:rsidRDefault="0025169D" w:rsidP="00A7291B">
      <w:pPr>
        <w:pStyle w:val="NormalBlock"/>
      </w:pPr>
      <w:r>
        <w:t>Sí, a veces morimos de una manera terrible. Pero la promesa de Dios es independientemente de cómo mueras. Si mueres en la fe, resucitarás para vida eterna. Saben, estoy convencido de que una razón por la que Cristo murió de una manera tan terrible fue para que su resurrección diera esperanza a aquellos que temían o que experimentaron el mismo tipo de muerte horrible en sus propias vidas. ¿No tienen miedo de morir de una manera terrible?</w:t>
      </w:r>
    </w:p>
    <w:bookmarkEnd w:id="0"/>
    <w:p w14:paraId="5C097F03" w14:textId="5E23FA64" w:rsidR="00A7291B" w:rsidRDefault="0025169D" w:rsidP="00A7291B">
      <w:pPr>
        <w:pStyle w:val="NormalBlock"/>
      </w:pPr>
      <w:r>
        <w:t>Sabes, hablo con la gente y digo: «Oh, vaya, nunca querría tener, ya sabes, un terrible cáncer de huesos y sufrir durante meses o años. O no querría quedar atrapado en un edificio como en el bombardeo, ser aplastado y agonizar durante días antes de morir bajo toneladas de concreto». Ya sabes, piensas en las malas maneras en que podrías morir y eso es todo en lo que piensas. Pablo dice: «No pienses en eso. Piensa más bien en la manera en que resucitarás».</w:t>
      </w:r>
    </w:p>
    <w:bookmarkEnd w:id="0"/>
    <w:p w14:paraId="5C097F03" w14:textId="5E23FA64" w:rsidR="00A7291B" w:rsidRDefault="0025169D" w:rsidP="00A7291B">
      <w:pPr>
        <w:pStyle w:val="NormalBlock"/>
      </w:pPr>
      <w:r>
        <w:t>Eso será eterno. La muerte no es más que un momento. El cielo es para siempre. Verá, a veces tenemos miedo de que, si morimos mal, sea porque Dios ya no nos ama. He visto a personas sufrir durante mucho tiempo y comenzar a pensar que quizá Dios ya no las ama porque están sufriendo tanto.</w:t>
      </w:r>
    </w:p>
    <w:bookmarkEnd w:id="0"/>
    <w:p w14:paraId="5C097F03" w14:textId="5E23FA64" w:rsidR="00A7291B" w:rsidRDefault="0025169D" w:rsidP="00A7291B">
      <w:pPr>
        <w:pStyle w:val="NormalBlock"/>
      </w:pPr>
      <w:r>
        <w:t>Si te sientes tentado a pensar en esos términos, recuerda simplemente la cruz de Cristo. Aquel sobre quien reposó su amor de manera tan perfecta murió de una manera tan terrible. Y eso debería darnos esperanza para el futuro. Ahora bien, por favor, no malinterpreten lo que estoy diciendo esta mañana. No estoy tomando a la ligera ni desestimando el dolor que están sufriendo las personas, ya saben, en Jonesboro.</w:t>
      </w:r>
    </w:p>
    <w:bookmarkEnd w:id="0"/>
    <w:p w14:paraId="5C097F03" w14:textId="5E23FA64" w:rsidR="00A7291B" w:rsidRDefault="0025169D" w:rsidP="00A7291B">
      <w:pPr>
        <w:pStyle w:val="NormalBlock"/>
      </w:pPr>
      <w:r>
        <w:t>Quiero decir, solo porque el mal sea la causa de ello y cosas similares hayan sucedido en el pasado, las personas buenas. Quiero decir, su dolor es real, abrumador y transformador, y su pérdida no puede ser reemplazada, sin importar lo que diga cualquier predicador. No, el punto de mi lección de esta mañana para ustedes es que no están solos y que este no es el fin. No están solos en el sentido de que incluso el Padre celestial experimentó este tipo de dolor cuando su Hijo clamó: «Padre, Padre, ¿por qué me has abandonado?». El Padre en el cielo conoce el dolor de perder a alguien que está muriendo de una manera terrible.</w:t>
      </w:r>
    </w:p>
    <w:bookmarkEnd w:id="0"/>
    <w:p w14:paraId="5C097F03" w14:textId="5E23FA64" w:rsidR="00A7291B" w:rsidRDefault="0025169D" w:rsidP="00A7291B">
      <w:pPr>
        <w:pStyle w:val="NormalBlock"/>
      </w:pPr>
      <w:r>
        <w:t>Y también, una palabra de ánimo para recordarles que este no es el fin, porque Jesucristo promete a todos los que creen en Él que experimentarán un feliz reencuentro con todos sus seres queridos que son creyentes fieles. ¿Alguna vez piensan que Jesús resucitó de entre los muertos? Él podría haber ido directamente al cielo. Podría haber dicho: Bueno, ya saben, haber dejado alguna prueba o un documento escrito. No.</w:t>
      </w:r>
    </w:p>
    <w:bookmarkEnd w:id="0"/>
    <w:p w14:paraId="5C097F03" w14:textId="5E23FA64" w:rsidR="00A7291B" w:rsidRDefault="0025169D" w:rsidP="00A7291B">
      <w:pPr>
        <w:pStyle w:val="NormalBlock"/>
      </w:pPr>
      <w:r>
        <w:t>Comió con sus discípulos. Se reunió con ellos. Los abrazó. Los tocó. Les habló, les enseñó.</w:t>
      </w:r>
    </w:p>
    <w:bookmarkEnd w:id="0"/>
    <w:p w14:paraId="5C097F03" w14:textId="5E23FA64" w:rsidR="00A7291B" w:rsidRDefault="0025169D" w:rsidP="00A7291B">
      <w:pPr>
        <w:pStyle w:val="NormalBlock"/>
      </w:pPr>
      <w:r>
        <w:t>Él estaba con ellos. Quiero pensar que esa resurrección y esa demostración de su presencia entre sus apóstoles después de la resurrección de entre los muertos nos enseñan que seremos conscientes, no solo de Dios y de nosotros mismos en nuestra resurrección, sino que seremos conscientes unos de otros. ¿No es esa la alegría de la resurrección? De lo contrario, ¿cuál sería el propósito? Si tuviera que resucitar de entre los muertos y mi memoria fuera borrada de todo y de todos los que conocía, ¿dónde estaría la alegría?</w:t>
      </w:r>
    </w:p>
    <w:bookmarkEnd w:id="0"/>
    <w:p w14:paraId="5C097F03" w14:textId="5E23FA64" w:rsidR="00A7291B" w:rsidRDefault="0025169D" w:rsidP="00A7291B">
      <w:pPr>
        <w:pStyle w:val="NormalBlock"/>
      </w:pPr>
      <w:r>
        <w:t>No hay gozo si no puedo estar con el hermano Dave. No hay gozo si no puedo estar con la hermana Pam. No hay gozo si no puedo estar con mis hijos, mi vida. ¿Dónde está el gozo de la resurrección si no tenemos el gozo de la comunión que viene con ella? Esa es la promesa que Cristo hace con su resurrección corporal.</w:t>
      </w:r>
    </w:p>
    <w:bookmarkEnd w:id="0"/>
    <w:p w14:paraId="5C097F03" w14:textId="5E23FA64" w:rsidR="00A7291B" w:rsidRDefault="0025169D" w:rsidP="00A7291B">
      <w:pPr>
        <w:pStyle w:val="NormalBlock"/>
      </w:pPr>
      <w:r>
        <w:t>Así que cuando oigan hablar de estas cosas y se estremezcan, esperando que nunca les hayan sucedido, que nunca les hayan sucedido a sus seres queridos, recuerden la cruz de Cristo, recuerden la tumba vacía. Si Dios pudo hacer que Jesús atravesara una muerte terrible, también puede y hará que nosotros atravesemos nuestra muerte, sin importar la forma que adopte. Y si Dios resucitó a Jesús de entre los muertos, también puede y hará que nosotros resucitemos de entre los muertos con él. Es una promesa. La pregunta para nosotros hoy no es: ¿cómo moriré?</w:t>
      </w:r>
    </w:p>
    <w:bookmarkEnd w:id="0"/>
    <w:p w14:paraId="5C097F03" w14:textId="5E23FA64" w:rsidR="00A7291B" w:rsidRDefault="0025169D" w:rsidP="00A7291B">
      <w:pPr>
        <w:pStyle w:val="NormalBlock"/>
      </w:pPr>
      <w:r>
        <w:t>La pregunta para nosotros hoy es: ¿cómo estoy viviendo? ¿Cómo estoy viviendo? ¿Estás viviendo de tal manera que ya no importa cómo mueras ni cuándo mueras? Puedes vivir de esta manera si, ante todo, has obedecido a Jesucristo, has confesado su nombre y te has arrepentido de tus pecados; has sido sumergido en el agua del bautismo para lavar tu culpa y tu vergüenza. Y estás viviendo de esta manera si vives fielmente cada día, listo para encontrarte con tu Señor, sin importar de qué manera mueras.</w:t>
      </w:r>
    </w:p>
    <w:bookmarkEnd w:id="0"/>
    <w:p w14:paraId="5C097F03" w14:textId="5E23FA64" w:rsidR="00A7291B" w:rsidRDefault="0025169D" w:rsidP="00A7291B">
      <w:pPr>
        <w:pStyle w:val="NormalBlock"/>
      </w:pPr>
      <w:r>
        <w:t>Si necesita venir a Cristo, si necesita prepararse para el día que todos debemos enfrentar, le animo a no perder más tiempo. Venga esta mañana, renueve su compromiso con Cristo o comprométase con Cristo obedeciendo el evangelio, cualquiera de las dos cosas, o reciba las oraciones de la iglesia mientras estamos de pie y cantamos nuestro himno de invitación.</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