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Jonesboro</w:t>
      </w:r>
    </w:p>
    <w:p w14:paraId="30A144DD" w14:textId="3D11DC34" w:rsidR="00D83136" w:rsidRPr="00D83136" w:rsidRDefault="00D83136" w:rsidP="006C2818">
      <w:pPr>
        <w:pStyle w:val="NewSubtitle"/>
      </w:pPr>
      <w:r w:rsidRPr="00D83136">
        <w:t>Wenn gute Menschen schlecht sterben</w:t>
      </w:r>
    </w:p>
    <w:bookmarkEnd w:id="0"/>
    <w:p w14:paraId="5C097F03" w14:textId="5E23FA64" w:rsidR="00A7291B" w:rsidRDefault="0025169D" w:rsidP="00A7291B">
      <w:pPr>
        <w:pStyle w:val="NormalBlock"/>
      </w:pPr>
      <w:r>
        <w:t>Weil wir für Kinder immer besondere Vorkehrungen treffen, nicht wahr? Ich meine, wenn ein Schiff sinkt, kommen Frauen und Kinder zuerst zu den Rettungsbooten. Und wenn es an Nahrung mangelt, bekommen die Kinder ihren Anteil vor den Erwachsenen. Und überall auf der Welt verzichten Eltern auf vieles und bringen Opfer, damit ihre Kinder ein besseres Leben haben können. Wie oft habe ich das schon gehört?</w:t>
      </w:r>
    </w:p>
    <w:bookmarkEnd w:id="0"/>
    <w:p w14:paraId="5C097F03" w14:textId="5E23FA64" w:rsidR="00A7291B" w:rsidRDefault="0025169D" w:rsidP="00A7291B">
      <w:pPr>
        <w:pStyle w:val="NormalBlock"/>
      </w:pPr>
      <w:r>
        <w:t>Alles, was ich möchte, ist, dass meine Kinder ein besseres Leben haben. Ein besseres, als ich es hatte, ein leichteres, als ich es hatte. Nicht so viel Leid, wie ich erlitten habe. Wir wollen das Beste für unsere Kinder. Wir treffen besondere Vorkehrungen und bringen besondere Opfer für unsere Kinder.</w:t>
      </w:r>
    </w:p>
    <w:bookmarkEnd w:id="0"/>
    <w:p w14:paraId="5C097F03" w14:textId="5E23FA64" w:rsidR="00A7291B" w:rsidRDefault="0025169D" w:rsidP="00A7291B">
      <w:pPr>
        <w:pStyle w:val="NormalBlock"/>
      </w:pPr>
      <w:r>
        <w:t>Ich nehme an, dass dies der Grund ist, warum wir vor einigen Wochen mit solchem Entsetzen zusahen, als unschuldige Kinder an einem hellen und sonnigen Tag direkt auf ihrem eigenen Schulhof in der kleinen Stadt Jonesboro in Arkansas erschossen wurden. Was diese Szene nun so unwirklich und so schwer zu begreifen machte, war, dass diese kleinen Kinder kaltblütig von anderen kleinen Kindern getötet wurden, mit denen sie noch am Tag zuvor zur Schule gegangen waren. Und wir sehen uns das an und sagen: Was für eine Verschwendung. Was für eine schreckliche, schreckliche Verschwendung. Kleine Kinder und eine mutige Lehrerin wurden in einem Augenblick ohne jede Vorwarnung niedergestreckt.</w:t>
      </w:r>
    </w:p>
    <w:bookmarkEnd w:id="0"/>
    <w:p w14:paraId="5C097F03" w14:textId="5E23FA64" w:rsidR="00A7291B" w:rsidRDefault="0025169D" w:rsidP="00A7291B">
      <w:pPr>
        <w:pStyle w:val="NormalBlock"/>
      </w:pPr>
      <w:r>
        <w:t>Und wir sagen: Junge Männer, die aus welchen wahnsinnigen Gründen auch immer ihr Leben und das ihrer Familien für immer ruiniert haben. Es spielt keine Rolle, ob sie fünf Jahre, acht Jahre oder wie lange auch immer ins Gefängnis gehen. Sie haben sich selbst ruiniert und ihre Familien ruiniert. Sie werden diese Sache niemals überwinden. Wissen Sie, es ist schon schwierig genug zu akzeptieren, dass manchmal die Guten jung sterben, nicht wahr?</w:t>
      </w:r>
    </w:p>
    <w:bookmarkEnd w:id="0"/>
    <w:p w14:paraId="5C097F03" w14:textId="5E23FA64" w:rsidR="00A7291B" w:rsidRDefault="0025169D" w:rsidP="00A7291B">
      <w:pPr>
        <w:pStyle w:val="NormalBlock"/>
      </w:pPr>
      <w:r>
        <w:t>Die Guten sterben jung. Das ist schwer zu akzeptieren, selbst in unserer eigenen Gemeinschaft. Wir hatten hier einen kleinen Jungen, der Krebs hatte und langsam sein Leben verlor – ein gewaltiger Kampf gegen den Krebs. Und doch gelang es ihm durch seinen Kampf, seinen Glauben und seinen großen Mut, die gesamte Gemeinschaft zu berühren, und irgendwie fühlten wir uns alle dadurch besser. Aber wenn unschuldige Kinder und eine gute christliche Frau unnötig sterben, plötzlich sterben, gewaltsam sterben, wenn gute Menschen auf schlimme Weise sterben, dann suchen wir nach einem Sinn.</w:t>
      </w:r>
    </w:p>
    <w:bookmarkEnd w:id="0"/>
    <w:p w14:paraId="5C097F03" w14:textId="5E23FA64" w:rsidR="00A7291B" w:rsidRDefault="0025169D" w:rsidP="00A7291B">
      <w:pPr>
        <w:pStyle w:val="NormalBlock"/>
      </w:pPr>
      <w:r>
        <w:t>Dann schreien wir zu Gott um Antworten, die dem Herzen und der Verwirrung, die wir erleben, einen gewissen Sinn geben. Wissen Sie was? Wie immer antwortet Gott aus seinem Wort. Selbst in der schrecklichen Zeit, selbst in der Zeit der Verwirrung, selbst in jenen Augenblicken, in denen wir einfach nicht ganz verstehen, warum, gibt uns Gottes Wort Verständnis, wenn wir sehen, dass gute Menschen auf schlimme Weise sterben. Wenn wir wegen dieser Situation auf das Wort Gottes schauen, sehen wir mehrere Dinge, die es uns sagt, um uns zu helfen, zu verstehen.</w:t>
      </w:r>
    </w:p>
    <w:bookmarkEnd w:id="0"/>
    <w:p w14:paraId="5C097F03" w14:textId="5E23FA64" w:rsidR="00A7291B" w:rsidRDefault="0025169D" w:rsidP="00A7291B">
      <w:pPr>
        <w:pStyle w:val="NormalBlock"/>
      </w:pPr>
      <w:r>
        <w:t>Das Erste, was es uns sagt, ist dies: Sünde verursacht den Tod. Sünde verursacht den Tod. Dies ist eine grundlegende Realität des Lebens, die von den ersten Seiten des Wortes Gottes bis hin zum Neuen Testament erklärt wird. Ich meine, man findet diesen Gedanken bereits ganz am Anfang in 1 Mose, zum Beispiel in Kapitel 2, beginnend mit den Versen 15 und 16. Dort heißt es: Dann nahm der HERR, Gott, den Menschen und setzte ihn in den Garten Eden, damit er ihn bebaue und bewahre.</w:t>
      </w:r>
    </w:p>
    <w:bookmarkEnd w:id="0"/>
    <w:p w14:paraId="5C097F03" w14:textId="5E23FA64" w:rsidR="00A7291B" w:rsidRDefault="0025169D" w:rsidP="00A7291B">
      <w:pPr>
        <w:pStyle w:val="NormalBlock"/>
      </w:pPr>
      <w:r>
        <w:t>Und Gott, der HERR, gebot dem Menschen und sprach: Von jedem Baum des Gartens darfst du nach Belieben essen; aber von dem Baum der Erkenntnis des Guten und des Bösen sollst du nicht essen; denn an dem Tag, an dem du davon isst, musst du gewisslich sterben. Sünde, Ungehorsam, der den Tod verursacht. Und dann fasst Paulus im Neuen Testament, im Römerbrief, Kapitel 6, Vers 23, denselben Gedanken zusammen, wenn er sagt: Der Lohn der Sünde ist der Tod. Jede Sünde, sei es deine Sünde oder die Sünde eines anderen, ist nicht nur der Grund für den körperlichen Tod, für einen gewaltsamen Tod und dafür, dass gute Menschen auf schlimme Weise sterben. Sie ist der Grund für allen Tod, einschließlich des geistlichen Todes.</w:t>
      </w:r>
    </w:p>
    <w:bookmarkEnd w:id="0"/>
    <w:p w14:paraId="5C097F03" w14:textId="5E23FA64" w:rsidR="00A7291B" w:rsidRDefault="0025169D" w:rsidP="00A7291B">
      <w:pPr>
        <w:pStyle w:val="NormalBlock"/>
      </w:pPr>
      <w:r>
        <w:t>Brüder und Schwestern, wenn gute Menschen einen schlimmen Tod sterben, ist es besonders schmerzhaft, und die Versuchung, auf Gott zornig zu werden oder den Glauben zu verlieren, ist groß. Ich kann mir vorstellen, wie Menschen ihre Fäuste zum Himmel schütteln und sagen: Warum? Warum hast du das geschehen lassen? Es ist die Haltung, die Maria und Martha gegenüber Jesus hatten, als ihr Bruder Lazarus starb und Jesus nicht da war, um es zu verhindern. Sie sagten: Du weißt, wenn du hier gewesen wärst, hättest du das verhindern können.</w:t>
      </w:r>
    </w:p>
    <w:bookmarkEnd w:id="0"/>
    <w:p w14:paraId="5C097F03" w14:textId="5E23FA64" w:rsidR="00A7291B" w:rsidRDefault="0025169D" w:rsidP="00A7291B">
      <w:pPr>
        <w:pStyle w:val="NormalBlock"/>
      </w:pPr>
      <w:r>
        <w:t>Warum? Warum hast du es nicht verhindert? Das wurde ihm zur Last gelegt. Wenn Tragödien wie in Jonesboro geschehen, fragen sich die Menschen, warum Gott zugelassen hat, dass so etwas guten, unschuldigen Menschen widerfährt. Menschen, die Christen sind.</w:t>
      </w:r>
    </w:p>
    <w:bookmarkEnd w:id="0"/>
    <w:p w14:paraId="5C097F03" w14:textId="5E23FA64" w:rsidR="00A7291B" w:rsidRDefault="0025169D" w:rsidP="00A7291B">
      <w:pPr>
        <w:pStyle w:val="NormalBlock"/>
      </w:pPr>
      <w:r>
        <w:t>Und wenn sie diese Frage stellen, vergessen sie, dass jeder früher oder später stirbt. Und abgesehen von einigen wenigen Fällen in der Bibel hat Gott dies jedes Mal zugelassen. Hast du jemals darüber nachgedacht? Ja, Gott hat zugelassen, dass die Menschen in Jonesboro starben, aber Er hat auch zugelassen, dass dein Großvater starb, deine Großmutter starb, dein Ehemann starb, dein Kind starb und mein Vater starb. In jedem Fall, wenn jemand sterben wird, hat Gott es zugelassen.</w:t>
      </w:r>
    </w:p>
    <w:bookmarkEnd w:id="0"/>
    <w:p w14:paraId="5C097F03" w14:textId="5E23FA64" w:rsidR="00A7291B" w:rsidRDefault="0025169D" w:rsidP="00A7291B">
      <w:pPr>
        <w:pStyle w:val="NormalBlock"/>
      </w:pPr>
      <w:r>
        <w:t>Du siehst den Tod, unabhängig davon, ob er eintritt, wenn jemand alt ist und friedlich im Schlaf stirbt, oder ob er schnell und gewaltsam durch eine Kugel kommt. Er kommt immer. Und die Bibel sagt, dass er immer, immer, immer das Ergebnis der Sünde ist. Entweder das direkte Ergebnis unserer eigenen Sünden – du kennst Menschen, die ein ausschweifendes Leben führen und töricht handeln und deshalb früher sterben als die meisten. Oder das indirekte Ergebnis der Sünden anderer Menschen, der geschwächten Beschaffenheit unseres Universums und unserer menschlichen Natur, der Umwelt oder der Aggression anderer Menschen.</w:t>
      </w:r>
    </w:p>
    <w:bookmarkEnd w:id="0"/>
    <w:p w14:paraId="5C097F03" w14:textId="5E23FA64" w:rsidR="00A7291B" w:rsidRDefault="0025169D" w:rsidP="00A7291B">
      <w:pPr>
        <w:pStyle w:val="NormalBlock"/>
      </w:pPr>
      <w:r>
        <w:t>Auf die eine oder andere Weise verursacht die Sünde schließlich unseren Tod. Und Gott lässt uns aus zwei sehr guten Gründen sterben. Wusstest du das? Zunächst einmal lässt er uns sterben, weil der Tod eine ständige Erinnerung an die Sünde in der Welt und in unserem Leben ist. Jedes Mal, wenn ich jemanden sterben sehe, werde ich daran erinnert, dass es in dieser Welt Sünde gibt.</w:t>
      </w:r>
    </w:p>
    <w:bookmarkEnd w:id="0"/>
    <w:p w14:paraId="5C097F03" w14:textId="5E23FA64" w:rsidR="00A7291B" w:rsidRDefault="0025169D" w:rsidP="00A7291B">
      <w:pPr>
        <w:pStyle w:val="NormalBlock"/>
      </w:pPr>
      <w:r>
        <w:t>Und zweitens lässt Gott den Tod zu, weil der Tod uns auf die Suche nach Gott schickt. Wir suchen nach Gott, wenn wir den Tod sehen. Haben Sie jemals über diesen Gedanken nachgedacht? Wenn es Sünde in der Welt, aber keinen Tod gäbe, würde niemand nach Gott suchen. Die Menschen würden einfach weiterhin die Sünde genießen und ohne Gott für immer zugrunde gehen.</w:t>
      </w:r>
    </w:p>
    <w:bookmarkEnd w:id="0"/>
    <w:p w14:paraId="5C097F03" w14:textId="5E23FA64" w:rsidR="00A7291B" w:rsidRDefault="0025169D" w:rsidP="00A7291B">
      <w:pPr>
        <w:pStyle w:val="NormalBlock"/>
      </w:pPr>
      <w:r>
        <w:t>Wenn die Guten schlecht sterben, wie in Jonesboro, kann eine unmissverständliche Lehre daraus gezogen werden, und zwar diese: Sünde ist sehr, sehr, sehr, sehr, sehr real, und Sünde ist sehr, sehr, sehr, sehr, sehr schlimm. Das ist die unmissverständliche Lehre, die wir daraus ziehen können. Nun mag dies für die Überlebenden nicht tröstlich sein. Den Überlebenden zu sagen: Nun, die Sünde hat dies verursacht, und die Sünde ist schlecht. Das mag nicht sehr tröstlich sein, aber es ist aufschlussreich.</w:t>
      </w:r>
    </w:p>
    <w:bookmarkEnd w:id="0"/>
    <w:p w14:paraId="5C097F03" w14:textId="5E23FA64" w:rsidR="00A7291B" w:rsidRDefault="0025169D" w:rsidP="00A7291B">
      <w:pPr>
        <w:pStyle w:val="NormalBlock"/>
      </w:pPr>
      <w:r>
        <w:t>Es ist aufschlussreich im Hinblick auf die eigentliche Ursache ihres Leidens und ihrer Schmerzen. Eine zweite Lektion, ein zweiter Punkt, wenn Sie so wollen, den uns Gottes Wort in Bezug auf diese tragische Situation zeigt, ist folgender: Diese Menschen sind nicht die Ersten, die einen schlimmen Tod sterben, und sie werden nicht die Letzten sein. Nicht sehr tröstlich, oder? Sie sind nicht die Ersten, die einen schlimmen Tod sterben, und sie werden nicht die Letzten sein. So schrecklich diese Situation auch war, sie war nicht einzigartig.</w:t>
      </w:r>
    </w:p>
    <w:bookmarkEnd w:id="0"/>
    <w:p w14:paraId="5C097F03" w14:textId="5E23FA64" w:rsidR="00A7291B" w:rsidRDefault="0025169D" w:rsidP="00A7291B">
      <w:pPr>
        <w:pStyle w:val="NormalBlock"/>
      </w:pPr>
      <w:r>
        <w:t>Ein flüchtiger Blick durch die Geschichte wird Kapitel um Kapitel offenbaren, in denen beschrieben wird, wie unschuldige Menschen versklavt und abgeschlachtet wurden, ohne ein größeres Vergehen als ihre Hautfarbe oder ihre Sprache oder das, was sie glaubten, oder in unserer heutigen Zeit überhaupt ohne jeden Grund, einfach weil sie zur falschen Zeit am falschen Ort waren. Kleine Babys, die einfach die Straße entlang spaziert wurden, von jemandem in einem Auto erschossen. Und die Bibel zeigt, dass ein treuer Diener des Herrn nicht unbedingt davor bewahrt wird, einen schlimmen Tod zu sterben. Haben Sie jemals darüber nachgedacht? Ich meine, denken Sie an den gerechten Abel, der von seinem Bruder in einem Anfall eifersüchtiger Wut ermordet wurde, oder denken Sie an die unschuldigen Babys, die von Herodes kaltblütig abgeschlachtet wurden.</w:t>
      </w:r>
    </w:p>
    <w:bookmarkEnd w:id="0"/>
    <w:p w14:paraId="5C097F03" w14:textId="5E23FA64" w:rsidR="00A7291B" w:rsidRDefault="0025169D" w:rsidP="00A7291B">
      <w:pPr>
        <w:pStyle w:val="NormalBlock"/>
      </w:pPr>
      <w:r>
        <w:t>Besser noch: Denkt an diesem Tag von allen Tagen an Jesus Christus, den Unschuldigen, den Sündlosen, der vor beinahe 2000 Jahren in dieser Woche gefoltert, gedemütigt und hingerichtet wurde, während sein eigenes Volk ihn verfluchte und seine Jünger ihn verließen. Und dies geschah ihm, nachdem er sie geheilt, sie geliebt und ihnen die Wahrheit offenbart hatte. Ihr wisst, die Menschen in Jonesboro waren unschuldig, ja, aber sie waren nicht sündlos. Die Menschen in Jonesborough waren gute Menschen, aber sie waren keine göttlichen Menschen. Wenn böse Männer, angestachelt von einer Menge von Männern und Frauen, den Sohn Gottes bereitwillig kreuzigen und sich über ihre Taten freuen konnten.</w:t>
      </w:r>
    </w:p>
    <w:bookmarkEnd w:id="0"/>
    <w:p w14:paraId="5C097F03" w14:textId="5E23FA64" w:rsidR="00A7291B" w:rsidRDefault="0025169D" w:rsidP="00A7291B">
      <w:pPr>
        <w:pStyle w:val="NormalBlock"/>
      </w:pPr>
      <w:r>
        <w:t>Warum sind wir so schockiert über die Taten dieser beiden Jugendlichen in Arkansas? Schlimmere Dinge sind geschehen. Jeden Sonntag erinnern wir uns an etwas weitaus Schlimmeres, das vor langer Zeit geschehen ist. Nein, wir sollten nicht schockiert sein. Vielmehr sollten wir daran erinnert werden, dass dies die Welt ist, in der wir leben.</w:t>
      </w:r>
    </w:p>
    <w:bookmarkEnd w:id="0"/>
    <w:p w14:paraId="5C097F03" w14:textId="5E23FA64" w:rsidR="00A7291B" w:rsidRDefault="0025169D" w:rsidP="00A7291B">
      <w:pPr>
        <w:pStyle w:val="NormalBlock"/>
      </w:pPr>
      <w:r>
        <w:t>All unsere technischen Fortschritte, all unsere Bildung und unser Wissen haben die grundlegende Natur des Menschen nicht verändert, der heute zu derselben Art von Tat fähig ist, wie sie unserem Herrn widerfuhr, als er auf der Erde war. Dies sind nicht die Ersten, und leider werden sie, solange wir in dieser sündigen und ungläubigen Welt leben, nicht die Letzten sein, die eines schlimmen Todes sterben. Eine weitere Erinnerung aus Gottes Wort in dieser Hinsicht, und vielleicht ist dies ein hoffnungsvollerer Gedanke, ist folgende: Es kommt nicht darauf an, wie man stirbt. Wichtig ist, wie man aufersteht. Ganz gleich, wie man stirbt – wichtig ist, wie man aufersteht.</w:t>
      </w:r>
    </w:p>
    <w:bookmarkEnd w:id="0"/>
    <w:p w14:paraId="5C097F03" w14:textId="5E23FA64" w:rsidR="00A7291B" w:rsidRDefault="0025169D" w:rsidP="00A7291B">
      <w:pPr>
        <w:pStyle w:val="NormalBlock"/>
      </w:pPr>
      <w:r>
        <w:t>In Johannes, Kapitel 5, Verse 24 bis 29, spricht Johannes oder Jesus über die großen Verheißungen der Auferstehung. Und er sagt: Wahrlich, wahrlich, ich sage euch: Wer mein Wort hört und dem glaubt, der mich gesandt hat, der hat ewiges Leben und kommt nicht ins Gericht, sondern ist vom Tod zum Leben hindurchgedrungen. Wahrlich, wahrlich, ich sage euch: Die Stunde kommt und ist schon da, in der die Toten die Stimme des Sohnes Gottes hören werden, und die sie hören, werden leben. Denn wie der Vater das Leben in sich selbst hat, so hat er auch dem Sohn gegeben, das Leben in sich selbst zu haben. Und er hat ihm auch Vollmacht gegeben, Gericht zu halten, weil er der Sohn des Menschen ist.</w:t>
      </w:r>
    </w:p>
    <w:bookmarkEnd w:id="0"/>
    <w:p w14:paraId="5C097F03" w14:textId="5E23FA64" w:rsidR="00A7291B" w:rsidRDefault="0025169D" w:rsidP="00A7291B">
      <w:pPr>
        <w:pStyle w:val="NormalBlock"/>
      </w:pPr>
      <w:r>
        <w:t>Wundert euch darüber nicht: Denn die Stunde kommt, in der alle, die in den Gräbern sind, seine Stimme hören und hervorkommen werden: die, welche das Gute getan haben, zur Auferstehung des Lebens, und die, welche das Böse getan haben, zur Auferstehung des Gerichts. Seht, unabhängig davon, wie es geschieht, jeder stirbt. Manche sterben gut in hohem Alter, und manche sterben schlecht. Aber unabhängig davon, wie es geschieht, werden alle von den Toten auferstehen. Ist es nicht das, was wir hier am Sonntag feiern? An diesem besonderen Sonntag erinnern wir uns viele, viele Jahrhunderte später an die Auferstehung Jesu.</w:t>
      </w:r>
    </w:p>
    <w:bookmarkEnd w:id="0"/>
    <w:p w14:paraId="5C097F03" w14:textId="5E23FA64" w:rsidR="00A7291B" w:rsidRDefault="0025169D" w:rsidP="00A7291B">
      <w:pPr>
        <w:pStyle w:val="NormalBlock"/>
      </w:pPr>
      <w:r>
        <w:t>Erinnern wir uns nicht daran? Wie man stirbt, ist nicht so wichtig wie die Art und Weise, wie man gemäß dem Herrn aufersteht. Er sagt, dass einige auferstehen werden, aber wegen ihres Unglaubens und ihrer nicht vergebenen Sünden Gericht und Verdammnis sowie ewiges Leiden erfahren werden. Andere aber werden auferstehen und wegen ihres Glaubens und ihres Gehorsams gegenüber dem Evangelium in die Belohnung eines sündlosen, freudigen, ewigen Lebens eingehen. Wissen Sie, es gibt überhaupt keinen Trost im Tod eines geliebten Menschen ohne die Hoffnung, dass er ewiges Leben haben wird.</w:t>
      </w:r>
    </w:p>
    <w:bookmarkEnd w:id="0"/>
    <w:p w14:paraId="5C097F03" w14:textId="5E23FA64" w:rsidR="00A7291B" w:rsidRDefault="0025169D" w:rsidP="00A7291B">
      <w:pPr>
        <w:pStyle w:val="NormalBlock"/>
      </w:pPr>
      <w:r>
        <w:t>Ich weiß. Ich habe genügend Beerdigungen durchgeführt. Ich habe genügend Situationen am Sterbebett begleitet, um Ihnen sagen zu können, dass die Frage, die der Familie immer am meisten auf dem Herzen liegt, lautet: Wo sind sie jetzt? Sie wissen, wo sie gewesen sind. Sie wollen wissen: Wo sind sie jetzt?</w:t>
      </w:r>
    </w:p>
    <w:bookmarkEnd w:id="0"/>
    <w:p w14:paraId="5C097F03" w14:textId="5E23FA64" w:rsidR="00A7291B" w:rsidRDefault="0025169D" w:rsidP="00A7291B">
      <w:pPr>
        <w:pStyle w:val="NormalBlock"/>
      </w:pPr>
      <w:r>
        <w:t>Wissen Sie, oft machen wir uns Sorgen darum, den Menschen ein angemessenes Begräbnis zu geben. Und ich sage Ihnen, wir sollten uns mehr darum sorgen, dass sie eine angemessene Auferstehung haben. Das ist viel wichtiger. Für die überlebenden Familien in Jonesboro wird diese Osterzeit in der Tat sehr bedeutsam sein, denn sie wird sie nicht nur an die herrliche Auferstehung Jesu von den Toten erinnern, sondern ihnen auch versichern, dass dieselbe Erfahrung auch diejenigen erwartet, die vor wenigen Wochen auf so schreckliche Weise gestorben sind. Paulus erklärt diesen Gedanken im 1. Korintherbrief, Kapitel 15, Verse 20 bis 28.</w:t>
      </w:r>
    </w:p>
    <w:bookmarkEnd w:id="0"/>
    <w:p w14:paraId="5C097F03" w14:textId="5E23FA64" w:rsidR="00A7291B" w:rsidRDefault="0025169D" w:rsidP="00A7291B">
      <w:pPr>
        <w:pStyle w:val="NormalBlock"/>
      </w:pPr>
      <w:r>
        <w:t>Er sagt: Aber nun ist Christus aus den Toten auferweckt worden, der Erstling der Entschlafenen. Denn weil durch einen Menschen der Tod kam, so kommt auch durch einen Menschen die Auferstehung der Toten. Denn gleichwie in Adam alle sterben, so werden auch in Christus alle lebendig gemacht werden; jeder aber in seiner eigenen Ordnung: als Erstling Christus, danach die, welche Christus angehören, bei seiner Wiederkunft. Erstens: Jesus stirbt und Jesus wird auferweckt, einfach um zu zeigen, dass es möglich ist, dass Gott diese Macht besitzt und diese Macht im Leben jedes Menschen ausüben wird, der glaubt. Erstens Christus und danach diejenigen, die an Ihn glauben, jeder nach seiner eigenen Ordnung.</w:t>
      </w:r>
    </w:p>
    <w:bookmarkEnd w:id="0"/>
    <w:p w14:paraId="5C097F03" w14:textId="5E23FA64" w:rsidR="00A7291B" w:rsidRDefault="0025169D" w:rsidP="00A7291B">
      <w:pPr>
        <w:pStyle w:val="NormalBlock"/>
      </w:pPr>
      <w:r>
        <w:t>Ja, manchmal sterben wir auf schlimme Weise. Aber die Verheißung Gottes gilt unabhängig davon, wie du stirbst. Wenn du im Glauben stirbst, wirst du zum ewigen Leben auferstehen. Ich bin überzeugt, dass ein Grund dafür, dass Christus auf so schlimme Weise starb, darin lag, dass seine Auferstehung denen Hoffnung geben würde, die einen solchen hässlichen Tod fürchteten oder selbst in ihrem Leben erlebt hatten. Hast du keine Angst, auf schlimme Weise zu sterben?</w:t>
      </w:r>
    </w:p>
    <w:bookmarkEnd w:id="0"/>
    <w:p w14:paraId="5C097F03" w14:textId="5E23FA64" w:rsidR="00A7291B" w:rsidRDefault="0025169D" w:rsidP="00A7291B">
      <w:pPr>
        <w:pStyle w:val="NormalBlock"/>
      </w:pPr>
      <w:r>
        <w:t>Wissen Sie, ich spreche mit Menschen und sage: Oh Mann, ich möchte niemals, wissen Sie, schrecklichen Knochenkrebs haben und monatelang oder jahrelang leiden. Oder ich möchte nicht in einem Gebäude wie bei dem Bombenanschlag eingeschlossen, zerquetscht werden und tagelang unter einer Tonne Beton dahinsiechen, bevor ich sterbe. Wissen Sie, man denkt an die schlimmen Arten, auf die man sterben könnte, und das ist alles, woran man denkt. Paulus sagt: Denkt nicht darüber nach. Denkt vielmehr darüber nach, auf welche Weise ihr auferstehen werdet.</w:t>
      </w:r>
    </w:p>
    <w:bookmarkEnd w:id="0"/>
    <w:p w14:paraId="5C097F03" w14:textId="5E23FA64" w:rsidR="00A7291B" w:rsidRDefault="0025169D" w:rsidP="00A7291B">
      <w:pPr>
        <w:pStyle w:val="NormalBlock"/>
      </w:pPr>
      <w:r>
        <w:t>Das wird ewig sein. Der Tod ist nur ein Augenblick. Der Himmel ist für immer. Sehen Sie, manchmal haben wir Angst, dass es daran liegt, dass Gott uns nicht mehr liebt, wenn wir schlecht sterben. Ich habe Menschen lange leiden sehen, die dann zu denken begannen, dass Gott sie vielleicht einfach nicht mehr liebt, weil sie so sehr leiden.</w:t>
      </w:r>
    </w:p>
    <w:bookmarkEnd w:id="0"/>
    <w:p w14:paraId="5C097F03" w14:textId="5E23FA64" w:rsidR="00A7291B" w:rsidRDefault="0025169D" w:rsidP="00A7291B">
      <w:pPr>
        <w:pStyle w:val="NormalBlock"/>
      </w:pPr>
      <w:r>
        <w:t>Wenn du versucht bist, in diesen Kategorien zu denken, dann erinnere dich einfach an das Kreuz Christi. Derjenige, auf dem seine Liebe so vollkommen ruhte, starb auf so schreckliche Weise. Und das sollte uns Hoffnung für die Zukunft geben. Bitte missversteht nicht, was ich heute Morgen sage. Ich mache mich nicht über den Schmerz der Menschen lustig und tue ihn auch nicht ab, die, wie ihr wisst, in Jonesboro leiden.</w:t>
      </w:r>
    </w:p>
    <w:bookmarkEnd w:id="0"/>
    <w:p w14:paraId="5C097F03" w14:textId="5E23FA64" w:rsidR="00A7291B" w:rsidRDefault="0025169D" w:rsidP="00A7291B">
      <w:pPr>
        <w:pStyle w:val="NormalBlock"/>
      </w:pPr>
      <w:r>
        <w:t>Ich meine, nur weil das Böse die Ursache dafür ist und Ähnliches in der Vergangenheit geschehen ist, die guten Menschen. Ich meine, ihr Schmerz ist real und erdrückend und verändert ihr Leben, und ihr Verlust kann nicht ersetzt werden, ganz gleich, was irgendein Prediger sagt. Nein, der Punkt meiner Lektion heute Morgen für euch ist, dass sie nicht allein sind und dies nicht das Ende ist. Sie sind insofern nicht allein, als auch der himmlische Vater diese Art von Schmerz erfahren hat, als sein Sohn ausrief: Vater, Vater, warum hast du mich verlassen? Der Vater im Himmel weiß um den Schmerz, jemanden zu verlieren, der auf schlimme Weise stirbt.</w:t>
      </w:r>
    </w:p>
    <w:bookmarkEnd w:id="0"/>
    <w:p w14:paraId="5C097F03" w14:textId="5E23FA64" w:rsidR="00A7291B" w:rsidRDefault="0025169D" w:rsidP="00A7291B">
      <w:pPr>
        <w:pStyle w:val="NormalBlock"/>
      </w:pPr>
      <w:r>
        <w:t>Und auch ein Wort der Ermutigung, um sie daran zu erinnern, dass dies nicht das Ende ist, denn Jesus Christus verspricht allen, die an ihn glauben, dass sie eine glückliche Wiedervereinigung mit all denen erleben werden, die sie lieben und die treue Gläubige sind. Glaubst du jemals, dass Jesus von den Toten auferstanden ist? Er hätte direkt in den Himmel auffahren können. Er hätte sagen können: Nun, ihr wisst schon, und einen Beweis oder ein schriftliches Dokument hinterlassen können. Nein.</w:t>
      </w:r>
    </w:p>
    <w:bookmarkEnd w:id="0"/>
    <w:p w14:paraId="5C097F03" w14:textId="5E23FA64" w:rsidR="00A7291B" w:rsidRDefault="0025169D" w:rsidP="00A7291B">
      <w:pPr>
        <w:pStyle w:val="NormalBlock"/>
      </w:pPr>
      <w:r>
        <w:t>Er aß mit seinen Jüngern. Er traf sich mit ihnen. Er hielt sie. Er berührte sie. Er sprach zu ihnen, er lehrte sie.</w:t>
      </w:r>
    </w:p>
    <w:bookmarkEnd w:id="0"/>
    <w:p w14:paraId="5C097F03" w14:textId="5E23FA64" w:rsidR="00A7291B" w:rsidRDefault="0025169D" w:rsidP="00A7291B">
      <w:pPr>
        <w:pStyle w:val="NormalBlock"/>
      </w:pPr>
      <w:r>
        <w:t>Er war bei ihnen. Ich möchte glauben, dass diese Auferstehung und diese Bekundung seiner Gegenwart unter seinen Aposteln nach der Auferstehung von den Toten uns lehrt, dass wir in unserer Auferstehung nicht nur Gottes und unserer selbst bewusst sein werden, sondern auch einander bewusst sein werden. Ist das nicht die Freude der Auferstehung? Andernfalls: Was wäre der Sinn? Wenn ich von den Toten auferstehen müsste und meine Erinnerung an alles und jeden, den ich kannte, ausgelöscht wäre, wo wäre dann die Freude?</w:t>
      </w:r>
    </w:p>
    <w:bookmarkEnd w:id="0"/>
    <w:p w14:paraId="5C097F03" w14:textId="5E23FA64" w:rsidR="00A7291B" w:rsidRDefault="0025169D" w:rsidP="00A7291B">
      <w:pPr>
        <w:pStyle w:val="NormalBlock"/>
      </w:pPr>
      <w:r>
        <w:t>Es gibt keine Freude, wenn ich nicht bei Bruder Dave sein kann. Es gibt keine Freude, wenn ich nicht bei Schwester Pam sein kann. Es gibt keine Freude, wenn ich nicht bei meinen Kindern, meinem Leben, sein kann. Wo ist die Freude der Auferstehung, wenn wir nicht die Freude der Gemeinschaft haben, die damit einhergeht? Das ist die Verheißung, die Christus mit seiner leiblichen Auferstehung gibt.</w:t>
      </w:r>
    </w:p>
    <w:bookmarkEnd w:id="0"/>
    <w:p w14:paraId="5C097F03" w14:textId="5E23FA64" w:rsidR="00A7291B" w:rsidRDefault="0025169D" w:rsidP="00A7291B">
      <w:pPr>
        <w:pStyle w:val="NormalBlock"/>
      </w:pPr>
      <w:r>
        <w:t>Wenn du also von diesen Dingen hörst und erschauderst, in der Hoffnung, dass sie dir niemals widerfahren sind, dass sie niemals deinen Angehörigen widerfahren sind, dann denke an das Kreuz Christi, denke an das leere Grab. Wenn Gott Jesus durch einen schrecklichen Tod hindurchführen konnte, kann und wird er auch uns durch unseren Tod hindurchführen, ganz gleich, welche Form er annimmt. Und wenn Gott Jesus von den Toten auferweckt hat, kann und wird er auch uns mit ihm von den Toten auferwecken. Es ist eine Verheißung. Die Frage für uns heute lautet nicht: Wie werde ich sterben?</w:t>
      </w:r>
    </w:p>
    <w:bookmarkEnd w:id="0"/>
    <w:p w14:paraId="5C097F03" w14:textId="5E23FA64" w:rsidR="00A7291B" w:rsidRDefault="0025169D" w:rsidP="00A7291B">
      <w:pPr>
        <w:pStyle w:val="NormalBlock"/>
      </w:pPr>
      <w:r>
        <w:t>Die Frage für uns heute lautet: Wie lebe ich? Wie lebe ich? Lebst du so, dass es nicht mehr wichtig ist, wie oder wann du stirbst? Du kannst auf diese Weise leben, wenn du zuerst Jesus Christus gehorcht, seinen Namen bekannt und deine Sünden bereut hast und im Wasser der Taufe untergetaucht wurdest, um deine Schuld und deine Schande abzuwaschen. Und du lebst auf diese Weise, wenn du jeden Tag treu lebst und bereit bist, deinem Herrn zu begegnen, ganz gleich, auf welche Weise du stirbst.</w:t>
      </w:r>
    </w:p>
    <w:bookmarkEnd w:id="0"/>
    <w:p w14:paraId="5C097F03" w14:textId="5E23FA64" w:rsidR="00A7291B" w:rsidRDefault="0025169D" w:rsidP="00A7291B">
      <w:pPr>
        <w:pStyle w:val="NormalBlock"/>
      </w:pPr>
      <w:r>
        <w:t>Wenn Sie zu Christus kommen müssen, wenn Sie sich auf den Tag vorbereiten müssen, dem wir alle entgegensehen müssen, ermutige ich Sie, keine weitere Zeit zu vergeuden. Kommen Sie heute Morgen, erneuern Sie Ihre Hingabe an Christus oder verpflichten Sie sich Christus, indem Sie dem Evangelium gehorchen – ganz gleich, was davon auf Sie zutrifft –, oder empfangen Sie die Gebete der Gemeinde, während wir stehen und unser Einladungs­lied singen.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