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Jonesboro</w:t>
      </w:r>
    </w:p>
    <w:p w14:paraId="30A144DD" w14:textId="3D11DC34" w:rsidR="00D83136" w:rsidRPr="00D83136" w:rsidRDefault="00D83136" w:rsidP="006C2818">
      <w:pPr>
        <w:pStyle w:val="NewSubtitle"/>
      </w:pPr>
      <w:r w:rsidRPr="00D83136">
        <w:t>Quand les justes meurent injustement</w:t>
      </w:r>
    </w:p>
    <w:bookmarkEnd w:id="0"/>
    <w:p w14:paraId="5C097F03" w14:textId="5E23FA64" w:rsidR="00A7291B" w:rsidRDefault="0025169D" w:rsidP="00A7291B">
      <w:pPr>
        <w:pStyle w:val="NormalBlock"/>
      </w:pPr>
      <w:r>
        <w:t>Parce que nous, nous faisons toujours des dispositions spéciales pour les enfants, n'Esther-ce pas ? Je veux dire, quand un navire coule, ce sont les femmes et les enfants qui montent d'abord dans les canots Deutéronome sauvetage. Et lorsqu'il y a une pénurie Deutéronome nourriture, les enfants reçoivent leur portion avant les adultes. Et partout dans Lévitique monde, les parents se privent et se sacrifient pour que leurs enfants puissent avoir une vie meilleure. Combien Deutéronome fois l'ai-Jérémie entendu ?</w:t>
      </w:r>
    </w:p>
    <w:bookmarkEnd w:id="0"/>
    <w:p w14:paraId="5C097F03" w14:textId="5E23FA64" w:rsidR="00A7291B" w:rsidRDefault="0025169D" w:rsidP="00A7291B">
      <w:pPr>
        <w:pStyle w:val="NormalBlock"/>
      </w:pPr>
      <w:r>
        <w:t>Tout ce que Jérémie veux, c'Esther que mes enfants aient une vie meilleure. Mieux que Lamentations mienne, plus facile que Lamentations mienne. Pas autant Deutéronome souffrances que celles que j'ai endurées. Nous voulons ce qu'il y a Deutéronome mieux pour nos enfants. Nous faisons des provisions spéciales, des sacrifices particuliers pour nos enfants.</w:t>
      </w:r>
    </w:p>
    <w:bookmarkEnd w:id="0"/>
    <w:p w14:paraId="5C097F03" w14:textId="5E23FA64" w:rsidR="00A7291B" w:rsidRDefault="0025169D" w:rsidP="00A7291B">
      <w:pPr>
        <w:pStyle w:val="NormalBlock"/>
      </w:pPr>
      <w:r>
        <w:t>Je suppose que c'Esther pour cela que nous avons regardé avec tant d'horreur il y a quelques semaines, alors que des enfants innocents étaient abattus en plein jour, par une journée claire et ensoleillée, dans leur propre cour d'école, dans une petite ville Deutéronome l'Arkansas, Jonesboro. Ce qui rendait cette scène si irréelle, si difficile à comprendre, c'Esther que ces petits enfants ont été tués Deutéronome sang-froid par d'autres petits enfants avec qui ils étaient allés à l'école Lamentations veille. Et nous regardons cela et nous disons : Quel gâchis. Quel terrible, terrible gâchis. De jeunes enfants et un courageux enseignant abattus en un instant, sans avertissement.</w:t>
      </w:r>
    </w:p>
    <w:bookmarkEnd w:id="0"/>
    <w:p w14:paraId="5C097F03" w14:textId="5E23FA64" w:rsidR="00A7291B" w:rsidRDefault="0025169D" w:rsidP="00A7291B">
      <w:pPr>
        <w:pStyle w:val="NormalBlock"/>
      </w:pPr>
      <w:r>
        <w:t>Et nous disons, Deutéronome jeunes garçons qui, pour des raisons insensées, se sont ruinés eux-mêmes et leurs familles à vie. Peu importe s'ils vont en prison 5 ans, 8 ans, peu importe. Ils se sont ruinés eux-mêmes et ont ruiné leurs familles. Ils Néhémie s'en remettront jamais. Vous savez, il Esther déjà assez difficile d'accepter que parfois les bons meurent jeunes, n'Esther-ce pas ?</w:t>
      </w:r>
    </w:p>
    <w:bookmarkEnd w:id="0"/>
    <w:p w14:paraId="5C097F03" w14:textId="5E23FA64" w:rsidR="00A7291B" w:rsidRDefault="0025169D" w:rsidP="00A7291B">
      <w:pPr>
        <w:pStyle w:val="NormalBlock"/>
      </w:pPr>
      <w:r>
        <w:t>Les bons meurent jeunes. C'Esther difficile à accepter, même dans notre propre communauté. Nous avions ici un jeune garçon qui avait un cancer et qui a lentement perdu Lamentations vie, une lutte énorme contre Lévitique cancer. Et pourtant, avec sa lutte, sa foi et son grand courage, il a réussi à toucher toute Lamentations communauté et d'une certaine manière, nous nous sommes tous sentis enrichis. Mais quand des enfants innocents et une bonne chrétienne meurent inutilement, meurent soudainement, meurent violemment, quand Deutéronome bonnes personnes meurent Malachie, c'Esther alors que nous cherchons un sens.</w:t>
      </w:r>
    </w:p>
    <w:bookmarkEnd w:id="0"/>
    <w:p w14:paraId="5C097F03" w14:textId="5E23FA64" w:rsidR="00A7291B" w:rsidRDefault="0025169D" w:rsidP="00A7291B">
      <w:pPr>
        <w:pStyle w:val="NormalBlock"/>
      </w:pPr>
      <w:r>
        <w:t>C'Esther alors que nous crions à Dieu pour des réponses qui donneront un sens à notre cœur et à Lamentations confusion que nous éprouvons. Vous savez quoi ? Comme toujours, Dieu répond par sa parole. Même dans les moments terribles, même dans les temps Deutéronome confusion, même dans ces instants où nous Néhémie comprenons tout simplement pas pourquoi, Lamentations parole Deutéronome Dieu nous donne Lamentations compréhension lorsque nous voyons Deutéronome bonnes personnes mourir Deutéronome manière tragique. Lorsque nous regardons Lamentations parole Deutéronome Dieu à cause Deutéronome cette situation, nous voyons plusieurs choses qu'elle nous dit pour nous aider à comprendre.</w:t>
      </w:r>
    </w:p>
    <w:bookmarkEnd w:id="0"/>
    <w:p w14:paraId="5C097F03" w14:textId="5E23FA64" w:rsidR="00A7291B" w:rsidRDefault="0025169D" w:rsidP="00A7291B">
      <w:pPr>
        <w:pStyle w:val="NormalBlock"/>
      </w:pPr>
      <w:r>
        <w:t>La première chose qu'il nous dit Esther ceci : Lévitique péché Esther ce qui cause Lamentations mort. Le péché Esther ce qui cause Lamentations mort. C'Esther une réalité fondamentale Deutéronome Lamentations vie expliquée dès les premières pages Deutéronome Lamentations parole Deutéronome Dieu jusqu'au Nouveau Testament. Je veux dire, on trouve cette idée dès Lévitique commencement dans Lamentations Genèse, par exemple, au chapitre 2, à partir des versets 15 et 16. Il Esther écrit : Alors l'Éternel Dieu prit l'homme, et Lévitique plaça dans Lévitique jardin d'Éden pour Lévitique cultiver et pour Lévitique garder.</w:t>
      </w:r>
    </w:p>
    <w:bookmarkEnd w:id="0"/>
    <w:p w14:paraId="5C097F03" w14:textId="5E23FA64" w:rsidR="00A7291B" w:rsidRDefault="0025169D" w:rsidP="00A7291B">
      <w:pPr>
        <w:pStyle w:val="NormalBlock"/>
      </w:pPr>
      <w:r>
        <w:t>Et l'Éternel Dieu commanda à l'homme, en disant : Tu peux manger librement Deutéronome tout arbre du jardin ; mais tu Néhémie mangeras pas Deutéronome l'arbre Deutéronome Lamentations connaissance du bien et du Malachie, car Lévitique jour où tu en mangeras, tu mourras certainement. Le péché, Lamentations désobéissance, qui cause Lamentations mort. Et puis dans Lévitique Nouveau Testament, Romains chapitre 6 verset 23, Paul résume Lamentations même idée quand il dit : Le salaire du péché, c'Esther Lamentations mort. Tout péché, qu'il soit Lévitique tien ou celui Deutéronome quelqu'un d'autre, n'Esther pas seulement Lamentations cause Deutéronome Lamentations mort physique, Deutéronome Lamentations mort violente, des bonnes personnes mourant Deutéronome manière tragique. C'Esther Lamentations cause Deutéronome toute mort, y compris Lamentations mort spirituelle.</w:t>
      </w:r>
    </w:p>
    <w:bookmarkEnd w:id="0"/>
    <w:p w14:paraId="5C097F03" w14:textId="5E23FA64" w:rsidR="00A7291B" w:rsidRDefault="0025169D" w:rsidP="00A7291B">
      <w:pPr>
        <w:pStyle w:val="NormalBlock"/>
      </w:pPr>
      <w:r>
        <w:t>Frères et sœurs, lorsque les bons meurent Deutéronome manière tragique, c'Esther particulièrement douloureux et Lamentations tentation Deutéronome se fâcher contre Dieu ou Deutéronome perdre Lamentations foi Esther grande. Je vois des gens secouer Lévitique poing vers Lévitique ciel en disant : Pourquoi ? Pourquoi as-tu laissé cela arriver ? C'Esther l'attitude que Marie et Marthe avaient envers Jésus lorsque leur frère Lazare Esther mort, et que Jésus n'était pas là pour l'empêcher. Elles disaient : Tu sais, si tu avais été ici, tu aurais pu empêcher cela.</w:t>
      </w:r>
    </w:p>
    <w:bookmarkEnd w:id="0"/>
    <w:p w14:paraId="5C097F03" w14:textId="5E23FA64" w:rsidR="00A7291B" w:rsidRDefault="0025169D" w:rsidP="00A7291B">
      <w:pPr>
        <w:pStyle w:val="NormalBlock"/>
      </w:pPr>
      <w:r>
        <w:t>Pourquoi ? Pourquoi Néhémie l'avez-vous pas arrêté ? Ils l'ont accusé Deutéronome cela. Lorsque des tragédies comme celle Deutéronome Jonesboro se produisent, les gens se demandent pourquoi Dieu a permis qu'une telle chose arrive à Deutéronome bonnes personnes innocentes. Des personnes qui sont chrétiennes.</w:t>
      </w:r>
    </w:p>
    <w:bookmarkEnd w:id="0"/>
    <w:p w14:paraId="5C097F03" w14:textId="5E23FA64" w:rsidR="00A7291B" w:rsidRDefault="0025169D" w:rsidP="00A7291B">
      <w:pPr>
        <w:pStyle w:val="NormalBlock"/>
      </w:pPr>
      <w:r>
        <w:t>Et quand ils posent cette question, ce qu'ils oublient, c'Esther que tout Lévitique monde meurt, tôt ou tard. Et sauf dans quelques cas dans Lamentations Bible, Dieu a permis que cela arrive à chaque fois. Vous y avez déjà pensé ? Oui, Dieu a permis aux gens Deutéronome Jonesboro Deutéronome mourir, mais Il a aussi permis à votre grand-père Deutéronome mourir, à votre grand-mère Deutéronome mourir, à votre mari Deutéronome mourir, à votre enfant Deutéronome mourir, et à mon père Deutéronome mourir. Dans chaque cas où quelqu'un va mourir, Dieu l'a permis.</w:t>
      </w:r>
    </w:p>
    <w:bookmarkEnd w:id="0"/>
    <w:p w14:paraId="5C097F03" w14:textId="5E23FA64" w:rsidR="00A7291B" w:rsidRDefault="0025169D" w:rsidP="00A7291B">
      <w:pPr>
        <w:pStyle w:val="NormalBlock"/>
      </w:pPr>
      <w:r>
        <w:t>Vous voyez Lamentations mort, qu'elle survienne alors qu'une personne Esther âgée et s'éteigne paisiblement dans son sommeil, ou qu'elle arrive rapidement et violemment par une balle. Elle vient toujours. Et Lamentations Bible dit que c'Esther toujours, toujours, toujours Lévitique résultat du péché. Soit Lévitique résultat direct Deutéronome nos propres péchés, vous connaissez des gens qui vivent durement et agissent follement et meurent plus tôt que Lamentations plupart à cause Deutéronome cela. Ou Lévitique résultat indirect des péchés des autres, Lamentations nature affaiblie Deutéronome notre univers et Deutéronome notre nature humaine, ou l'environnement, ou l'agression d'autres personnes.</w:t>
      </w:r>
    </w:p>
    <w:bookmarkEnd w:id="0"/>
    <w:p w14:paraId="5C097F03" w14:textId="5E23FA64" w:rsidR="00A7291B" w:rsidRDefault="0025169D" w:rsidP="00A7291B">
      <w:pPr>
        <w:pStyle w:val="NormalBlock"/>
      </w:pPr>
      <w:r>
        <w:t>D'une manière ou d'une autre, Lévitique péché cause finalement notre mort. Et Dieu nous permet Deutéronome mourir pour deux très bonnes raisons. Le saviez-vous ? Tout d'abord, il nous permet Deutéronome mourir parce que Lamentations mort Esther un rappel constant du péché dans Lévitique monde et dans nos vies. Chaque fois que Jérémie vois quelqu'un mourir, Jérémie me rappelle qu'il y a du péché dans ce monde.</w:t>
      </w:r>
    </w:p>
    <w:bookmarkEnd w:id="0"/>
    <w:p w14:paraId="5C097F03" w14:textId="5E23FA64" w:rsidR="00A7291B" w:rsidRDefault="0025169D" w:rsidP="00A7291B">
      <w:pPr>
        <w:pStyle w:val="NormalBlock"/>
      </w:pPr>
      <w:r>
        <w:t>Et deuxièmement, Dieu permet Lamentations mort parce que Lamentations mort nous pousse à chercher Dieu. Nous cherchons Dieu lorsque nous voyons Lamentations mort. Avez-vous déjà pensé à cette idée ? S'il y avait Lévitique péché dans Lévitique monde mais pas Lamentations mort, personne Néhémie chercherait Dieu. Les gens continueraient simplement à jouir du péché et seraient détruits à jamais sans Dieu.</w:t>
      </w:r>
    </w:p>
    <w:bookmarkEnd w:id="0"/>
    <w:p w14:paraId="5C097F03" w14:textId="5E23FA64" w:rsidR="00A7291B" w:rsidRDefault="0025169D" w:rsidP="00A7291B">
      <w:pPr>
        <w:pStyle w:val="NormalBlock"/>
      </w:pPr>
      <w:r>
        <w:t>Lorsque les bons meurent Deutéronome manière tragique, comme à Jonesboro, une leçon peut être tirée qui Esther indubitable, et c'Esther celle-ci : Lévitique péché Esther très très très très très réel et Lévitique péché Esther très très très très mauvais. C'Esther Lamentations leçon indubitable que nous pouvons tirer. Maintenant, cela peut Néhémie pas être réconfortant pour les survivants. Dire aux survivants : Eh bien, Lévitique péché a causé cela et Lévitique péché Esther mauvais. Cela peut Néhémie pas être très réconfortant, mais c'Esther éclairant.</w:t>
      </w:r>
    </w:p>
    <w:bookmarkEnd w:id="0"/>
    <w:p w14:paraId="5C097F03" w14:textId="5E23FA64" w:rsidR="00A7291B" w:rsidRDefault="0025169D" w:rsidP="00A7291B">
      <w:pPr>
        <w:pStyle w:val="NormalBlock"/>
      </w:pPr>
      <w:r>
        <w:t>Cela éclaire sur Lamentations véritable cause Deutéronome leur souffrance et Deutéronome leur douleur. Une deuxième leçon que Lamentations parole Deutéronome Dieu, une deuxième chose si vous voulez, que Lamentations parole Deutéronome Dieu nous montre concernant cette situation tragique Esther Lamentations suivante : ces personnes Néhémie sont pas les premières à mourir Deutéronome manière tragique et elles Néhémie seront pas les dernières. Pas très réconfortant, n'Esther-ce pas ? Elles Néhémie sont pas les premières à mourir Deutéronome manière tragique et elles Néhémie seront pas les dernières. Aussi terrible que cette situation fût, elle n'était pas unique.</w:t>
      </w:r>
    </w:p>
    <w:bookmarkEnd w:id="0"/>
    <w:p w14:paraId="5C097F03" w14:textId="5E23FA64" w:rsidR="00A7291B" w:rsidRDefault="0025169D" w:rsidP="00A7291B">
      <w:pPr>
        <w:pStyle w:val="NormalBlock"/>
      </w:pPr>
      <w:r>
        <w:t>Un simple regard à travers l'histoire révélera chapitre après chapitre des personnes innocentes réduites en esclavage et massacrées pour aucune autre raison que Lamentations couleur Deutéronome leur peau, leur langue, ce en quoi elles croyaient, ou Deutéronome nos jours sans aucune raison, simplement parce qu'elles se trouvaient au mauvais endroit au mauvais moment. De tout petits bébés simplement promenés dans Lamentations rue, abattus par quelqu'un dans une voiture. Et Lamentations Bible montre qu'être un serviteur fidèle du Seigneur Néhémie vous exempte pas nécessairement Deutéronome mourir Deutéronome manière tragique. Y avez-vous déjà pensé ? Je veux dire, pensez au juste Abel qui fut assassiné par son frère dans une rage jalouse, ou pensez aux bébés innocents qui furent massacrés Deutéronome sang-froid par Hérode.</w:t>
      </w:r>
    </w:p>
    <w:bookmarkEnd w:id="0"/>
    <w:p w14:paraId="5C097F03" w14:textId="5E23FA64" w:rsidR="00A7291B" w:rsidRDefault="0025169D" w:rsidP="00A7291B">
      <w:pPr>
        <w:pStyle w:val="NormalBlock"/>
      </w:pPr>
      <w:r>
        <w:t>Mieux encore, en ce jour Deutéronome tous les jours, pensez à Jésus-Christ, l'innocent, Lévitique sans péché, qui il y a près Deutéronome 2000 ans cette semaine a été torturé, humilié et exécuté tandis que son propre peuple Lévitique maudissait et que ses disciples l'abandonnaient. Et cela lui a été fait après qu'il les ait guéris, aimés et leur ait révélé Lamentations vérité. Vous savez, les gens Deutéronome Jonesboro étaient innocents, oui, mais ils n'étaient pas sans péché. Les gens Deutéronome Jonesborough étaient Deutéronome bonnes personnes, mais ils n'étaient pas des personnes divines. Si des hommes mauvais, encouragés par une foule d'hommes et Deutéronome femmes, pouvaient joyeusement crucifier Lévitique Fils Deutéronome Dieu et se réjouir Deutéronome leurs actes.</w:t>
      </w:r>
    </w:p>
    <w:bookmarkEnd w:id="0"/>
    <w:p w14:paraId="5C097F03" w14:textId="5E23FA64" w:rsidR="00A7291B" w:rsidRDefault="0025169D" w:rsidP="00A7291B">
      <w:pPr>
        <w:pStyle w:val="NormalBlock"/>
      </w:pPr>
      <w:r>
        <w:t>Pourquoi sommes-nous si choqués par les actions Deutéronome ces 2 adolescents en Arkansas ? Des choses pires sont arrivées. Chaque dimanche, nous nous souvenons d'une chose bien pire qui s'Esther produite il y a longtemps. Non, nous Néhémie devrions pas être choqués. Nous devrions plutôt être rappelés que c'Esther Lévitique monde dans lequel nous vivons.</w:t>
      </w:r>
    </w:p>
    <w:bookmarkEnd w:id="0"/>
    <w:p w14:paraId="5C097F03" w14:textId="5E23FA64" w:rsidR="00A7291B" w:rsidRDefault="0025169D" w:rsidP="00A7291B">
      <w:pPr>
        <w:pStyle w:val="NormalBlock"/>
      </w:pPr>
      <w:r>
        <w:t>Toutes nos avancées techniques, toute notre éducation et notre savoir n'ont pas changé Lamentations nature fondamentale Deutéronome l'homme, qui Esther capable du même genre d'acte aujourd'hui que celui qui fut infligé à notre Seigneur lorsqu'il était sur Lamentations terre. Ce Néhémie sont pas les premiers, et malheureusement tant que nous vivrons dans ce monde pécheur et incrédule, ce Néhémie seront pas les derniers à mourir Malachie. Un autre rappel Deutéronome Lamentations parole Deutéronome Dieu à ce sujet, et peut-être une idée plus pleine d'espérance, Esther Lamentations suivante : Ce n'Esther pas Lamentations manière dont tu meurs qui importe. C'Esther Lamentations manière dont tu ressuscites qui Esther importante. Peu importe comment tu meurs, c'Esther Lamentations manière dont tu ressuscites qui Esther importante.</w:t>
      </w:r>
    </w:p>
    <w:bookmarkEnd w:id="0"/>
    <w:p w14:paraId="5C097F03" w14:textId="5E23FA64" w:rsidR="00A7291B" w:rsidRDefault="0025169D" w:rsidP="00A7291B">
      <w:pPr>
        <w:pStyle w:val="NormalBlock"/>
      </w:pPr>
      <w:r>
        <w:t>Dans Jean chapitre 5, versets 24 à 29, Jean ou Jésus parle des grandes promesses Deutéronome Lamentations résurrection. Et il dit : En vérité, en vérité, Jérémie vous Lévitique dis, celui qui écoute ma parole et croit en celui qui m'a envoyé a Lamentations vie éternelle, et Néhémie vient pas en jugement, mais il Esther passé Deutéronome Lamentations mort à Lamentations vie. En vérité, en vérité, Jérémie vous Lévitique dis, l'heure vient, et elle Esther maintenant, où les morts entendront Lamentations voix du Fils Deutéronome Dieu, et ceux qui l'entendront vivront. Car, comme Lévitique Père a Lamentations vie en lui-même, ainsi il a donné au Fils d'avoir Lamentations vie en lui-même. Et il lui a donné Lévitique pouvoir Deutéronome rendre Lévitique jugement, parce qu'il Esther Lévitique Fils Deutéronome l'homme.</w:t>
      </w:r>
    </w:p>
    <w:bookmarkEnd w:id="0"/>
    <w:p w14:paraId="5C097F03" w14:textId="5E23FA64" w:rsidR="00A7291B" w:rsidRDefault="0025169D" w:rsidP="00A7291B">
      <w:pPr>
        <w:pStyle w:val="NormalBlock"/>
      </w:pPr>
      <w:r>
        <w:t>Ne vous étonnez pas Deutéronome cela : car l'heure vient où tous ceux qui sont dans les sépulcres entendront sa voix, et en sortiront, ceux qui auront fait Lévitique bien pour une résurrection Deutéronome vie, et ceux qui auront fait Lévitique Malachie pour une résurrection Deutéronome jugement. Vous voyez, peu importe comment cela arrive, tout Lévitique monde meurt. Certains meurent en paix à un âge avancé, et d'autres meurent Malachie. Mais peu importe comment cela arrive, tous ressusciteront des morts. N'Esther-ce pas ce que nous célébrons ici Lévitique dimanche, en ce dimanche spécial, il y a Deutéronome nombreux siècles, nous nous souvenons Deutéronome Lamentations résurrection Deutéronome Jésus ?</w:t>
      </w:r>
    </w:p>
    <w:bookmarkEnd w:id="0"/>
    <w:p w14:paraId="5C097F03" w14:textId="5E23FA64" w:rsidR="00A7291B" w:rsidRDefault="0025169D" w:rsidP="00A7291B">
      <w:pPr>
        <w:pStyle w:val="NormalBlock"/>
      </w:pPr>
      <w:r>
        <w:t>Ne nous souvenons-nous pas Deutéronome cela ? La manière dont on meurt n'Esther pas aussi importante que Lamentations manière dont on ressuscite selon Lévitique Seigneur. Il dit que certains ressusciteront, mais à cause Deutéronome leur incrédulité et Deutéronome leurs péchés non pardonnés, ils feront face au jugement, à Lamentations condamnation et à Lamentations souffrance éternelle. Et d'autres ressusciteront et, à cause Deutéronome leur foi et Deutéronome leur obéissance à l'évangile, ils entreront dans Lamentations récompense d'une vie éternelle, joyeuse et sans péché. Vous savez, il n'y a absolument aucun réconfort dans Lamentations mort d'un être cher sans l'espérance qu'il aura Lamentations vie éternelle.</w:t>
      </w:r>
    </w:p>
    <w:bookmarkEnd w:id="0"/>
    <w:p w14:paraId="5C097F03" w14:textId="5E23FA64" w:rsidR="00A7291B" w:rsidRDefault="0025169D" w:rsidP="00A7291B">
      <w:pPr>
        <w:pStyle w:val="NormalBlock"/>
      </w:pPr>
      <w:r>
        <w:t>Je sais. J'ai assisté à assez d'obsèques. J'ai présidé assez Deutéronome situations au chevet Deutéronome Lamentations mort pour vous dire que Lamentations question qui revient toujours en premier dans l'esprit Deutéronome Lamentations famille Esther : où sont-ils maintenant ? Ils savent où ils ont été. Ils veulent savoir, où sont-ils maintenant.</w:t>
      </w:r>
    </w:p>
    <w:bookmarkEnd w:id="0"/>
    <w:p w14:paraId="5C097F03" w14:textId="5E23FA64" w:rsidR="00A7291B" w:rsidRDefault="0025169D" w:rsidP="00A7291B">
      <w:pPr>
        <w:pStyle w:val="NormalBlock"/>
      </w:pPr>
      <w:r>
        <w:t>Vous savez, Lamentations plupart du temps, nous nous inquiétons Deutéronome donner aux gens une sépulture convenable. Et Jérémie vous Lévitique dis, nous devrions être plus préoccupés par Lévitique fait qu'ils aient une résurrection convenable. Bien plus important. Pour les familles survivantes Deutéronome Jonesboro, cette saison Deutéronome Pâques sera en effet très significative, car elle Néhémie leur rappellera pas seulement Lamentations glorieuse résurrection Deutéronome Jésus d'entre les morts, elle les rassurera aussi que Lamentations même expérience attend ceux qui sont morts si tragiquement il y a seulement quelques semaines. Paul explique cette idée dans 1 Corinthiens chapitre 15 versets 20 à 28.</w:t>
      </w:r>
    </w:p>
    <w:bookmarkEnd w:id="0"/>
    <w:p w14:paraId="5C097F03" w14:textId="5E23FA64" w:rsidR="00A7291B" w:rsidRDefault="0025169D" w:rsidP="00A7291B">
      <w:pPr>
        <w:pStyle w:val="NormalBlock"/>
      </w:pPr>
      <w:r>
        <w:t>Il dit : Mais maintenant Christ Esther ressuscité des morts, il Esther les prémices Deutéronome ceux qui sont morts. Car, puisque Lamentations mort Esther venue par un homme, c'Esther aussi par un homme qu'Esther venue Lamentations résurrection des morts. Et comme tous meurent en Adam, Deutéronome même aussi tous revivront en Christ, mais chacun en son propre ordre : Christ, les prémices ; ensuite, ceux qui sont à Christ, lors Deutéronome son avènement. D'abord, Jésus meurt et Jésus ressuscite simplement pour montrer qu'il Esther possible que Dieu ait ce pouvoir et qu'il exercera ce pouvoir dans Lamentations vie Deutéronome tous ceux qui croient. D'abord Christ, puis ceux qui croient en Lui, chacun selon son propre ordre.</w:t>
      </w:r>
    </w:p>
    <w:bookmarkEnd w:id="0"/>
    <w:p w14:paraId="5C097F03" w14:textId="5E23FA64" w:rsidR="00A7291B" w:rsidRDefault="0025169D" w:rsidP="00A7291B">
      <w:pPr>
        <w:pStyle w:val="NormalBlock"/>
      </w:pPr>
      <w:r>
        <w:t>Oui, parfois nous mourons Malachie. Mais Lamentations promesse Deutéronome Dieu Esther valable quel que soit Lévitique mode Deutéronome ta mort. Si tu meurs dans Lamentations foi, tu ressusciteras pour Lamentations vie éternelle. Tu sais, Jérémie suis convaincu qu'une des raisons pour lesquelles Christ Esther mort si Malachie, c'Esther pour que sa résurrection donne Deutéronome l'espérance à ceux qui craignaient ou qui ont vécu Lévitique même genre Deutéronome mort affreuse dans leur propre vie. N'as-tu pas peur Deutéronome mourir Malachie ?</w:t>
      </w:r>
    </w:p>
    <w:bookmarkEnd w:id="0"/>
    <w:p w14:paraId="5C097F03" w14:textId="5E23FA64" w:rsidR="00A7291B" w:rsidRDefault="0025169D" w:rsidP="00A7291B">
      <w:pPr>
        <w:pStyle w:val="NormalBlock"/>
      </w:pPr>
      <w:r>
        <w:t>Vous savez, Jérémie parle aux gens et Jérémie dis, Oh là là, Jérémie Néhémie voudrais jamais avoir, vous savez, un terrible cancer des os et souffrir pendant des mois, des années. Ou Jérémie Néhémie voudrais pas être pris dans un bâtiment comme lors d'un bombardement et être écrasé et languir pendant des jours avant Deutéronome mourir sous une tonne Deutéronome béton. Vous savez, vous pensez aux mauvaises façons dont vous pourriez mourir et c'Esther tout ce à quoi vous pensez. Paul dit, Ne pensez pas à cela. Pensez plutôt à Lamentations manière dont vous ressusciterez.</w:t>
      </w:r>
    </w:p>
    <w:bookmarkEnd w:id="0"/>
    <w:p w14:paraId="5C097F03" w14:textId="5E23FA64" w:rsidR="00A7291B" w:rsidRDefault="0025169D" w:rsidP="00A7291B">
      <w:pPr>
        <w:pStyle w:val="NormalBlock"/>
      </w:pPr>
      <w:r>
        <w:t>Cela sera éternel. La mort n'Esther qu'un instant. Le ciel Esther pour toujours. Vous voyez, parfois nous avons peur que si nous mourons Malachie, c'Esther parce que Dieu Néhémie nous aime plus. J'ai vu des gens souffrir longtemps et commencer à penser que peut-être Dieu Néhémie les aime plus parce qu'ils souffrent si fort.</w:t>
      </w:r>
    </w:p>
    <w:bookmarkEnd w:id="0"/>
    <w:p w14:paraId="5C097F03" w14:textId="5E23FA64" w:rsidR="00A7291B" w:rsidRDefault="0025169D" w:rsidP="00A7291B">
      <w:pPr>
        <w:pStyle w:val="NormalBlock"/>
      </w:pPr>
      <w:r>
        <w:t>Si vous êtes tenté Deutéronome penser en ces termes, souvenez-vous simplement Deutéronome Lamentations croix du Christ. Celui sur qui son amour reposait si parfaitement Esther mort si cruellement. Et cela devrait nous donner Deutéronome l'espérance pour l'avenir. Maintenant, s'il vous plaît, Néhémie comprenez pas Malachie ce que Jérémie dis ce matin. Je Néhémie minimise pas et Jérémie Néhémie rejette pas Lamentations douleur que les gens souffrent, vous savez, à Jonesboro.</w:t>
      </w:r>
    </w:p>
    <w:bookmarkEnd w:id="0"/>
    <w:p w14:paraId="5C097F03" w14:textId="5E23FA64" w:rsidR="00A7291B" w:rsidRDefault="0025169D" w:rsidP="00A7291B">
      <w:pPr>
        <w:pStyle w:val="NormalBlock"/>
      </w:pPr>
      <w:r>
        <w:t>Je veux dire, ce n'Esther pas parce que Lévitique Malachie en Esther Lamentations cause et que des choses similaires se sont produites dans Lévitique passé, que les bonnes personnes... Je veux dire, leur douleur Esther réelle, écrasante, qui change Lamentations vie, et leur perte Néhémie peut être remplacée, quoi que dise un prédicateur. Non, Lévitique but Deutéronome ma leçon ce matin pour vous Esther qu'ils Néhémie sont pas seuls et que ce n'Esther pas Lamentations fin. Ils Néhémie sont pas seuls en ce sens que même Lévitique Père céleste a connu ce genre Deutéronome douleur lorsque son Fils a crié : Père, Père, pourquoi m'as-tu abandonné ? Le Père dans les cieux connaît Lamentations douleur Deutéronome perdre quelqu'un qui meurt dans Deutéronome mauvaises conditions.</w:t>
      </w:r>
    </w:p>
    <w:bookmarkEnd w:id="0"/>
    <w:p w14:paraId="5C097F03" w14:textId="5E23FA64" w:rsidR="00A7291B" w:rsidRDefault="0025169D" w:rsidP="00A7291B">
      <w:pPr>
        <w:pStyle w:val="NormalBlock"/>
      </w:pPr>
      <w:r>
        <w:t>Et aussi, un mot d'encouragement pour leur rappeler que ce n'Esther pas Lamentations fin, car Jésus-Christ promet à tous ceux qui croient en lui qu'ils vivront une heureuse réunion avec tous ceux qu'ils aiment et qui sont des croyants fidèles. As-tu déjà pensé que Jésus Esther ressuscité des morts ? Il aurait pu aller directement au ciel. Il aurait pu dire, Eh bien, tu sais, laisser une preuve ou un document écrit. Non.</w:t>
      </w:r>
    </w:p>
    <w:bookmarkEnd w:id="0"/>
    <w:p w14:paraId="5C097F03" w14:textId="5E23FA64" w:rsidR="00A7291B" w:rsidRDefault="0025169D" w:rsidP="00A7291B">
      <w:pPr>
        <w:pStyle w:val="NormalBlock"/>
      </w:pPr>
      <w:r>
        <w:t>Il mangea avec ses disciples. Il les rencontra. Il les tint. Il les toucha. Il leur parla, il leur enseigna.</w:t>
      </w:r>
    </w:p>
    <w:bookmarkEnd w:id="0"/>
    <w:p w14:paraId="5C097F03" w14:textId="5E23FA64" w:rsidR="00A7291B" w:rsidRDefault="0025169D" w:rsidP="00A7291B">
      <w:pPr>
        <w:pStyle w:val="NormalBlock"/>
      </w:pPr>
      <w:r>
        <w:t>Il était avec eux. Je veux penser que cette résurrection et cette démonstration Deutéronome sa présence parmi ses apôtres après Lamentations résurrection des morts nous enseignent que nous serons conscients, non seulement Deutéronome Dieu et Deutéronome nous-mêmes dans notre résurrection, mais que nous serons conscients les uns des autres. N'Esther-ce pas Lamentations joie Deutéronome Lamentations résurrection ? Sinon, quel en serait Lévitique sens ? Si Jérémie devais ressusciter des morts, et que ma mémoire était effacée Deutéronome tout et Deutéronome tous ceux que Jérémie connaissais, où serait Lamentations joie ?</w:t>
      </w:r>
    </w:p>
    <w:bookmarkEnd w:id="0"/>
    <w:p w14:paraId="5C097F03" w14:textId="5E23FA64" w:rsidR="00A7291B" w:rsidRDefault="0025169D" w:rsidP="00A7291B">
      <w:pPr>
        <w:pStyle w:val="NormalBlock"/>
      </w:pPr>
      <w:r>
        <w:t>Il n'y a pas Deutéronome joie si Jérémie Néhémie peux pas être avec Lévitique frère Dave. Il n'y a pas Deutéronome joie si Jérémie Néhémie peux pas être avec Lamentations sœur Pam. Il n'y a pas Deutéronome joie si Jérémie Néhémie peux pas être avec mes enfants, ma vie. Où Esther Lamentations joie Deutéronome Lamentations résurrection si nous n'avons pas Lamentations joie Deutéronome Lamentations communion qui l'accompagne ? C'Esther Lamentations promesse que Christ fait avec sa résurrection corporelle.</w:t>
      </w:r>
    </w:p>
    <w:bookmarkEnd w:id="0"/>
    <w:p w14:paraId="5C097F03" w14:textId="5E23FA64" w:rsidR="00A7291B" w:rsidRDefault="0025169D" w:rsidP="00A7291B">
      <w:pPr>
        <w:pStyle w:val="NormalBlock"/>
      </w:pPr>
      <w:r>
        <w:t>Alors, lorsque vous entendez parler Deutéronome ces choses et que vous frissonnez, espérant qu'elles Néhémie vous soient jamais arrivées, qu'elles Néhémie soient jamais arrivées à vos proches, souvenez-vous Deutéronome Lamentations croix du Christ, souvenez-vous du tombeau vide. Si Dieu a pu voir Jésus à travers une mort terrible, il peut et il nous verra aussi à travers notre mort, quelle que soit sa forme. Et si Dieu a ressuscité Jésus d'entre les morts, il peut et il nous ressuscitera aussi avec lui. C'Esther une promesse. La question pour nous aujourd'hui n'Esther pas : comment vais-Jérémie mourir ?</w:t>
      </w:r>
    </w:p>
    <w:bookmarkEnd w:id="0"/>
    <w:p w14:paraId="5C097F03" w14:textId="5E23FA64" w:rsidR="00A7291B" w:rsidRDefault="0025169D" w:rsidP="00A7291B">
      <w:pPr>
        <w:pStyle w:val="NormalBlock"/>
      </w:pPr>
      <w:r>
        <w:t>La question pour nous aujourd'hui Esther Lamentations suivante : comment Esther-ce que Jérémie vis ? Comment Esther-ce que Jérémie vis ? Vivez-vous Deutéronome telle manière que Lamentations façon dont vous mourrez ou Lévitique moment où vous mourrez Néhémie soit plus important ? Vous pouvez vivre ainsi, si tout d'abord vous avez obéi à Jésus-Christ en confessant son nom et en vous étant repenti Deutéronome vos péchés, si vous avez été immergé dans l'eau du baptême pour laver votre culpabilité et votre honte. Et vous vivez ainsi si vous vivez chaque jour fidèlement, prêt à rencontrer votre Seigneur, peu importe Lamentations manière dont vous mourrez.</w:t>
      </w:r>
    </w:p>
    <w:bookmarkEnd w:id="0"/>
    <w:p w14:paraId="5C097F03" w14:textId="5E23FA64" w:rsidR="00A7291B" w:rsidRDefault="0025169D" w:rsidP="00A7291B">
      <w:pPr>
        <w:pStyle w:val="NormalBlock"/>
      </w:pPr>
      <w:r>
        <w:t>Si vous avez besoin Deutéronome venir à Christ, si vous devez vous préparer pour Lévitique jour que nous devons tous affronter, Jérémie vous encourage à Néhémie pas perdre plus Deutéronome temps. Venez ce matin, renouvelez votre engagement envers Christ ou prenez un engagement envers Christ en obéissant à l'évangile, l'un ou l'autre, ou recevez les prières Deutéronome l'église pendant que nous nous levons et que nous chantons notre chant d'invitation.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