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14</w:t>
      </w:r>
    </w:p>
    <w:p w14:paraId="670F8077" w14:textId="038F6EFB" w:rsidR="00944B2D" w:rsidRDefault="00944B2D" w:rsidP="00944B2D">
      <w:pPr>
        <w:pStyle w:val="ChapterVerse"/>
      </w:pPr>
      <w:r w:rsidRPr="00944B2D">
        <w:t>Luc 8-10</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Vous êtes maintenant chrétien depuis deux semaines et vous apprenez chaque jour quelque chose de la Parole de Dieu. Continuez ainsi et ne laissez pas Satan gâcher une bonne chose. Renouvelez devant Dieu votre engagement à aller jusqu'au bout de Mes 52 premiers jours en Christ sans manquer un seul jour. Votre mur contre le péché et Satan s'élève régulièrement, mais il vous reste encore quelques brèches à combler.</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Dans votre lecture d'aujourd'hui, Luc 8-10, prêtez une attention particulière aux instructions que Jésus donne à ses disciples chaque fois qu'il les envoie prêcher. Nous en parlerons lorsque vous aurez terminé.</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Jésus a donné à ses disciples des instructions précises sur la manière dont ils devaient s'y prendre pour prêcher la Parole dans les villes et les quartiers environnants. Dans vos notes, écrivez toutes les instructions qui peuvent vous aider dans votre évangélisation. Par exemple, que voulait dire Jésus en leur demandant de secouer la poussière de leurs pieds ? Y a-t-il des moments où nous devons également secouer la poussière de nos pieds et passer à la personne suivante ? Cela signifie-t-il que nous abandonnons les gens ?</w:t>
      </w:r>
    </w:p>
    <w:bookmarkEnd w:id="0"/>
    <w:p w14:paraId="5C097F03" w14:textId="5E23FA64" w:rsidR="00A7291B" w:rsidRDefault="0025169D" w:rsidP="00A7291B">
      <w:pPr>
        <w:pStyle w:val="NormalBlock"/>
      </w:pPr>
      <w:r>
        <w:t>L'une des meilleures façons d'affermir votre propre foi est d'affermir la foi des autres. Pensez à un chrétien que vous aimeriez encourager et prévoyez de lui envoyer un message ou de l'appeler aujourd'hui. Hébreux 3.13 dit que nous devrions faire cela chaque jour. Pour ce devoir, choisissez quelqu'un d'autre que votre partenaire de discipulat. Cette personne a besoin d'encouragement, mais vous devez aussi développer des relations avec les autres membres de l'Église.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