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Jour 17</w:t>
      </w:r>
    </w:p>
    <w:p w14:paraId="670F8077" w14:textId="038F6EFB" w:rsidR="00944B2D" w:rsidRDefault="00944B2D" w:rsidP="00944B2D">
      <w:pPr>
        <w:pStyle w:val="ChapterVerse"/>
      </w:pPr>
      <w:r w:rsidRPr="00944B2D">
        <w:t>Luc 18-21</w:t>
      </w:r>
    </w:p>
    <w:p w14:paraId="27FB83DB" w14:textId="77777777" w:rsidR="00227BF5" w:rsidRDefault="00227BF5" w:rsidP="00227BF5">
      <w:pPr>
        <w:pStyle w:val="Heading3"/>
      </w:pPr>
      <w:r>
        <w:t>Révision</w:t>
      </w:r>
    </w:p>
    <w:bookmarkEnd w:id="0"/>
    <w:bookmarkEnd w:id="0"/>
    <w:p w14:paraId="5C097F03" w14:textId="5E23FA64" w:rsidR="00A7291B" w:rsidRDefault="0025169D" w:rsidP="00A7291B">
      <w:pPr>
        <w:pStyle w:val="NormalBlock"/>
      </w:pPr>
      <w:r>
        <w:t>Hier, vous avez lu au sujet des dix lépreux que Jésus a guéris dans Luc 17.11ss. (« ss » dans une référence biblique signifie « et les versets suivants ».) Un seul sur dix est revenu remercier Jésus. Quelle ingratitude ! Si vous n'êtes pas du genre à remercier les autres de vous avoir aidé, j'espère que vous changerez de vie et d'attitude. Remerciez la personne qui s'est suffisamment souciée de vous pour vous enseigner l'Évangile, les anciens de l'Église, la personne qui enseigne votre classe biblique ou qui prêche les sermons. Remerciez votre partenaire chrétien de vous avoir aidé à grandir au cours de ces dix-sept derniers jours. Ayez une attitude de reconnaissance.</w:t>
      </w:r>
    </w:p>
    <w:p w14:paraId="27FB83DB" w14:textId="77777777" w:rsidR="00227BF5" w:rsidRDefault="00227BF5" w:rsidP="00227BF5">
      <w:pPr>
        <w:pStyle w:val="Heading3"/>
      </w:pPr>
      <w:r>
        <w:t>Lire</w:t>
      </w:r>
    </w:p>
    <w:bookmarkEnd w:id="0"/>
    <w:bookmarkEnd w:id="0"/>
    <w:p w14:paraId="5C097F03" w14:textId="5E23FA64" w:rsidR="00A7291B" w:rsidRDefault="0025169D" w:rsidP="00A7291B">
      <w:pPr>
        <w:pStyle w:val="NormalBlock"/>
      </w:pPr>
      <w:r>
        <w:t>Pour le dix-septième jour, vous lirez Luc 18-21. Souvenez-vous que si vous voyez quelque chose que vous ne comprenez pas, notez dans vos notes le verset ainsi que votre question. N'ayez jamais peur de demander qu'on vous explique quelque chose. Demandez à votre partenaire de discipulat de vous aider à comprendre la Parole de Dieu.</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Nettoyez vos lunettes et concentrez-vous sur Luc 20.20. (Vous comprenez ? « Concentrez-vous », « 20/20 » ? Peu importe.) Le texte dit : « Alors ils l'observèrent et envoyèrent des espions qui feignaient d'être justes. » Une autre traduction dit : « ... qui feignaient d'être honnêtes. » Ils FEIGNAIENT d'être honnêtes ? C'est plutôt triste. Si vous devez FEINDRE d'être honnête, êtes-vous vraiment honnête ? L'honnêteté est quelque chose que l'on possède ou que l'on ne possède pas. Si vous faites semblant, c'est que vous ne l'êtes pas. Dans vos notes, écrivez une évaluation honnête de votre propre honnêteté. Les gens peuvent-ils faire confiance à ce que vous dites ? Votre parole vaut-elle « son pesant d'or » ? La réputation est un bien précieux à acquérir, et une chose terrible à perdre. Dans votre profession, ou dans celle que vous envisagez d'exercer, soyez honnête.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