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51</w:t>
      </w:r>
    </w:p>
    <w:p w14:paraId="670F8077" w14:textId="038F6EFB" w:rsidR="00944B2D" w:rsidRDefault="00944B2D" w:rsidP="00944B2D">
      <w:pPr>
        <w:pStyle w:val="ChapterVerse"/>
      </w:pPr>
      <w:r w:rsidRPr="00944B2D">
        <w:t>Apocalypse 12-17</w:t>
      </w:r>
    </w:p>
    <w:p w14:paraId="27FB83DB" w14:textId="77777777" w:rsidR="00227BF5" w:rsidRDefault="00227BF5" w:rsidP="00227BF5">
      <w:pPr>
        <w:pStyle w:val="Heading3"/>
      </w:pPr>
      <w:r>
        <w:t>Révision</w:t>
      </w:r>
    </w:p>
    <w:bookmarkEnd w:id="0"/>
    <w:bookmarkEnd w:id="0"/>
    <w:p w14:paraId="7E1F9BC8" w14:textId="7BE2687A" w:rsidR="00A7291B" w:rsidRPr="007C2DD5" w:rsidRDefault="0025169D" w:rsidP="007C2DD5">
      <w:pPr>
        <w:pStyle w:val="Quote"/>
      </w:pPr>
      <w:r>
        <w:t>Ils l'ont vaincu à cause du sang de l'agneau et à cause de la parole de leur témoignage, et ils n'ont pas aimé leur vie jusqu'à craindre la mort.</w:t>
      </w:r>
    </w:p>
    <w:bookmarkEnd w:id="0"/>
    <w:p w14:paraId="44687C10" w14:textId="5FB066C6" w:rsidR="009C22C1" w:rsidRDefault="009C22C1" w:rsidP="00C35B22">
      <w:pPr>
        <w:pStyle w:val="BibleVerseCite"/>
      </w:pPr>
      <w:r w:rsidRPr="007C2DD5">
        <w:t>- Apocalypse 12.11</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Ce message inspirant n'est qu'un avant-goût de la nourriture spirituelle que vous recevrez aujourd'hui en lisant Apocalypse 12-17. Vous pouvez vaincre le dragon (Satan) par le sang de Christ et par le témoignage des saints (chrétiens). C'est la guerre spirituelle dans toute sa force, et vous êtes dans l'armée victorieuse.</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Il y a sept « béatitudes » dans le livre de l'Apocalypse (des bénédictions accordées en retour de certains comportements). Vous pouvez les reconnaître parce qu'elles commencent par « heureux est... » ou « heureux sont... ». La première se trouve dans Apocalypse 1.3. Pouvez-vous trouver les six autres ?</w:t>
      </w:r>
    </w:p>
    <w:bookmarkEnd w:id="0"/>
    <w:p w14:paraId="5C097F03" w14:textId="5E23FA64" w:rsidR="00A7291B" w:rsidRDefault="0025169D" w:rsidP="00A7291B">
      <w:pPr>
        <w:pStyle w:val="NormalBlock"/>
      </w:pPr>
      <w:r>
        <w:t>Demain, vous lirez l'un des chapitres les plus mal compris de la Bible, Apocalypse 20. Certaines religions enseignent qu'Apocalypse 20 décrit le retour de Jésus sur la terre pour établir son royaume à un moment donné dans l'avenir. Cette doctrine est appelée millénarisme et elle va à l'encontre de ce qu'enseigne la Bible. Jésus a établi son royaume lorsqu'il était sur la terre la première fois. Son royaume sur la terre est son Église, et celle-ci a été établie le jour de la Pentecôte dans Actes 2. Alors, qu'enseigne réellement Apocalypse 20 ? La bête représente l'empereur romain. Ceux qui ont refusé d'adorer la bête ont régné avec Christ absolument (c'est le sens des 1 000 ans). En somme, les méchants perdent et les bons gagnent haut la main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