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52</w:t>
      </w:r>
    </w:p>
    <w:p w14:paraId="670F8077" w14:textId="038F6EFB" w:rsidR="00944B2D" w:rsidRDefault="00944B2D" w:rsidP="00944B2D">
      <w:pPr>
        <w:pStyle w:val="ChapterVerse"/>
      </w:pPr>
      <w:r w:rsidRPr="00944B2D">
        <w:t>Apocalypse 18-22</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Apocalypse ne prend pas de « s » à la fin. Il n'y a aucun livre de la Bible appelé Révélations. Beaucoup de gens le prononcent mal. Si vous le prononciez mal, j'espère que vous changerez et commencerez à prononcer Apocalypse. La raison pour laquelle c'est important, c'est que vous ne lisez pas plusieurs révélations. Tout ce livre est une seule et même révélation. La question à laquelle vous devez donc répondre est : « que révèle-t-il ? »</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Vous ne devinerez jamais quelle est votre lecture pour aujourd'hui. Allez-y. Essayez de deviner. Vous n'arrivez pas à trouver, n'est-ce pas ? Oh, d'accord. Je vais vous le dire. C'est Apocalypse 18-22. Quoi ? Vous le saviez déjà ? Pas possible !</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À la fin, Satan et tous ceux qui suivent son exemple seront punis pour leur mal. À la fin, même si vous subissez des persécutions et des difficultés sur la terre, vous recevrez une récompense éternelle.</w:t>
      </w:r>
    </w:p>
    <w:bookmarkEnd w:id="0"/>
    <w:p w14:paraId="5C097F03" w14:textId="5E23FA64" w:rsidR="00A7291B" w:rsidRDefault="0025169D" w:rsidP="00A7291B">
      <w:pPr>
        <w:pStyle w:val="NormalBlock"/>
      </w:pPr>
      <w:r>
        <w:t>Le livre de l'Apocalypse décrit le ciel, la demeure éternelle de Dieu, le lieu où nous serons après cette vie. Pour votre dernier devoir dans vos notes, écrivez ce que vous croyez que sera le ciel, d'après les Écritures. Qu'est-ce que le ciel réserve et que vous attendez avec le plus d'impatience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