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 Biblia</w:t>
      </w:r>
    </w:p>
    <w:bookmarkEnd w:id="0"/>
    <w:p w14:paraId="5C097F03" w14:textId="5E23FA64" w:rsidR="00A7291B" w:rsidRDefault="0025169D" w:rsidP="00A7291B">
      <w:pPr>
        <w:pStyle w:val="NormalBlock"/>
      </w:pPr>
      <w:r>
        <w:t>En nuestra lección, vamos a examinar tres cosas principales sobre la Biblia, su contenido, su historia y sus afirmaciones.</w:t>
      </w:r>
    </w:p>
    <w:p w14:paraId="6ABE7781" w14:textId="77777777" w:rsidR="00227BF5" w:rsidRDefault="00227BF5" w:rsidP="00227BF5">
      <w:pPr>
        <w:pStyle w:val="Heading2"/>
      </w:pPr>
      <w:r>
        <w:t>Contenido bíblico e historia</w:t>
      </w:r>
    </w:p>
    <w:bookmarkEnd w:id="0"/>
    <w:bookmarkEnd w:id="0"/>
    <w:p w14:paraId="5C097F03" w14:textId="5E23FA64" w:rsidR="00A7291B" w:rsidRDefault="0025169D" w:rsidP="00A7291B">
      <w:pPr>
        <w:pStyle w:val="NormalBlock"/>
      </w:pPr>
      <w:r>
        <w:t>Es muy difícil estudiar el contenido de la Biblia sin describir algo de su historia. Así que vamos a revisar estas dos ideas juntos para entender no solo lo que está en la Biblia, sino también cómo llegó a ser lo que es, cómo llegó a escribirse. La historia de la escritura de la Biblia como un registro escrito es la historia de la comunicación de Dios con el hombre.</w:t>
      </w:r>
    </w:p>
    <w:p w14:paraId="27FB83DB" w14:textId="77777777" w:rsidR="00227BF5" w:rsidRDefault="00227BF5" w:rsidP="00227BF5">
      <w:pPr>
        <w:pStyle w:val="Heading3"/>
      </w:pPr>
      <w:r>
        <w:t>El origen de la Biblia</w:t>
      </w:r>
    </w:p>
    <w:bookmarkEnd w:id="0"/>
    <w:bookmarkEnd w:id="0"/>
    <w:p w14:paraId="5C097F03" w14:textId="5E23FA64" w:rsidR="00A7291B" w:rsidRDefault="0025169D" w:rsidP="00A7291B">
      <w:pPr>
        <w:pStyle w:val="NormalBlock"/>
      </w:pPr>
      <w:r>
        <w:t>La palabra Biblia viene de la palabra griega "Biblia", que significa libros. Los libros completos de la Biblia número 66 (39 en el Antiguo Testamento, 27 en el Nuevo Testamento). Para estudiar el origen de la Biblia, tenemos que comenzar con el Antiguo Testamento, aunque un mejor término es el "Antiguo Pacto". Este término es muy útil porque nos ayuda a entender lo que la Biblia realmente es. Son los detalles de dos pactos o dos acuerdos entre Dios y el hombre, el antiguo acuerdo o pacto y el nuevo, que sustituye al antiguo.</w:t>
      </w:r>
    </w:p>
    <w:p w14:paraId="27FB83DB" w14:textId="77777777" w:rsidR="00227BF5" w:rsidRDefault="00227BF5" w:rsidP="00227BF5">
      <w:pPr>
        <w:pStyle w:val="Heading3"/>
      </w:pPr>
      <w:r>
        <w:t>El origen del Antiguo Testamento</w:t>
      </w:r>
    </w:p>
    <w:bookmarkEnd w:id="0"/>
    <w:bookmarkEnd w:id="0"/>
    <w:p w14:paraId="5C097F03" w14:textId="5E23FA64" w:rsidR="00A7291B" w:rsidRDefault="0025169D" w:rsidP="00A7291B">
      <w:pPr>
        <w:pStyle w:val="NormalBlock"/>
      </w:pPr>
      <w:r>
        <w:t>El estudio de la Biblia requiere que entendamos varios rasgos del Antiguo Testamento. Escrito en el idioma hebreo qué aún se habla en Israel. La primera persona, o el primer hombre encargado del trabajo de registrar los eventos y la comunicación de Dios fue Moisés (1500 aC).</w:t>
      </w:r>
    </w:p>
    <w:bookmarkEnd w:id="0"/>
    <w:p w14:paraId="5C097F03" w14:textId="5E23FA64" w:rsidR="00A7291B" w:rsidRDefault="0025169D" w:rsidP="00A7291B">
      <w:pPr>
        <w:pStyle w:val="NormalBlock"/>
      </w:pPr>
      <w:r>
        <w:t>Éxodo 24:1-4 – las palabras del Pacto en Sinaí. </w:t>
        <w:br/>
        <w:t>Éxodo 34:27-28 – los 10 mandamientos.</w:t>
      </w:r>
    </w:p>
    <w:bookmarkEnd w:id="0"/>
    <w:p w14:paraId="5C097F03" w14:textId="5E23FA64" w:rsidR="00A7291B" w:rsidRDefault="0025169D" w:rsidP="00A7291B">
      <w:pPr>
        <w:pStyle w:val="NormalBlock"/>
      </w:pPr>
      <w:r>
        <w:t>A Moisés se le atribuye la escritura y la organización de los primeros cinco libros de la biblia, lo que se denomina el Pentateuco (Josué 8:31). Jesús confirma esto en Mateo 4:4. Una vez que Dios comenzó a usar a los humanos para registrar sus palabras, este sistema continuó después de Moisés.</w:t>
      </w:r>
    </w:p>
    <w:bookmarkEnd w:id="0"/>
    <w:p w14:paraId="5C097F03" w14:textId="5E23FA64" w:rsidR="00A7291B" w:rsidRDefault="0025169D" w:rsidP="00A7291B">
      <w:pPr>
        <w:pStyle w:val="NormalBlock"/>
      </w:pPr>
      <w:r>
        <w:t>Josué fue el siguiente escritor después de Moisés – Josué 24:26.</w:t>
        <w:br/>
        <w:t>Los profetas registraron sus historias y sus profecías después del tiempo de Josué – Nehemías 8:18.</w:t>
      </w:r>
    </w:p>
    <w:bookmarkEnd w:id="0"/>
    <w:p w14:paraId="5C097F03" w14:textId="5E23FA64" w:rsidR="00A7291B" w:rsidRDefault="0025169D" w:rsidP="00A7291B">
      <w:pPr>
        <w:pStyle w:val="NormalBlock"/>
      </w:pPr>
      <w:r>
        <w:t>Durante un período de 1500 años, aproximadamente 28 escritores completaron los 39 libros del Antiguo Testamento. Malaquías fue el último en grabar en 516 aC. No había otros profetas en Israel hasta la llegada de Juan el Bautista. Que todos estos libros fueron recolectados y ensamblados en un volumen por 400 aC, y los judíos tenían una Biblia completa por al menos 300 años antes de Cristo.</w:t>
      </w:r>
    </w:p>
    <w:p w14:paraId="27FB83DB" w14:textId="77777777" w:rsidR="00227BF5" w:rsidRDefault="00227BF5" w:rsidP="00227BF5">
      <w:pPr>
        <w:pStyle w:val="Heading3"/>
      </w:pPr>
      <w:r>
        <w:t>La organización del Antiguo Testamento</w:t>
      </w:r>
    </w:p>
    <w:bookmarkEnd w:id="0"/>
    <w:bookmarkEnd w:id="0"/>
    <w:p w14:paraId="5C097F03" w14:textId="5E23FA64" w:rsidR="00A7291B" w:rsidRDefault="0025169D" w:rsidP="00A7291B">
      <w:pPr>
        <w:pStyle w:val="NormalBlock"/>
      </w:pPr>
      <w:r>
        <w:t>Los judíos tenían el mismo Antiguo Testamento que nosotros, pero lo organizaron de una manera diferente. Dividieron el Antiguo Testamento en tres segmentos principales.</w:t>
      </w:r>
    </w:p>
    <w:bookmarkEnd w:id="0"/>
    <w:p w14:paraId="5C097F03" w14:textId="5E23FA64" w:rsidR="00A7291B" w:rsidRDefault="0025169D" w:rsidP="00A7291B">
      <w:pPr>
        <w:pStyle w:val="NormalBlock"/>
      </w:pPr>
      <w:r>
        <w:t>La Ley - Génesis-Deuteronomio. Esto, por supuesto, fue de mayor importancia, era prioridad para los judíos. </w:t>
        <w:br/>
        <w:t>Los Profetas</w:t>
      </w:r>
    </w:p>
    <w:bookmarkEnd w:id="0"/>
    <w:p w14:paraId="2EC75E3D" w14:textId="41EDDCE5" w:rsidR="008A3F75" w:rsidRDefault="00932373" w:rsidP="001E1588">
      <w:pPr>
        <w:pStyle w:val="NormalBlock"/>
        <w:numPr>
          <w:ilvl w:val="0"/>
          <w:numId w:val="199"/>
        </w:numPr>
      </w:pPr>
      <w:r w:rsidRPr="00932373">
        <w:t>Los antiguos profetas - Josué, Jueces, Samuel</w:t>
      </w:r>
    </w:p>
    <w:bookmarkEnd w:id="0"/>
    <w:p w14:paraId="2EC75E3D" w14:textId="41EDDCE5" w:rsidR="008A3F75" w:rsidRDefault="00932373" w:rsidP="001E1588">
      <w:pPr>
        <w:pStyle w:val="NormalBlock"/>
        <w:numPr>
          <w:ilvl w:val="0"/>
          <w:numId w:val="199"/>
        </w:numPr>
      </w:pPr>
      <w:r w:rsidRPr="00932373">
        <w:t>Los últimos profetas - Isaías, Jeremías, Lamentaciones, Ezequiel</w:t>
      </w:r>
    </w:p>
    <w:bookmarkEnd w:id="0"/>
    <w:p w14:paraId="2EC75E3D" w14:textId="41EDDCE5" w:rsidR="008A3F75" w:rsidRDefault="00932373" w:rsidP="001E1588">
      <w:pPr>
        <w:pStyle w:val="NormalBlock"/>
        <w:numPr>
          <w:ilvl w:val="0"/>
          <w:numId w:val="199"/>
        </w:numPr>
      </w:pPr>
      <w:r w:rsidRPr="00932373">
        <w:t>Los profetas menores - (los 12 de ellos) todos estos estaban en un solo volumen.</w:t>
      </w:r>
    </w:p>
    <w:bookmarkEnd w:id="0"/>
    <w:bookmarkEnd w:id="0"/>
    <w:p w14:paraId="5C097F03" w14:textId="5E23FA64" w:rsidR="00A7291B" w:rsidRDefault="0025169D" w:rsidP="00A7291B">
      <w:pPr>
        <w:pStyle w:val="NormalBlock"/>
      </w:pPr>
      <w:r>
        <w:t>Las Santas Escrituras - La poesía, la historia (Job, Salmos, Proverbios, Ester, Nehemías, Daniel).</w:t>
      </w:r>
    </w:p>
    <w:bookmarkEnd w:id="0"/>
    <w:p w14:paraId="5C097F03" w14:textId="5E23FA64" w:rsidR="00A7291B" w:rsidRDefault="0025169D" w:rsidP="00A7291B">
      <w:pPr>
        <w:pStyle w:val="NormalBlock"/>
      </w:pPr>
      <w:r>
        <w:t>Organizaron estos libros en 24 libros en lugar de nuestra división hoy de 39 libros.</w:t>
      </w:r>
    </w:p>
    <w:bookmarkEnd w:id="0"/>
    <w:p w14:paraId="5C097F03" w14:textId="5E23FA64" w:rsidR="00A7291B" w:rsidRDefault="0025169D" w:rsidP="00A7291B">
      <w:pPr>
        <w:pStyle w:val="NormalBlock"/>
      </w:pPr>
      <w:r>
        <w:t>El Pentateuco - Génesis a Deuteronomio = 5 libros</w:t>
        <w:br/>
        <w:t>Los Profetas - primero y segundo = 8 libros</w:t>
        <w:br/>
        <w:t>Los escritos - poesía e historia = 11 libros</w:t>
      </w:r>
    </w:p>
    <w:bookmarkEnd w:id="0"/>
    <w:p w14:paraId="5C097F03" w14:textId="5E23FA64" w:rsidR="00A7291B" w:rsidRDefault="0025169D" w:rsidP="00A7291B">
      <w:pPr>
        <w:pStyle w:val="NormalBlock"/>
      </w:pPr>
      <w:r>
        <w:t>Un total de 24 libros</w:t>
      </w:r>
    </w:p>
    <w:bookmarkEnd w:id="0"/>
    <w:p w14:paraId="5C097F03" w14:textId="5E23FA64" w:rsidR="00A7291B" w:rsidRDefault="0025169D" w:rsidP="00A7291B">
      <w:pPr>
        <w:pStyle w:val="NormalBlock"/>
      </w:pPr>
      <w:r>
        <w:t>Esa fue la forma en que se dividió la Biblia hebrea. Hoy tenemos los mismos libros, pero los dividimos de manera diferente.</w:t>
      </w:r>
    </w:p>
    <w:bookmarkEnd w:id="0"/>
    <w:p w14:paraId="5C097F03" w14:textId="5E23FA64" w:rsidR="00A7291B" w:rsidRDefault="0025169D" w:rsidP="00A7291B">
      <w:pPr>
        <w:pStyle w:val="NormalBlock"/>
      </w:pPr>
      <w:r>
        <w:t>El Pentateuco - Génesis a Deuteronomio = 5 libros</w:t>
        <w:br/>
        <w:t>Historia - Josué a Ester = 12 libros</w:t>
        <w:br/>
        <w:t>Poesía - Job a Canción de Salomón = 5 libros. </w:t>
        <w:br/>
        <w:t>Los profetas mayores - Isaías a Daniel = 5 libros</w:t>
        <w:br/>
        <w:t>Los profetas menores - Oseas a Malaquías = 12 libros</w:t>
      </w:r>
    </w:p>
    <w:bookmarkEnd w:id="0"/>
    <w:p w14:paraId="5C097F03" w14:textId="5E23FA64" w:rsidR="00A7291B" w:rsidRDefault="0025169D" w:rsidP="00A7291B">
      <w:pPr>
        <w:pStyle w:val="NormalBlock"/>
      </w:pPr>
      <w:r>
        <w:t>Un total de 39 libros</w:t>
      </w:r>
    </w:p>
    <w:p w14:paraId="27FB83DB" w14:textId="77777777" w:rsidR="00227BF5" w:rsidRDefault="00227BF5" w:rsidP="00227BF5">
      <w:pPr>
        <w:pStyle w:val="Heading3"/>
      </w:pPr>
      <w:r>
        <w:t>La historia del Antiguo Testamento</w:t>
      </w:r>
    </w:p>
    <w:bookmarkEnd w:id="0"/>
    <w:bookmarkEnd w:id="0"/>
    <w:p w14:paraId="5C097F03" w14:textId="5E23FA64" w:rsidR="00A7291B" w:rsidRDefault="0025169D" w:rsidP="00A7291B">
      <w:pPr>
        <w:pStyle w:val="NormalBlock"/>
      </w:pPr>
      <w:r>
        <w:t>Por supuesto ¿Cuántos libros y leyes y cómo se dividieron? No nos dice de qué trata el Antiguo Testamento. Aunque el material fue recogido y escrito a lo largo de un período de 1500 años y registrado por más de 25 autores diferentes, el Antiguo Testamento de la Biblia nos cuenta solo una historia ininterrumpida, y esa es la relación de Dios con la humanidad, y en particular con un cierto grupo dentro de la humanidad. En la historia humana, hay muchas cosas sucediendo a lo largo de la historia, naciones ascendiendo y cayendo, invenciones, períodos de tiempo, y sin embargo, a través de todo esto la Biblia solo se enfoca en un grupo principalmente. En Génesis tenemos un registro de la creación del mundo y de cómo el medio ambiente, la sociedad y los seres humanos fueron creados en su forma actual</w:t>
      </w:r>
    </w:p>
    <w:bookmarkEnd w:id="0"/>
    <w:p w14:paraId="5C097F03" w14:textId="5E23FA64" w:rsidR="00A7291B" w:rsidRDefault="0025169D" w:rsidP="00A7291B">
      <w:pPr>
        <w:pStyle w:val="NormalBlock"/>
      </w:pPr>
      <w:r>
        <w:t>Un mundo arruinado, natural, </w:t>
        <w:br/>
        <w:t>Una sociedad disfuncional</w:t>
        <w:br/>
        <w:t>Una raza humana condenada a morir.</w:t>
      </w:r>
    </w:p>
    <w:bookmarkEnd w:id="0"/>
    <w:p w14:paraId="5C097F03" w14:textId="5E23FA64" w:rsidR="00A7291B" w:rsidRDefault="0025169D" w:rsidP="00A7291B">
      <w:pPr>
        <w:pStyle w:val="NormalBlock"/>
      </w:pPr>
      <w:r>
        <w:t>En Génesis leemos acerca Abraham, elegido por Dios para ser el líder de una nación a través la cual Dios ofrecería salvación a los hombres. El resto de los libros del Antiguo Testamento describen el crecimiento y desarrollo de la familia de este hombre a partir de una tribu nómada a una nación próspera y poderosa llamada Israel.</w:t>
      </w:r>
    </w:p>
    <w:bookmarkEnd w:id="0"/>
    <w:p w14:paraId="5C097F03" w14:textId="5E23FA64" w:rsidR="00A7291B" w:rsidRDefault="0025169D" w:rsidP="00A7291B">
      <w:pPr>
        <w:pStyle w:val="NormalBlock"/>
      </w:pPr>
      <w:r>
        <w:t>La mayoría de los libros del Antiguo Testamento contendrán información sobre la guerra, hablamos de Israel, sobre sus guerras y sus conquistas, su política, su religión, sus códigos morales, su poesía, su historia general. También contendrá profecías, o predicciones, de futuros eventos que ocurrirán en su nación, así como la apariencia y la obra del Salvador originalmente prometida a Abraham.</w:t>
      </w:r>
    </w:p>
    <w:bookmarkEnd w:id="0"/>
    <w:p w14:paraId="5C097F03" w14:textId="5E23FA64" w:rsidR="00A7291B" w:rsidRDefault="0025169D" w:rsidP="00A7291B">
      <w:pPr>
        <w:pStyle w:val="NormalBlock"/>
      </w:pPr>
      <w:r>
        <w:t>Aunque es complicado de leer a veces porque estamos familiarizados con la historia y las costumbres sociales de las que se habla, el Antiguo Testamento es realmente una historia que describe la relación de Dios con el pueblo judío y su papel en la preparación de un patrimonio y un escenario histórico en el que aparecería el Salvador.</w:t>
      </w:r>
    </w:p>
    <w:p w14:paraId="27FB83DB" w14:textId="77777777" w:rsidR="00227BF5" w:rsidRDefault="00227BF5" w:rsidP="00227BF5">
      <w:pPr>
        <w:pStyle w:val="Heading3"/>
      </w:pPr>
      <w:r>
        <w:t>Origen del Nuevo Testamento</w:t>
      </w:r>
    </w:p>
    <w:bookmarkEnd w:id="0"/>
    <w:bookmarkEnd w:id="0"/>
    <w:p w14:paraId="5C097F03" w14:textId="5E23FA64" w:rsidR="00A7291B" w:rsidRDefault="0025169D" w:rsidP="00A7291B">
      <w:pPr>
        <w:pStyle w:val="NormalBlock"/>
      </w:pPr>
      <w:r>
        <w:t>El Nuevo Testamento, como el Antiguo Testamento, también es una historia de varios libros. La historia que cuenta es de la vida y el ministerio, la muerte, el entierro, la resurrección de Jesucristo, y la posterior difusión de sus enseñanzas por sus seguidores, los apóstoles que establecieron la iglesia cristiana en el siglo primero. Había muchos relatos escritos sobre la vida de Jesús, pero los libros oficiales conocidos como el Canon del Nuevo Testamento, tiene solo 27 libros. Explicaré su origen en un momento, pero la división de los libros del Nuevo Testamento es la siguiente.</w:t>
      </w:r>
    </w:p>
    <w:bookmarkEnd w:id="0"/>
    <w:p w14:paraId="5C097F03" w14:textId="5E23FA64" w:rsidR="00A7291B" w:rsidRDefault="0025169D" w:rsidP="00A7291B">
      <w:pPr>
        <w:pStyle w:val="NormalBlock"/>
      </w:pPr>
      <w:r>
        <w:t>Los evangelios - Mateo, Marco, Lucas y Juan = 4 libros</w:t>
        <w:br/>
        <w:t>Historia - el libro de los Hechos = 1 libro</w:t>
        <w:br/>
        <w:t>Las Epístolas Paulinas = 13 libros</w:t>
      </w:r>
    </w:p>
    <w:bookmarkEnd w:id="0"/>
    <w:p w14:paraId="2EC75E3D" w14:textId="41EDDCE5" w:rsidR="008A3F75" w:rsidRDefault="00932373" w:rsidP="001E1588">
      <w:pPr>
        <w:pStyle w:val="NormalBlock"/>
        <w:numPr>
          <w:ilvl w:val="0"/>
          <w:numId w:val="199"/>
        </w:numPr>
      </w:pPr>
      <w:r w:rsidRPr="00932373">
        <w:t>Cartas escritas por Pablo. (Romanos, 1-2 Corintios, Gálatas, Efesios, Filipenses, Colosenses, 1-2 Tesalonicenses, 1-2 Timoteo, Tito, Filemón.)</w:t>
      </w:r>
    </w:p>
    <w:bookmarkEnd w:id="0"/>
    <w:bookmarkEnd w:id="0"/>
    <w:p w14:paraId="5C097F03" w14:textId="5E23FA64" w:rsidR="00A7291B" w:rsidRDefault="0025169D" w:rsidP="00A7291B">
      <w:pPr>
        <w:pStyle w:val="NormalBlock"/>
      </w:pPr>
      <w:r>
        <w:t>Las Epístolas Generales = 13 libros</w:t>
      </w:r>
    </w:p>
    <w:bookmarkEnd w:id="0"/>
    <w:p w14:paraId="2EC75E3D" w14:textId="41EDDCE5" w:rsidR="008A3F75" w:rsidRDefault="00932373" w:rsidP="001E1588">
      <w:pPr>
        <w:pStyle w:val="NormalBlock"/>
        <w:numPr>
          <w:ilvl w:val="0"/>
          <w:numId w:val="199"/>
        </w:numPr>
      </w:pPr>
      <w:r w:rsidRPr="00932373">
        <w:t>Hebreos, Santiago, 1-2 Pedro, 1-3 Juan, Judas,</w:t>
      </w:r>
    </w:p>
    <w:bookmarkEnd w:id="0"/>
    <w:bookmarkEnd w:id="0"/>
    <w:p w14:paraId="5C097F03" w14:textId="5E23FA64" w:rsidR="00A7291B" w:rsidRDefault="0025169D" w:rsidP="00A7291B">
      <w:pPr>
        <w:pStyle w:val="NormalBlock"/>
      </w:pPr>
      <w:r>
        <w:t>La Profecía - Revelación = 1 libro</w:t>
      </w:r>
    </w:p>
    <w:bookmarkEnd w:id="0"/>
    <w:p w14:paraId="5C097F03" w14:textId="5E23FA64" w:rsidR="00A7291B" w:rsidRDefault="0025169D" w:rsidP="00A7291B">
      <w:pPr>
        <w:pStyle w:val="NormalBlock"/>
      </w:pPr>
      <w:r>
        <w:t>Un total de 27 libros</w:t>
      </w:r>
    </w:p>
    <w:bookmarkEnd w:id="0"/>
    <w:p w14:paraId="5C097F03" w14:textId="5E23FA64" w:rsidR="00A7291B" w:rsidRDefault="0025169D" w:rsidP="00A7291B">
      <w:pPr>
        <w:pStyle w:val="NormalBlock"/>
      </w:pPr>
      <w:r>
        <w:t>Ahora aparte de los evangelios, que son relatos de la vida de Jesús, el Libro de los Hechos, el cuál es la historia de la constitución jerárquica de la Iglesia, la mayoría de estas otras cartas fueron escritas a iglesias para enseñarles y motivarlas en la práctica de su fe cristiana. Ellos aplicaron y completaron las enseñanzas de Cristo. Lo que es de gran interés para muchos, sin embargo, es así como nos llegó hasta hoy este antiguo material en este número y en nuestro propio idioma.</w:t>
      </w:r>
    </w:p>
    <w:p w14:paraId="27FB83DB" w14:textId="77777777" w:rsidR="00227BF5" w:rsidRDefault="00227BF5" w:rsidP="00227BF5">
      <w:pPr>
        <w:pStyle w:val="Heading3"/>
      </w:pPr>
      <w:r>
        <w:t>El Canon del Nuevo Testamento</w:t>
      </w:r>
    </w:p>
    <w:bookmarkEnd w:id="0"/>
    <w:bookmarkEnd w:id="0"/>
    <w:p w14:paraId="5C097F03" w14:textId="5E23FA64" w:rsidR="00A7291B" w:rsidRDefault="0025169D" w:rsidP="00A7291B">
      <w:pPr>
        <w:pStyle w:val="NormalBlock"/>
      </w:pPr>
      <w:r>
        <w:t>Muchos libros fueron escritos sobre la vida de Jesús y varios libros fueron escritos por los apóstoles y sus discípulos. ¿Cómo decidieron qué libros pertenecían al Nuevo Testamento? Los libros que componían el Nuevo Testamento se llaman el canon, Canon es una palabra griega que significa varilla de medición.</w:t>
      </w:r>
    </w:p>
    <w:bookmarkEnd w:id="0"/>
    <w:p w14:paraId="5C097F03" w14:textId="5E23FA64" w:rsidR="00A7291B" w:rsidRDefault="0025169D" w:rsidP="00A7291B">
      <w:pPr>
        <w:pStyle w:val="NormalBlock"/>
      </w:pPr>
      <w:r>
        <w:t>En otras palabras, cuando la iglesia primitiva examinó todo el material que se escribió sobre Jesús, ¿Cómo decidieron qué libros pertenecían al canon del Nuevo Testamento? De los cientos de libros y cartas, ¿Cómo lo redujeron a 27? Hubo tres factores principales que llevaron a la iglesia primitiva a formar el canon del Nuevo Testamento y conservarlo en un libro.</w:t>
      </w:r>
    </w:p>
    <w:bookmarkEnd w:id="0"/>
    <w:p w14:paraId="5C097F03" w14:textId="5E23FA64" w:rsidR="00A7291B" w:rsidRDefault="0025169D" w:rsidP="00A7291B">
      <w:pPr>
        <w:pStyle w:val="NormalBlock"/>
      </w:pPr>
      <w:r>
        <w:t>Al principio, la iglesia no tenía, no tenía cut repetition de guardar las cartas de los apóstoles y de los discípulos. Los apóstoles estaban vivos. Estaban produciendo muchas cartas, así que no había urgencia en preservarlas. Se escribía una gran cantidad de material así que no pensaban en conservarlo todo. También pensaron que Jesús volvería durante sus vidas, así que no tenían necesidad de preservar el material para el futuro.</w:t>
      </w:r>
    </w:p>
    <w:bookmarkEnd w:id="0"/>
    <w:p w14:paraId="5C097F03" w14:textId="5E23FA64" w:rsidR="00A7291B" w:rsidRDefault="0025169D" w:rsidP="00A7291B">
      <w:pPr>
        <w:pStyle w:val="NormalBlock"/>
      </w:pPr>
      <w:r>
        <w:t>Pero ocurrieron ciertos eventos que requerían que empezaran a recolectar y preservar las enseñanzas del Señor y de los apóstoles:</w:t>
      </w:r>
    </w:p>
    <w:p w14:paraId="27FB83DB" w14:textId="77777777" w:rsidR="00227BF5" w:rsidRDefault="00227BF5" w:rsidP="00227BF5">
      <w:pPr>
        <w:pStyle w:val="Heading3"/>
      </w:pPr>
      <w:r>
        <w:t>A. El canon de Marcion - 140 dC.</w:t>
      </w:r>
    </w:p>
    <w:bookmarkEnd w:id="0"/>
    <w:bookmarkEnd w:id="0"/>
    <w:p w14:paraId="5C097F03" w14:textId="5E23FA64" w:rsidR="00A7291B" w:rsidRDefault="0025169D" w:rsidP="00A7291B">
      <w:pPr>
        <w:pStyle w:val="NormalBlock"/>
      </w:pPr>
      <w:r>
        <w:t>Marcion fue un falso maestro que rechazó todo el Antiguo Testamento. Aceptó sólo 10 de las epístolas de Pablo y solo una parte del evangelio de Lucas, pero rechazó todo lo demás, y comenzó a circular su pequeño grupo personal, de cartas como el canon oficial, y así la iglesia primitiva se vio obligada a decidir cuál de los escritos tenía autoridad, cuales debían recolectar, y cuales deben circular. Esto comenzó a circular en algún momento en el 170 dC.</w:t>
      </w:r>
    </w:p>
    <w:p w14:paraId="27FB83DB" w14:textId="77777777" w:rsidR="00227BF5" w:rsidRDefault="00227BF5" w:rsidP="00227BF5">
      <w:pPr>
        <w:pStyle w:val="Heading3"/>
      </w:pPr>
      <w:r>
        <w:t>B. La persecución</w:t>
      </w:r>
    </w:p>
    <w:bookmarkEnd w:id="0"/>
    <w:bookmarkEnd w:id="0"/>
    <w:p w14:paraId="5C097F03" w14:textId="5E23FA64" w:rsidR="00A7291B" w:rsidRDefault="0025169D" w:rsidP="00A7291B">
      <w:pPr>
        <w:pStyle w:val="NormalBlock"/>
      </w:pPr>
      <w:r>
        <w:t>Bajo el mandato del emperador romano Diocleciano, era una ofensa capital poseer una copia, cualquier copia de las escrituras cristianas. Esto plantea la pregunta, ¿vale la pena morir por las escrituras? Había tantos libros históricos sin inspiración que fueron quemados y sólo los más preciosos, los más aceptados fueron conservados.</w:t>
      </w:r>
    </w:p>
    <w:p w14:paraId="27FB83DB" w14:textId="77777777" w:rsidR="00227BF5" w:rsidRDefault="00227BF5" w:rsidP="00227BF5">
      <w:pPr>
        <w:pStyle w:val="Heading3"/>
      </w:pPr>
      <w:r>
        <w:t>C. La forma del códice</w:t>
      </w:r>
    </w:p>
    <w:bookmarkEnd w:id="0"/>
    <w:bookmarkEnd w:id="0"/>
    <w:p w14:paraId="5C097F03" w14:textId="5E23FA64" w:rsidR="00A7291B" w:rsidRDefault="0025169D" w:rsidP="00A7291B">
      <w:pPr>
        <w:pStyle w:val="NormalBlock"/>
      </w:pPr>
      <w:r>
        <w:t>Códice es el formulario de "libro" donde se colocaron varias páginas juntas en lugar de usar un rollo. Cuando la forma del códice se hizo popular, planteó la pregunta, ¿qué libros deben agruparse en un volumen, en un libro? Esto los motivó a llevar solo los libros que eran aceptables en un solo volumen.</w:t>
      </w:r>
    </w:p>
    <w:bookmarkEnd w:id="0"/>
    <w:p w14:paraId="5C097F03" w14:textId="5E23FA64" w:rsidR="00A7291B" w:rsidRDefault="0025169D" w:rsidP="00A7291B">
      <w:pPr>
        <w:pStyle w:val="NormalBlock"/>
      </w:pPr>
      <w:r>
        <w:t>Pero la pregunta principal para la iglesia primitiva fue ¿cuáles son los libros inspirados?</w:t>
      </w:r>
    </w:p>
    <w:bookmarkEnd w:id="0"/>
    <w:p w14:paraId="5C097F03" w14:textId="5E23FA64" w:rsidR="00A7291B" w:rsidRDefault="0025169D" w:rsidP="00A7291B">
      <w:pPr>
        <w:pStyle w:val="NormalBlock"/>
      </w:pPr>
      <w:r>
        <w:t>No hubo una reunión en la que se revisara todo el material y luego se tomara una decisión sobre cuál entra y cuál no. No se hizo de ese modo. Por el contrario, la iglesia primitiva simplemente aceptó aquellas obras que ya habían sido reconocidas como inspiradas a lo largo de los siglos, pero aún no habían sido recogidas y organizadas en un solo conjunto. Esto finalmente se hizo en 367 dC., y los 27 libros confirmados por el Consejo de Cartago y así ha permanecido sin cambios desde entonces.</w:t>
        <w:br/>
        <w:t>Pero en la recogida de los libros para su inclusión al canon del Nuevo Testamento la iglesia primitiva fue guiada por ciertos principios:</w:t>
      </w:r>
    </w:p>
    <w:p w14:paraId="27FB83DB" w14:textId="77777777" w:rsidR="00227BF5" w:rsidRDefault="00227BF5" w:rsidP="00227BF5">
      <w:pPr>
        <w:pStyle w:val="Heading3"/>
      </w:pPr>
      <w:r>
        <w:t>A. El principio de autoría</w:t>
      </w:r>
    </w:p>
    <w:bookmarkEnd w:id="0"/>
    <w:bookmarkEnd w:id="0"/>
    <w:p w14:paraId="5C097F03" w14:textId="5E23FA64" w:rsidR="00A7291B" w:rsidRDefault="0025169D" w:rsidP="00A7291B">
      <w:pPr>
        <w:pStyle w:val="NormalBlock"/>
      </w:pPr>
      <w:r>
        <w:t>Si un hombre fue inspirado cuando habló, sus escritos también se consideran inspirados. Por este motivo, los escritos de los apóstoles fueron aceptados rápidamente en el canon. También los hombres asociados con los apóstoles fueron aceptados. Por ejemplo, Lucas debido a su asociación con Pablo. Marcos por su asociación con Pedro y con Pablo. Santiago, que fue llamado el hermano del Señor y un apóstol, (Gálatas 1:19).</w:t>
      </w:r>
    </w:p>
    <w:bookmarkEnd w:id="0"/>
    <w:p w14:paraId="5C097F03" w14:textId="5E23FA64" w:rsidR="00A7291B" w:rsidRDefault="0025169D" w:rsidP="00A7291B">
      <w:pPr>
        <w:pStyle w:val="NormalBlock"/>
      </w:pPr>
      <w:r>
        <w:t>Esto, por supuesto, permitió que los evangelios y las cartas de Pablo, Pedro, Santiago y Juan fueran una selección fácil.</w:t>
      </w:r>
    </w:p>
    <w:p w14:paraId="27FB83DB" w14:textId="77777777" w:rsidR="00227BF5" w:rsidRDefault="00227BF5" w:rsidP="00227BF5">
      <w:pPr>
        <w:pStyle w:val="Heading3"/>
      </w:pPr>
      <w:r>
        <w:t>B. El valor del libro</w:t>
      </w:r>
    </w:p>
    <w:bookmarkEnd w:id="0"/>
    <w:bookmarkEnd w:id="0"/>
    <w:p w14:paraId="5C097F03" w14:textId="5E23FA64" w:rsidR="00A7291B" w:rsidRDefault="0025169D" w:rsidP="00A7291B">
      <w:pPr>
        <w:pStyle w:val="NormalBlock"/>
      </w:pPr>
      <w:r>
        <w:t>En algunos casos, un libro tenía un nombre adjunto, pero no se leía como un libro auténtico del Nuevo Testamento. Muchos autores no inspirados intentaron ganar audiencia al poner el nombre de un apóstol en su libro: Hechos de Pedro (no escritos por Pedro).</w:t>
      </w:r>
    </w:p>
    <w:bookmarkEnd w:id="0"/>
    <w:p w14:paraId="5C097F03" w14:textId="5E23FA64" w:rsidR="00A7291B" w:rsidRDefault="0025169D" w:rsidP="00A7291B">
      <w:pPr>
        <w:pStyle w:val="NormalBlock"/>
      </w:pPr>
      <w:r>
        <w:t>Los estudiosos nos dicen que fue bastante fácil distinguir entre alguien inspirado y un impostor tan solo leyendo los textos. Por ejemplo, en el Evangelio de Tomás, en ese evangelio, o en ese escrito, Jesús hizo gorriones de barro, y fue reprendido por hacer esto en el Sabat, y el dijo; "Levántense y vuelen", y los pájaros cobraron vida y se fueron volando.</w:t>
      </w:r>
    </w:p>
    <w:bookmarkEnd w:id="0"/>
    <w:p w14:paraId="5C097F03" w14:textId="5E23FA64" w:rsidR="00A7291B" w:rsidRDefault="0025169D" w:rsidP="00A7291B">
      <w:pPr>
        <w:pStyle w:val="NormalBlock"/>
      </w:pPr>
      <w:r>
        <w:t>En otro de estos libros, hay una historia donde Jesús, trabajando con su padre José, milagrosamente alarga una tabla para adaptarla a lo que estaban construyendo. De nuevo, no coincide con la imagen de Jesús. Al comparar los escritos era muy obvio distinguir lo real de lo falso. Los libros inspirados tenían armonía, armonía de propósito y estilo. No tenían contradicciones, y eran precisos históricamente y teológicamente.</w:t>
      </w:r>
    </w:p>
    <w:p w14:paraId="27FB83DB" w14:textId="77777777" w:rsidR="00227BF5" w:rsidRDefault="00227BF5" w:rsidP="00227BF5">
      <w:pPr>
        <w:pStyle w:val="Heading3"/>
      </w:pPr>
      <w:r>
        <w:t>C. La circulación</w:t>
      </w:r>
    </w:p>
    <w:bookmarkEnd w:id="0"/>
    <w:bookmarkEnd w:id="0"/>
    <w:p w14:paraId="5C097F03" w14:textId="5E23FA64" w:rsidR="00A7291B" w:rsidRDefault="0025169D" w:rsidP="00A7291B">
      <w:pPr>
        <w:pStyle w:val="NormalBlock"/>
      </w:pPr>
      <w:r>
        <w:t>La iglesia no decidió cuáles eran las adecuadas y cuáles no. Simplemente confirmaron y coleccionaron esos libros que tradicionalmente habían sido aceptados pero no habían sido recopilados en un solo volumen.</w:t>
      </w:r>
    </w:p>
    <w:bookmarkEnd w:id="0"/>
    <w:p w14:paraId="5C097F03" w14:textId="5E23FA64" w:rsidR="00A7291B" w:rsidRDefault="0025169D" w:rsidP="00A7291B">
      <w:pPr>
        <w:pStyle w:val="NormalBlock"/>
      </w:pPr>
      <w:r>
        <w:t>No se introdujo ningún nuevo libro, sólo aquellas cartas y que tuvieron amplia circulación y aceptación después de periodos de estudio y revisión.</w:t>
      </w:r>
    </w:p>
    <w:bookmarkEnd w:id="0"/>
    <w:p w14:paraId="5C097F03" w14:textId="5E23FA64" w:rsidR="00A7291B" w:rsidRDefault="0025169D" w:rsidP="00A7291B">
      <w:pPr>
        <w:pStyle w:val="NormalBlock"/>
      </w:pPr>
      <w:r>
        <w:t>El canon fue confirmado 300 años después de que los primeros escritos comenzaron a circular. También creemos que Dios guiaba y protegía el proceso para conservar y registrar su palabra.</w:t>
      </w:r>
    </w:p>
    <w:p w14:paraId="27FB83DB" w14:textId="77777777" w:rsidR="00227BF5" w:rsidRDefault="00227BF5" w:rsidP="00227BF5">
      <w:pPr>
        <w:pStyle w:val="Heading3"/>
      </w:pPr>
      <w:r>
        <w:t>Traducciones del Nuevo Testamento</w:t>
      </w:r>
    </w:p>
    <w:bookmarkEnd w:id="0"/>
    <w:bookmarkEnd w:id="0"/>
    <w:p w14:paraId="5C097F03" w14:textId="5E23FA64" w:rsidR="00A7291B" w:rsidRDefault="0025169D" w:rsidP="00A7291B">
      <w:pPr>
        <w:pStyle w:val="NormalBlock"/>
      </w:pPr>
      <w:r>
        <w:t>El Antiguo Testamento fue escrito en su mayor parte en hebreo. Algunas partes pequeñas en arameo. Llegó un momento en que los judíos no podían hablar hebreo debido a la influencia griega, y así una traducción del Antiguo Testamento hebreo se hizo en el idioma griego. Se llamaba la Septuaginta. Se llamaba la Septuaginta porque 70 académicos trabajaron en esa traducción. </w:t>
        <w:br/>
        <w:t>Durante los tiempos del Nuevo Testamento, la gente hablaba arameo, que era una lengua antigua de la región. Sin embargo, los libros y las cartas del Nuevo Testamento no fueron escritos en este idioma. Fue escrito en la forma común de griego, lo que se llama griego koiné, que era el lenguaje universal de la época, como ahora el lenguaje universal es el inglés. En aquellos días, el lenguaje universal era el griego común. La forma griega siguió siendo la norma a medida que se hacían copias del original y se repartían en los primeros siglos.</w:t>
      </w:r>
    </w:p>
    <w:bookmarkEnd w:id="0"/>
    <w:p w14:paraId="5C097F03" w14:textId="5E23FA64" w:rsidR="00A7291B" w:rsidRDefault="0025169D" w:rsidP="00A7291B">
      <w:pPr>
        <w:pStyle w:val="NormalBlock"/>
      </w:pPr>
      <w:r>
        <w:t>A día de hoy existen 5.357 manuscritos griegos de porciones del Nuevo Testamento con las que trabajan los eruditos. Si revisan las comparaciones, hay mas manuscritos de la biblia y porciones de manuscritos del Nuevo Testamento de las que hay de manuscritos de Shakespeare, o de las tragedias griegas.</w:t>
      </w:r>
    </w:p>
    <w:bookmarkEnd w:id="0"/>
    <w:p w14:paraId="5C097F03" w14:textId="5E23FA64" w:rsidR="00A7291B" w:rsidRDefault="0025169D" w:rsidP="00A7291B">
      <w:pPr>
        <w:pStyle w:val="NormalBlock"/>
      </w:pPr>
      <w:r>
        <w:t>Con el tiempo, el griego fue traducido al latín y otros idiomas, pero estas traducciones siempre fueron hechas de los manuscritos griegos originales.</w:t>
      </w:r>
    </w:p>
    <w:bookmarkEnd w:id="0"/>
    <w:p w14:paraId="5C097F03" w14:textId="5E23FA64" w:rsidR="00A7291B" w:rsidRDefault="0025169D" w:rsidP="00A7291B">
      <w:pPr>
        <w:pStyle w:val="NormalBlock"/>
      </w:pPr>
      <w:r>
        <w:t>El latín era el idioma de la parte occidental del imperio romano y como el cristianismo se extendió hacia el oeste donde el griego era el idioma dominante, y se desarrolló una nueva versión de la Biblia.</w:t>
      </w:r>
    </w:p>
    <w:bookmarkEnd w:id="0"/>
    <w:p w14:paraId="5C097F03" w14:textId="5E23FA64" w:rsidR="00A7291B" w:rsidRDefault="0025169D" w:rsidP="00A7291B">
      <w:pPr>
        <w:pStyle w:val="NormalBlock"/>
      </w:pPr>
      <w:r>
        <w:t>En 404 dC., una nueva versión latina de la Biblia fue producida por Jerome, un líder de la iglesia primitiva. Su traducción del griego al latín se llamó la Vulgata latina. Esta se convirtió en la versión estándar para el estudio y la vida de la iglesia en la Edad Media.</w:t>
      </w:r>
    </w:p>
    <w:bookmarkEnd w:id="0"/>
    <w:p w14:paraId="5C097F03" w14:textId="5E23FA64" w:rsidR="00A7291B" w:rsidRDefault="0025169D" w:rsidP="00A7291B">
      <w:pPr>
        <w:pStyle w:val="NormalBlock"/>
      </w:pPr>
      <w:r>
        <w:t>Se hicieron varias traducciones a lo que se denominan lenguajes comunes de la época. Desde el quinto hasta el siglo XIV, estas incluían traducciones al gótico o sirio, eslavo, inglés, francés, alemán, italiano y español. En el siglo XIV, hubo una renovación del interés en el mundo grecorromano, en sus lenguas y su literatura. Esto fue provocado por el Renacimiento. Y durante el Renacimiento hubo un gran interés en las lenguas antiguas, como el griego y el hebreo, y se produjo un mayor esfuerzo para examinar el idioma griego.</w:t>
      </w:r>
    </w:p>
    <w:bookmarkEnd w:id="0"/>
    <w:p w14:paraId="5C097F03" w14:textId="5E23FA64" w:rsidR="00A7291B" w:rsidRDefault="0025169D" w:rsidP="00A7291B">
      <w:pPr>
        <w:pStyle w:val="NormalBlock"/>
      </w:pPr>
      <w:r>
        <w:t>Esta tendencia condujo a un renacimiento en el estudio de las lenguas griegas y hebreas, así como el estudio de manuscritos bíblicos antiguos. Esto impulsó la creación de nuevas versiones de la Biblia en idiomas comunes traducidos directamente del original griego y hebreo por parte de un nuevo movimiento religioso llamada la Reforma. Con la invención de la imprenta, la imprenta de Gutenberg en 1436, se logró la tecnología para producir cantidades masivas de Biblias en diferentes idiomas.</w:t>
      </w:r>
    </w:p>
    <w:bookmarkEnd w:id="0"/>
    <w:p w14:paraId="5C097F03" w14:textId="5E23FA64" w:rsidR="00A7291B" w:rsidRDefault="0025169D" w:rsidP="00A7291B">
      <w:pPr>
        <w:pStyle w:val="NormalBlock"/>
      </w:pPr>
      <w:r>
        <w:t>Es interesante notar que el primer libro en ser impreso en la imprenta de Gutenberg fue la versión de la Biblia en Vulgata latina, se imprimió en algún punto entre 1452 y 1456. Esta biblia fue llamada la Biblia de 42 líneas, ¿saben por qué? Bueno, porque cada página tenía 42 líneas. Esa Biblia en particular todavía existe hoy y se puede ver en el Museo Gutenberg en Maguncia en Alemania, que está cerca de Frankfurt.</w:t>
      </w:r>
    </w:p>
    <w:bookmarkEnd w:id="0"/>
    <w:p w14:paraId="5C097F03" w14:textId="5E23FA64" w:rsidR="00A7291B" w:rsidRDefault="0025169D" w:rsidP="00A7291B">
      <w:pPr>
        <w:pStyle w:val="NormalBlock"/>
      </w:pPr>
      <w:r>
        <w:t>La invención de la imprenta ayudó a difundir la Biblia en todo el mundo. De las miles de traducciones en diferentes idiomas no hay doctrinas principales, personas, órdenes que estén en conflicto. Si hay error, son errores de puntuación o de nombres de lugares o ubicaciones desconocidas del idioma original.</w:t>
        <w:br/>
        <w:t>Puedes confiar en tu Biblia porque es precisa en cuanto a la palabra de Dios. Lo que me sorprende siempre es que cuando leo a Isaías, estoy leyendo el texto exacto de Isaías, las mismas frases que los judíos leyeron, las mismas que leyó Jesús.</w:t>
      </w:r>
    </w:p>
    <w:bookmarkEnd w:id="0"/>
    <w:p w14:paraId="2EC75E3D" w14:textId="41EDDCE5" w:rsidR="008A3F75" w:rsidRDefault="00932373" w:rsidP="001E1588">
      <w:pPr>
        <w:pStyle w:val="NormalBlock"/>
        <w:numPr>
          <w:ilvl w:val="0"/>
          <w:numId w:val="199"/>
        </w:numPr>
      </w:pPr>
      <w:r w:rsidRPr="00932373">
        <w:t>John Wycliffe hizo la primera traducción completa al inglés en 1382. Fue encarcelado por sus esfuerzos.</w:t>
      </w:r>
    </w:p>
    <w:bookmarkEnd w:id="0"/>
    <w:p w14:paraId="2EC75E3D" w14:textId="41EDDCE5" w:rsidR="008A3F75" w:rsidRDefault="00932373" w:rsidP="001E1588">
      <w:pPr>
        <w:pStyle w:val="NormalBlock"/>
        <w:numPr>
          <w:ilvl w:val="0"/>
          <w:numId w:val="199"/>
        </w:numPr>
      </w:pPr>
      <w:r w:rsidRPr="00932373">
        <w:t>William Tyndale tradujo la primera Biblia impresa en inglés en 1526. Tyndale es hoy una gran editorial religiosa.</w:t>
      </w:r>
    </w:p>
    <w:bookmarkEnd w:id="0"/>
    <w:bookmarkEnd w:id="0"/>
    <w:p w14:paraId="5C097F03" w14:textId="5E23FA64" w:rsidR="00A7291B" w:rsidRDefault="0025169D" w:rsidP="00A7291B">
      <w:pPr>
        <w:pStyle w:val="NormalBlock"/>
      </w:pPr>
      <w:r>
        <w:t>Hubo muchas traducciones a medida que se desarrollaron la ciencia de la traducción y la arqueología. Una traducción importante fue la Biblia del rey Jacobo en 1611, y se convirtió en la versión autorizada para las personas de habla inglesa durante muchos años. Todavía es una de las traducciones de la Biblia más populares en la actualidad.</w:t>
      </w:r>
    </w:p>
    <w:bookmarkEnd w:id="0"/>
    <w:p w14:paraId="5C097F03" w14:textId="5E23FA64" w:rsidR="00A7291B" w:rsidRDefault="0025169D" w:rsidP="00A7291B">
      <w:pPr>
        <w:pStyle w:val="NormalBlock"/>
      </w:pPr>
      <w:r>
        <w:t>A lo largo de los años han aparecido muchas otras traducciones, y cada una tiene un estilo diferente. Por ejemplo:</w:t>
      </w:r>
    </w:p>
    <w:bookmarkEnd w:id="0"/>
    <w:p w14:paraId="2EC75E3D" w14:textId="41EDDCE5" w:rsidR="008A3F75" w:rsidRDefault="00932373" w:rsidP="001E1588">
      <w:pPr>
        <w:pStyle w:val="NormalBlock"/>
        <w:numPr>
          <w:ilvl w:val="0"/>
          <w:numId w:val="199"/>
        </w:numPr>
      </w:pPr>
      <w:r w:rsidRPr="00932373">
        <w:t>Versión Estándar Revisada – buen Antiguo Testamento, pero el Nuevo es un poco incómodo.</w:t>
      </w:r>
    </w:p>
    <w:bookmarkEnd w:id="0"/>
    <w:p w14:paraId="2EC75E3D" w14:textId="41EDDCE5" w:rsidR="008A3F75" w:rsidRDefault="00932373" w:rsidP="001E1588">
      <w:pPr>
        <w:pStyle w:val="NormalBlock"/>
        <w:numPr>
          <w:ilvl w:val="0"/>
          <w:numId w:val="199"/>
        </w:numPr>
      </w:pPr>
      <w:r w:rsidRPr="00932373">
        <w:t>American Standard – la mejor traducción palabra por palabra, pero el inglés es complicado.</w:t>
      </w:r>
    </w:p>
    <w:bookmarkEnd w:id="0"/>
    <w:p w14:paraId="2EC75E3D" w14:textId="41EDDCE5" w:rsidR="008A3F75" w:rsidRDefault="00932373" w:rsidP="001E1588">
      <w:pPr>
        <w:pStyle w:val="NormalBlock"/>
        <w:numPr>
          <w:ilvl w:val="0"/>
          <w:numId w:val="199"/>
        </w:numPr>
      </w:pPr>
      <w:r w:rsidRPr="00932373">
        <w:t>New American Standard – la más precisa con respecto al original, pero fácil de leer.</w:t>
      </w:r>
    </w:p>
    <w:bookmarkEnd w:id="0"/>
    <w:p w14:paraId="2EC75E3D" w14:textId="41EDDCE5" w:rsidR="008A3F75" w:rsidRDefault="00932373" w:rsidP="001E1588">
      <w:pPr>
        <w:pStyle w:val="NormalBlock"/>
        <w:numPr>
          <w:ilvl w:val="0"/>
          <w:numId w:val="199"/>
        </w:numPr>
      </w:pPr>
      <w:r w:rsidRPr="00932373">
        <w:t>Nueva Versión Internacional – el inglés fluye bien, pero algunos consideran que es demasiado general.</w:t>
      </w:r>
    </w:p>
    <w:bookmarkEnd w:id="0"/>
    <w:p w14:paraId="2EC75E3D" w14:textId="41EDDCE5" w:rsidR="008A3F75" w:rsidRDefault="00932373" w:rsidP="001E1588">
      <w:pPr>
        <w:pStyle w:val="NormalBlock"/>
        <w:numPr>
          <w:ilvl w:val="0"/>
          <w:numId w:val="199"/>
        </w:numPr>
      </w:pPr>
      <w:r w:rsidRPr="00932373">
        <w:t>Nueva Traducción Viviente – la más reciente, que usa un inglés moderno y fácil de leer. Su objetivo es dar el significado más exacto usando el inglés de hoy.</w:t>
      </w:r>
    </w:p>
    <w:bookmarkEnd w:id="0"/>
    <w:bookmarkEnd w:id="0"/>
    <w:p w14:paraId="5C097F03" w14:textId="5E23FA64" w:rsidR="00A7291B" w:rsidRDefault="0025169D" w:rsidP="00A7291B">
      <w:pPr>
        <w:pStyle w:val="NormalBlock"/>
      </w:pPr>
      <w:r>
        <w:t>Hay muchas otras traducciones, pero estas son las principales.</w:t>
      </w:r>
    </w:p>
    <w:p w14:paraId="6ABE7781" w14:textId="77777777" w:rsidR="00227BF5" w:rsidRDefault="00227BF5" w:rsidP="00227BF5">
      <w:pPr>
        <w:pStyle w:val="Heading2"/>
      </w:pPr>
      <w:r>
        <w:t>¿Qué dice la Biblia?</w:t>
      </w:r>
    </w:p>
    <w:bookmarkEnd w:id="0"/>
    <w:bookmarkEnd w:id="0"/>
    <w:p w14:paraId="5C097F03" w14:textId="5E23FA64" w:rsidR="00A7291B" w:rsidRDefault="0025169D" w:rsidP="00A7291B">
      <w:pPr>
        <w:pStyle w:val="NormalBlock"/>
      </w:pPr>
      <w:r>
        <w:t>Hemos examinado el contenido de la Biblia, cómo se escribió y organizó, y cómo se produjeron las diferentes traducciones. Un último punto a considerar es el principal reclamo de la Biblia. En otras palabras, "¿qué dice de sí mismo?"</w:t>
      </w:r>
    </w:p>
    <w:bookmarkEnd w:id="0"/>
    <w:p w14:paraId="5C097F03" w14:textId="5E23FA64" w:rsidR="00A7291B" w:rsidRDefault="0025169D" w:rsidP="00A7291B">
      <w:pPr>
        <w:pStyle w:val="NormalBlock"/>
      </w:pPr>
      <w:r>
        <w:t>Simplemente, la Biblia afirma que está inspirada, lo que significa que Dios es el autor.</w:t>
      </w:r>
    </w:p>
    <w:bookmarkEnd w:id="0"/>
    <w:p w14:paraId="7E1F9BC8" w14:textId="7BE2687A" w:rsidR="00A7291B" w:rsidRPr="007C2DD5" w:rsidRDefault="0025169D" w:rsidP="007C2DD5">
      <w:pPr>
        <w:pStyle w:val="Quote"/>
      </w:pPr>
      <w:r>
        <w:t>Toda Escritura es inspirada por Dios</w:t>
      </w:r>
    </w:p>
    <w:bookmarkEnd w:id="0"/>
    <w:p w14:paraId="44687C10" w14:textId="5FB066C6" w:rsidR="009C22C1" w:rsidRDefault="009C22C1" w:rsidP="00C35B22">
      <w:pPr>
        <w:pStyle w:val="BibleVerseCite"/>
      </w:pPr>
      <w:r w:rsidRPr="007C2DD5">
        <w:t>- 2 Timoteo 3:16a</w:t>
      </w:r>
    </w:p>
    <w:bookmarkEnd w:id="0"/>
    <w:p w14:paraId="7E1F9BC8" w14:textId="7BE2687A" w:rsidR="00A7291B" w:rsidRPr="007C2DD5" w:rsidRDefault="0025169D" w:rsidP="007C2DD5">
      <w:pPr>
        <w:pStyle w:val="Quote"/>
      </w:pPr>
      <w:r>
        <w:t>²⁰  Pero ante todo sabed esto, que ninguna profecía de la Escritura es asunto de interpretación personal, ²¹  pues ninguna profecía fue dada jamás por un acto de voluntad humana, sino que hombres inspirados por el Espíritu Santo hablaron de parte de Dios.</w:t>
      </w:r>
    </w:p>
    <w:bookmarkEnd w:id="0"/>
    <w:p w14:paraId="44687C10" w14:textId="5FB066C6" w:rsidR="009C22C1" w:rsidRDefault="009C22C1" w:rsidP="00C35B22">
      <w:pPr>
        <w:pStyle w:val="BibleVerseCite"/>
      </w:pPr>
      <w:r w:rsidRPr="007C2DD5">
        <w:t>- 2 Pedro 1:20-21</w:t>
      </w:r>
    </w:p>
    <w:bookmarkEnd w:id="0"/>
    <w:p w14:paraId="255668C9" w14:textId="77777777" w:rsidR="00A7291B" w:rsidRDefault="0025169D" w:rsidP="00A7291B">
      <w:pPr>
        <w:pStyle w:val="PadTop24"/>
      </w:pPr>
      <w:r>
        <w:t>Ahora, es fácil hacer afirmaciones, pero ¿por qué los cristianos creen esta afirmación de que la Biblia no es solo un libro escrito por hombres buenos y santos sino que fue inspirada por Dios? Hay muchas razones, pero veamos estas tres:</w:t>
      </w:r>
    </w:p>
    <w:p w14:paraId="27FB83DB" w14:textId="77777777" w:rsidR="00227BF5" w:rsidRDefault="00227BF5" w:rsidP="00227BF5">
      <w:pPr>
        <w:pStyle w:val="Heading3"/>
      </w:pPr>
      <w:r>
        <w:t>1. Su capacidad para sobrevivir</w:t>
      </w:r>
    </w:p>
    <w:bookmarkEnd w:id="0"/>
    <w:bookmarkEnd w:id="0"/>
    <w:p w14:paraId="5C097F03" w14:textId="5E23FA64" w:rsidR="00A7291B" w:rsidRDefault="0025169D" w:rsidP="00A7291B">
      <w:pPr>
        <w:pStyle w:val="NormalBlock"/>
      </w:pPr>
      <w:r>
        <w:t>A pesar de todo esfuerzo por desprestigiar su enseñanza y esfuerzos del gobierno, organizaciones religiosas, filósofos y escépticos de todo tipo por 2.000 años, la Biblia ha sobrevivido intacta. Y a pesar de los constantes ataques sigue siendo el libro más traducido e impreso y más leído del mundo y de toda la historia. Por supuesto, no esperaría nada menos de un libro que fue creado por Dios.</w:t>
      </w:r>
    </w:p>
    <w:p w14:paraId="27FB83DB" w14:textId="77777777" w:rsidR="00227BF5" w:rsidRDefault="00227BF5" w:rsidP="00227BF5">
      <w:pPr>
        <w:pStyle w:val="Heading3"/>
      </w:pPr>
      <w:r>
        <w:t>2. Su singularidad</w:t>
      </w:r>
    </w:p>
    <w:bookmarkEnd w:id="0"/>
    <w:bookmarkEnd w:id="0"/>
    <w:p w14:paraId="5C097F03" w14:textId="5E23FA64" w:rsidR="00A7291B" w:rsidRDefault="0025169D" w:rsidP="00A7291B">
      <w:pPr>
        <w:pStyle w:val="NormalBlock"/>
      </w:pPr>
      <w:r>
        <w:t>Por supuesto que es el libro más leído. Viene de Dios. Otra razón por la que los cristianos creen que la Biblia es de Dios, es su singularidad. Una de las razones por las que muchas religiones van y vienen es que sus enseñanzas han demostrado ser falsas o se vuelven irrelevantes en el mundo moderno, pero la religión cristiana y la Biblia como su fuente es única entre los libros religiosos,</w:t>
      </w:r>
    </w:p>
    <w:bookmarkEnd w:id="0"/>
    <w:p w14:paraId="5C097F03" w14:textId="5E23FA64" w:rsidR="00A7291B" w:rsidRDefault="0025169D" w:rsidP="00A7291B">
      <w:pPr>
        <w:pStyle w:val="NormalBlock"/>
      </w:pPr>
      <w:r>
        <w:t>Única en su profundidad y perspicacia comparada con cualquier otro libro secular o religioso, y no solo lo digo yo. Los estudiosos están de acuerdo, incluso si no creen en el contenido.</w:t>
        <w:br/>
        <w:t>Única en sí misma. Piensa en los 66 libros, tomó 1.500 años escribirlos, 40 autores diferentes, y sin embargo es encajan perfectamente sin contradicción, contando una sola historia a la perfección.</w:t>
        <w:br/>
        <w:t>Única en su universalidad en cuánto a que es leída y seguida en cada cultura e idioma y es perfectamente adaptable en cada periodo de tiempo, antiguo o moderno.</w:t>
      </w:r>
    </w:p>
    <w:bookmarkEnd w:id="0"/>
    <w:p w14:paraId="5C097F03" w14:textId="5E23FA64" w:rsidR="00A7291B" w:rsidRDefault="0025169D" w:rsidP="00A7291B">
      <w:pPr>
        <w:pStyle w:val="NormalBlock"/>
      </w:pPr>
      <w:r>
        <w:t>Sólo un libro de origen divino podría tener esas características. Hay otras razones para creer que la Biblia es la palabra de Dios, pero hay una última que me gustaría demostrar en esta lección:</w:t>
      </w:r>
    </w:p>
    <w:p w14:paraId="27FB83DB" w14:textId="77777777" w:rsidR="00227BF5" w:rsidRDefault="00227BF5" w:rsidP="00227BF5">
      <w:pPr>
        <w:pStyle w:val="Heading3"/>
      </w:pPr>
      <w:r>
        <w:t>3. Profecía cumplida</w:t>
      </w:r>
    </w:p>
    <w:bookmarkEnd w:id="0"/>
    <w:bookmarkEnd w:id="0"/>
    <w:p w14:paraId="5C097F03" w14:textId="5E23FA64" w:rsidR="00A7291B" w:rsidRDefault="0025169D" w:rsidP="00A7291B">
      <w:pPr>
        <w:pStyle w:val="NormalBlock"/>
      </w:pPr>
      <w:r>
        <w:t>Los humanos no podemos predecir el futuro. Ese es un poder divino, pero predecirlo con claridad 100 % de las veces es prueba de que es la obra de Dios. La Biblia no contiene uno o dos, sino cientos de profecías, eventos, personas, y situaciones descritas por profetas y reyes y maestros que se cumplieron años o incluso siglos después.</w:t>
      </w:r>
    </w:p>
    <w:bookmarkEnd w:id="0"/>
    <w:p w14:paraId="7E1F9BC8" w14:textId="7BE2687A" w:rsidR="00A7291B" w:rsidRPr="007C2DD5" w:rsidRDefault="0025169D" w:rsidP="007C2DD5">
      <w:pPr>
        <w:pStyle w:val="Quote"/>
      </w:pPr>
      <w:r>
        <w:t>El que dice de Ciro: «Él es mi pastor, </w:t>
        <w:br/>
        <w:t>y él cumplirá todos mis deseos»,</w:t>
        <w:br/>
        <w:t>y dice de Jerusalén: «Será reedificada»,</w:t>
        <w:br/>
        <w:t>y al templo: «Serán echados tus cimientos».</w:t>
      </w:r>
    </w:p>
    <w:bookmarkEnd w:id="0"/>
    <w:p w14:paraId="44687C10" w14:textId="5FB066C6" w:rsidR="009C22C1" w:rsidRDefault="009C22C1" w:rsidP="00C35B22">
      <w:pPr>
        <w:pStyle w:val="BibleVerseCite"/>
      </w:pPr>
      <w:r w:rsidRPr="007C2DD5">
        <w:t>- Isaías 44:28</w:t>
      </w:r>
    </w:p>
    <w:bookmarkEnd w:id="0"/>
    <w:p w14:paraId="255668C9" w14:textId="77777777" w:rsidR="00A7291B" w:rsidRDefault="0025169D" w:rsidP="00A7291B">
      <w:pPr>
        <w:pStyle w:val="PadTop24"/>
      </w:pPr>
      <w:r>
        <w:t>Isaías vivió en el 700 aC. Ciro, el rey que él mencionó, vivió 100 años después y la historia lo registra. El profeta lo menciona, dice su posición, y exactamente lo que iba a hacer, y sabemos gracias a la historia, que esto ocurrió.</w:t>
      </w:r>
    </w:p>
    <w:bookmarkEnd w:id="0"/>
    <w:p w14:paraId="7E1F9BC8" w14:textId="7BE2687A" w:rsidR="00A7291B" w:rsidRPr="007C2DD5" w:rsidRDefault="0025169D" w:rsidP="007C2DD5">
      <w:pPr>
        <w:pStyle w:val="Quote"/>
      </w:pPr>
      <w:r>
        <w:t>³² E iban por el camino subiendo a Jerusalén, y Jesús iba delante de ellos; y estaban perplejos, y los que le seguían tenían miedo. Y tomando aparte de nuevo a los doce, comenzó a decirles lo que le iba a suceder: ³³ He aquí, subimos a Jerusalén, y el Hijo del Hombre será entregado a los principales sacerdotes y a los escribas, y le condenarán a muerte y le entregarán a los gentiles. ³⁴ Y se burlarán de Él y le escupirán, le azotarán y le matarán, y tres días después resucitará.</w:t>
      </w:r>
    </w:p>
    <w:bookmarkEnd w:id="0"/>
    <w:p w14:paraId="44687C10" w14:textId="5FB066C6" w:rsidR="009C22C1" w:rsidRDefault="009C22C1" w:rsidP="00C35B22">
      <w:pPr>
        <w:pStyle w:val="BibleVerseCite"/>
      </w:pPr>
      <w:r w:rsidRPr="007C2DD5">
        <w:t>- Marcos 10:32-34</w:t>
      </w:r>
    </w:p>
    <w:bookmarkEnd w:id="0"/>
    <w:p w14:paraId="255668C9" w14:textId="77777777" w:rsidR="00A7291B" w:rsidRDefault="0025169D" w:rsidP="00A7291B">
      <w:pPr>
        <w:pStyle w:val="PadTop24"/>
      </w:pPr>
      <w:r>
        <w:t>Este es un ejemplo, Jesús diciendo a sus apóstoles, exactamente lo que ocurriría en su futuro. Además de esto, la Biblia es el único libro, el único libro sagrado o no sagrado que contiene profecías cumplidas con precisión. La Biblia es el único libro sagrado que narra este tipo de cosas. Ningún otro libro contiene profecías cumplidas.</w:t>
      </w:r>
    </w:p>
    <w:bookmarkEnd w:id="0"/>
    <w:p w14:paraId="5C097F03" w14:textId="5E23FA64" w:rsidR="00A7291B" w:rsidRDefault="0025169D" w:rsidP="00A7291B">
      <w:pPr>
        <w:pStyle w:val="NormalBlock"/>
      </w:pPr>
      <w:r>
        <w:t>Así que si la Biblia es la palabra de Dios, es natural que contenga características solo posibles por el poder divino, y, por supuesto, el argumento es que las profecías solo se cumplen gracias al poder de Dios.</w:t>
      </w:r>
    </w:p>
    <w:bookmarkEnd w:id="0"/>
    <w:p w14:paraId="5C097F03" w14:textId="5E23FA64" w:rsidR="00A7291B" w:rsidRDefault="0025169D" w:rsidP="00A7291B">
      <w:pPr>
        <w:pStyle w:val="NormalBlock"/>
      </w:pPr>
      <w:r>
        <w:t>Esta fue nuestra lección, revisando el contenido, la historia, y las afirmaciones de la Biblia, el libro que los cristianos usan como guía. En nuestra próxima lección, nos enfocaremos en Jesucristo, el eje central de los registros bíblicos.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