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passione</w:t>
      </w:r>
    </w:p>
    <w:p w14:paraId="30A144DD" w14:textId="3D11DC34" w:rsidR="00D83136" w:rsidRPr="00D83136" w:rsidRDefault="00D83136" w:rsidP="006C2818">
      <w:pPr>
        <w:pStyle w:val="NewSubtitle"/>
      </w:pPr>
      <w:r w:rsidRPr="00D83136">
        <w:t>Parte 1</w:t>
      </w:r>
    </w:p>
    <w:p w14:paraId="670F8077" w14:textId="038F6EFB" w:rsidR="00944B2D" w:rsidRDefault="00944B2D" w:rsidP="00944B2D">
      <w:pPr>
        <w:pStyle w:val="ChapterVerse"/>
      </w:pPr>
      <w:r w:rsidRPr="00944B2D">
        <w:t>Giovanni 18:1-38a</w:t>
      </w:r>
    </w:p>
    <w:bookmarkEnd w:id="0"/>
    <w:p w14:paraId="5C097F03" w14:textId="5E23FA64" w:rsidR="00A7291B" w:rsidRDefault="0025169D" w:rsidP="00A7291B">
      <w:pPr>
        <w:pStyle w:val="NormalBlock"/>
      </w:pPr>
      <w:r>
        <w:t>Nel capitolo precedente abbiamo terminato lo studio delle parole finali di insegnamento ed esortazione di Gesù prima della Sua sofferenza e morte (La Passione). Nel Suo insegnamento e nella preghiera:</w:t>
      </w:r>
    </w:p>
    <w:bookmarkEnd w:id="0"/>
    <w:p w14:paraId="528DD780" w14:textId="604C58E7" w:rsidR="00FB4BCD" w:rsidRDefault="00FB4BCD" w:rsidP="001E1588">
      <w:pPr>
        <w:pStyle w:val="NormalBlock"/>
        <w:numPr>
          <w:ilvl w:val="0"/>
          <w:numId w:val="201"/>
        </w:numPr>
      </w:pPr>
      <w:r>
        <w:t>Promise di mandare lo Spirito Santo per confortare e rendere capaci gli apostoli durante la Sua assenza.</w:t>
      </w:r>
    </w:p>
    <w:bookmarkEnd w:id="0"/>
    <w:p w14:paraId="528DD780" w14:textId="604C58E7" w:rsidR="00FB4BCD" w:rsidRDefault="00FB4BCD" w:rsidP="001E1588">
      <w:pPr>
        <w:pStyle w:val="NormalBlock"/>
        <w:numPr>
          <w:ilvl w:val="0"/>
          <w:numId w:val="201"/>
        </w:numPr>
      </w:pPr>
      <w:r>
        <w:t>Prega che Dio porti a compimento il piano di salvare l'umanità mediante la Sua morte e che questa azione glorifichi entrambi.</w:t>
      </w:r>
    </w:p>
    <w:bookmarkEnd w:id="0"/>
    <w:p w14:paraId="528DD780" w14:textId="604C58E7" w:rsidR="00FB4BCD" w:rsidRDefault="00FB4BCD" w:rsidP="001E1588">
      <w:pPr>
        <w:pStyle w:val="NormalBlock"/>
        <w:numPr>
          <w:ilvl w:val="0"/>
          <w:numId w:val="201"/>
        </w:numPr>
      </w:pPr>
      <w:r>
        <w:t>Esprime amore per i Suoi apostoli a motivo della loro fede e prega che Dio li protegga e li renda capaci di compiere la missione che è stata loro affidata.</w:t>
      </w:r>
    </w:p>
    <w:bookmarkEnd w:id="0"/>
    <w:p w14:paraId="528DD780" w14:textId="604C58E7" w:rsidR="00FB4BCD" w:rsidRDefault="00FB4BCD" w:rsidP="001E1588">
      <w:pPr>
        <w:pStyle w:val="NormalBlock"/>
        <w:numPr>
          <w:ilvl w:val="0"/>
          <w:numId w:val="201"/>
        </w:numPr>
      </w:pPr>
      <w:r>
        <w:t>Prega che l'amore e l'unità tra Loro, fondati sulla Parola, si estendano agli apostoli e a tutti i discepoli futuri a motivo di quella stessa Parola.</w:t>
      </w:r>
    </w:p>
    <w:bookmarkEnd w:id="0"/>
    <w:bookmarkEnd w:id="0"/>
    <w:p w14:paraId="5C097F03" w14:textId="5E23FA64" w:rsidR="00A7291B" w:rsidRDefault="0025169D" w:rsidP="00A7291B">
      <w:pPr>
        <w:pStyle w:val="NormalBlock"/>
      </w:pPr>
      <w:r>
        <w:t>Una volta terminato, Gesù attraverserà la valle per pregare da solo nel Giardino del Getsemani, ed è qui che iniziamo.</w:t>
      </w:r>
    </w:p>
    <w:p w14:paraId="6ABE7781" w14:textId="77777777" w:rsidR="00227BF5" w:rsidRDefault="00227BF5" w:rsidP="00227BF5">
      <w:pPr>
        <w:pStyle w:val="Heading2"/>
      </w:pPr>
      <w:r>
        <w:t>Il tradimento di Giuda – Giovanni 18:1-11</w:t>
      </w:r>
    </w:p>
    <w:bookmarkEnd w:id="0"/>
    <w:bookmarkEnd w:id="0"/>
    <w:p w14:paraId="7E1F9BC8" w14:textId="7BE2687A" w:rsidR="00A7291B" w:rsidRPr="007C2DD5" w:rsidRDefault="0025169D" w:rsidP="007C2DD5">
      <w:pPr>
        <w:pStyle w:val="Quote"/>
      </w:pPr>
      <w:r>
        <w:t>¹ Dette queste cose, Gesú uscí con i suoi discepoli e andò di là dal torrente Kedron, dove c'era un orto nel quale entrò lui con i suoi discepoli.</w:t>
        <w:br/>
        <w:t>² Or Giuda, che lo tradiva, conosceva anche lui quel luogo, perché molte volte Gesú vi si era ritirato con i suoi discepoli.</w:t>
      </w:r>
    </w:p>
    <w:bookmarkEnd w:id="0"/>
    <w:p w14:paraId="44687C10" w14:textId="5FB066C6" w:rsidR="009C22C1" w:rsidRDefault="009C22C1" w:rsidP="00C35B22">
      <w:pPr>
        <w:pStyle w:val="BibleVerseCite"/>
      </w:pPr>
      <w:r w:rsidRPr="007C2DD5">
        <w:t>- Giovanni 18:1-2</w:t>
      </w:r>
    </w:p>
    <w:bookmarkEnd w:id="0"/>
    <w:p w14:paraId="255668C9" w14:textId="77777777" w:rsidR="00A7291B" w:rsidRDefault="0025169D" w:rsidP="00A7291B">
      <w:pPr>
        <w:pStyle w:val="PadTop24"/>
      </w:pPr>
      <w:r>
        <w:t>Terminata la cena, il gruppo lascia la sicurezza della sala al piano superiore. Sarebbe stato normale per Gesù lasciare la città e attraversare la valle del Kidron (non molto profonda né lunga, circa un miglio e mezzo) per prendere la strada che conduceva a Betania dall'altra parte. Betania è il luogo dove vivevano Maria, Marta e Lazzaro e dove Gesù normalmente soggiornava quando si trovava a Gerusalemme.</w:t>
      </w:r>
    </w:p>
    <w:bookmarkEnd w:id="0"/>
    <w:p w14:paraId="5C097F03" w14:textId="5E23FA64" w:rsidR="00A7291B" w:rsidRDefault="0025169D" w:rsidP="00A7291B">
      <w:pPr>
        <w:pStyle w:val="NormalBlock"/>
      </w:pPr>
      <w:r>
        <w:t>Il giardino del Getsemani era un luogo dove i viaggiatori si fermavano a riposare prima di percorrere l'ultimo miglio fino a Gerusalemme. Dal giardino si poteva vedere la città santa.</w:t>
      </w:r>
    </w:p>
    <w:bookmarkEnd w:id="0"/>
    <w:p w14:paraId="5C097F03" w14:textId="5E23FA64" w:rsidR="00A7291B" w:rsidRDefault="0025169D" w:rsidP="00A7291B">
      <w:pPr>
        <w:pStyle w:val="NormalBlock"/>
      </w:pPr>
      <w:r>
        <w:t>Finora sarebbe stato normale che il Signore e gli apostoli si fermassero a riposare a questo punto intermedio tra Gerusalemme e Betania. Forse è per questo che Giuda sapeva dove trovare Gesù.</w:t>
      </w:r>
    </w:p>
    <w:bookmarkEnd w:id="0"/>
    <w:p w14:paraId="7E1F9BC8" w14:textId="7BE2687A" w:rsidR="00A7291B" w:rsidRPr="007C2DD5" w:rsidRDefault="0025169D" w:rsidP="007C2DD5">
      <w:pPr>
        <w:pStyle w:val="Quote"/>
      </w:pPr>
      <w:r>
        <w:t>³ Giuda dunque, preso un gruppo di soldati e le guardie mandate dai capi dei sacerdoti e dai farisei. venne là con lanterne torce e armi.</w:t>
        <w:br/>
        <w:t>⁴ Gesú allora, conoscendo tutto quello che gli stava per accadere, uscí e chiese loro: «Chi cercate?».</w:t>
        <w:br/>
        <w:t>⁵ Gli risposero «Gesú il Nazareno». Gesú disse loro: «Io sono!». Or Giuda che lo tradiva era anch'egli con loro.</w:t>
        <w:br/>
        <w:t>⁶ Appena egli disse loro: «Io sono», essi indietreggiarono e caddero a terra.</w:t>
        <w:br/>
        <w:t>⁷ Gesú dunque domandò loro di nuovo: «Chi cercate?». Essi dissero: «Gesú il Nazareno».</w:t>
        <w:br/>
        <w:t>⁸ Gesú rispose: «Vi ho detto che io sono; se dunque cercate me lasciate andare via costoro»;</w:t>
        <w:br/>
        <w:t>⁹ e ciò affinché si adempisse la parola che egli aveva detto: «Non ho perduto nessuno di quelli che mi hai dato»,</w:t>
      </w:r>
    </w:p>
    <w:bookmarkEnd w:id="0"/>
    <w:p w14:paraId="44687C10" w14:textId="5FB066C6" w:rsidR="009C22C1" w:rsidRDefault="009C22C1" w:rsidP="00C35B22">
      <w:pPr>
        <w:pStyle w:val="BibleVerseCite"/>
      </w:pPr>
      <w:r w:rsidRPr="007C2DD5">
        <w:t>- Giovanni 18:3-9</w:t>
      </w:r>
    </w:p>
    <w:bookmarkEnd w:id="0"/>
    <w:p w14:paraId="255668C9" w14:textId="77777777" w:rsidR="00A7291B" w:rsidRDefault="0025169D" w:rsidP="00A7291B">
      <w:pPr>
        <w:pStyle w:val="PadTop24"/>
      </w:pPr>
      <w:r>
        <w:t>Si noti che Giovanni non fornisce alcun dettaglio riguardo alle preghiere e al dialogo di Gesù con gli apostoli nel giardino. Questi aspetti sono trattati ampiamente in Matteo, Marco e Luca. Giovanni descrive nei termini più semplici il tradimento e l'arresto di Gesù. Giuda era accompagnato da un gruppo misto di soldati romani e guardie della sicurezza del tempio e si recò nel giardino sapendo che avrebbe trovato lì Gesù. Avevano delle lanterne per cercare nella zona, poiché nel giardino era buio.</w:t>
      </w:r>
    </w:p>
    <w:bookmarkEnd w:id="0"/>
    <w:p w14:paraId="5C097F03" w14:textId="5E23FA64" w:rsidR="00A7291B" w:rsidRDefault="0025169D" w:rsidP="00A7291B">
      <w:pPr>
        <w:pStyle w:val="NormalBlock"/>
      </w:pPr>
      <w:r>
        <w:t>Notate che Gesù è colui che si fa avanti e li coglie di sorpresa chiedendo loro di dire chi cercano. Sono così spaventati che, indietreggiando, inciampano e cadono. Notate anche che, persino in questo episodio, Gesù chiede loro di confessare chi credono che Egli sia, ed essi rispondono: «Gesù il Nazareno», che è questo nome puramente umano. Non Gli mostrano alcun rispetto come maestro o profeta, certamente non come Signore e Messia, ma soltanto come Gesù, l'uomo di Nazaret.</w:t>
      </w:r>
    </w:p>
    <w:bookmarkEnd w:id="0"/>
    <w:p w14:paraId="5C097F03" w14:textId="5E23FA64" w:rsidR="00A7291B" w:rsidRDefault="0025169D" w:rsidP="00A7291B">
      <w:pPr>
        <w:pStyle w:val="NormalBlock"/>
      </w:pPr>
      <w:r>
        <w:t>Gesù ripete di essere l'uomo che cercano e ordina loro di lasciare andare gli apostoli, non solo per la loro sicurezza, ma anche per adempiere ciò che Egli stesso aveva loro promesso in passato. Durante il Suo ministero Gesù aveva promesso che nessuno, eccetto Giuda, sarebbe andato perduto tra i Suoi apostoli (Giovanni 6:39; Giovanni 17:12). Il fatto che ora riescano a fuggire è l'adempimento di quella promessa.</w:t>
      </w:r>
    </w:p>
    <w:bookmarkEnd w:id="0"/>
    <w:p w14:paraId="7E1F9BC8" w14:textId="7BE2687A" w:rsidR="00A7291B" w:rsidRPr="007C2DD5" w:rsidRDefault="0025169D" w:rsidP="007C2DD5">
      <w:pPr>
        <w:pStyle w:val="Quote"/>
      </w:pPr>
      <w:r>
        <w:t>¹⁰ Allora Simon Pietro, che aveva una spada la sfoderò, percosse il servo del sommo sacerdote e gli recise l'orecchio destro; or quel servo si chiamava Malco.</w:t>
        <w:br/>
        <w:t>¹¹ Ma Gesú disse a Pietro: «Riponi la tua spada nel fodero; non berrò io il calice che il Padre mi ha dato?».</w:t>
      </w:r>
    </w:p>
    <w:bookmarkEnd w:id="0"/>
    <w:p w14:paraId="44687C10" w14:textId="5FB066C6" w:rsidR="009C22C1" w:rsidRDefault="009C22C1" w:rsidP="00C35B22">
      <w:pPr>
        <w:pStyle w:val="BibleVerseCite"/>
      </w:pPr>
      <w:r w:rsidRPr="007C2DD5">
        <w:t>- Giovanni 18:10-11</w:t>
      </w:r>
    </w:p>
    <w:bookmarkEnd w:id="0"/>
    <w:p w14:paraId="255668C9" w14:textId="77777777" w:rsidR="00A7291B" w:rsidRDefault="0025169D" w:rsidP="00A7291B">
      <w:pPr>
        <w:pStyle w:val="PadTop24"/>
      </w:pPr>
      <w:r>
        <w:t>Pietro, mostrando la sua incomprensione del momento, è pronto a combattere, pronto a iniziare la rivoluzione per inaugurare il nuovo regno, il nuovo ordine delle cose. Gesù gli ordina di fermarsi e, con un riferimento alla Sua preghiera nel giardino riguardo al calice della sofferenza che ha accettato di prendere, Gesù riafferma la Sua volontà di andare alla croce, perché questa è la volontà del Padre. Oh sì, ci saranno una rivoluzione e un grande cambiamento, ma saranno compiuti mediante la Sua morte e risurrezione, non attraverso una guerra civile.</w:t>
      </w:r>
    </w:p>
    <w:bookmarkEnd w:id="0"/>
    <w:p w14:paraId="5C097F03" w14:textId="5E23FA64" w:rsidR="00A7291B" w:rsidRDefault="0025169D" w:rsidP="00A7291B">
      <w:pPr>
        <w:pStyle w:val="NormalBlock"/>
      </w:pPr>
      <w:r>
        <w:t>Giovanni non lo menziona, ma in Luca 22:51, Luca dice che Gesù toccò l'orecchio dell'uomo e lo guarì.</w:t>
      </w:r>
    </w:p>
    <w:p w14:paraId="6ABE7781" w14:textId="77777777" w:rsidR="00227BF5" w:rsidRDefault="00227BF5" w:rsidP="00227BF5">
      <w:pPr>
        <w:pStyle w:val="Heading2"/>
      </w:pPr>
      <w:r>
        <w:t>Gesù davanti ai sacerdoti – vv. 12-27</w:t>
      </w:r>
    </w:p>
    <w:bookmarkEnd w:id="0"/>
    <w:bookmarkEnd w:id="0"/>
    <w:p w14:paraId="5C097F03" w14:textId="5E23FA64" w:rsidR="00A7291B" w:rsidRDefault="0025169D" w:rsidP="00A7291B">
      <w:pPr>
        <w:pStyle w:val="NormalBlock"/>
      </w:pPr>
      <w:r>
        <w:t>Ci furono tre sessioni davanti ai sommi sacerdoti, ma Giovanni ne riferisce soltanto una.</w:t>
      </w:r>
    </w:p>
    <w:bookmarkEnd w:id="0"/>
    <w:p w14:paraId="528DD780" w14:textId="604C58E7" w:rsidR="00FB4BCD" w:rsidRDefault="00FB4BCD" w:rsidP="001E1588">
      <w:pPr>
        <w:pStyle w:val="NormalBlock"/>
        <w:numPr>
          <w:ilvl w:val="0"/>
          <w:numId w:val="202"/>
        </w:numPr>
      </w:pPr>
      <w:r>
        <w:t>Vi fu la sessione davanti ad Anna, che era l'ex sommo sacerdote e il suocero dell'attuale sommo sacerdote, Caifa. Giovanni descrive questa. Anna si era ritirato, ma, come accade in molte situazioni con i leader, conservò il titolo di sommo sacerdote e la sua influenza molto tempo dopo che non era più ufficialmente al potere. (cioè, gli ex presidenti sono ancora chiamati Signor Presidente)</w:t>
      </w:r>
    </w:p>
    <w:bookmarkEnd w:id="0"/>
    <w:p w14:paraId="528DD780" w14:textId="604C58E7" w:rsidR="00FB4BCD" w:rsidRDefault="00FB4BCD" w:rsidP="001E1588">
      <w:pPr>
        <w:pStyle w:val="NormalBlock"/>
        <w:numPr>
          <w:ilvl w:val="0"/>
          <w:numId w:val="202"/>
        </w:numPr>
      </w:pPr>
      <w:r>
        <w:t>Anna mandò Gesù da suo genero Caifa, il sommo sacerdote ufficiale di quell'anno, e insieme agli altri capi del Sinedrio, interrogarono Gesù a tarda notte.</w:t>
      </w:r>
    </w:p>
    <w:bookmarkEnd w:id="0"/>
    <w:p w14:paraId="528DD780" w14:textId="604C58E7" w:rsidR="00FB4BCD" w:rsidRDefault="00FB4BCD" w:rsidP="001E1588">
      <w:pPr>
        <w:pStyle w:val="NormalBlock"/>
        <w:numPr>
          <w:ilvl w:val="0"/>
          <w:numId w:val="202"/>
        </w:numPr>
      </w:pPr>
      <w:r>
        <w:t>Caifa convocò un'altra riunione di prima mattina, durante la quale Gesù fu condannato.</w:t>
      </w:r>
    </w:p>
    <w:bookmarkEnd w:id="0"/>
    <w:p w14:paraId="528DD780" w14:textId="604C58E7" w:rsidR="00FB4BCD" w:rsidRDefault="00FB4BCD" w:rsidP="001E1588">
      <w:pPr>
        <w:pStyle w:val="NormalBlock"/>
        <w:numPr>
          <w:ilvl w:val="0"/>
          <w:numId w:val="202"/>
        </w:numPr>
      </w:pPr>
      <w:r>
        <w:t>Gesù fu condotto da Pilato, che dapprima lo mandò da Erode e poi in seguito lo interrogò e lo mandò a morire sulla croce.</w:t>
      </w:r>
    </w:p>
    <w:bookmarkEnd w:id="0"/>
    <w:bookmarkEnd w:id="0"/>
    <w:p w14:paraId="5C097F03" w14:textId="5E23FA64" w:rsidR="00A7291B" w:rsidRDefault="0025169D" w:rsidP="00A7291B">
      <w:pPr>
        <w:pStyle w:val="NormalBlock"/>
      </w:pPr>
      <w:r>
        <w:t>Nel suo vangelo Giovanni descrive soltanto l'udienza con Anna e Pilato, con una breve menzione di Caifa.</w:t>
      </w:r>
    </w:p>
    <w:bookmarkEnd w:id="0"/>
    <w:p w14:paraId="7E1F9BC8" w14:textId="7BE2687A" w:rsidR="00A7291B" w:rsidRPr="007C2DD5" w:rsidRDefault="0025169D" w:rsidP="007C2DD5">
      <w:pPr>
        <w:pStyle w:val="Quote"/>
      </w:pPr>
      <w:r>
        <w:t>¹² Allora il gruppo di soldati, il capitano e le guardie dei Giudei presero Gesú e lo legarono.</w:t>
        <w:br/>
        <w:t>¹³ E lo condussero prima da Anna, perché era suocero di Caiafa, che era sommo sacerdote in quell'anno.</w:t>
        <w:br/>
        <w:t>¹⁴ Caiafa era colui che aveva consigliato ai Giudei che era conveniente che un uomo morisse per il popolo.</w:t>
      </w:r>
    </w:p>
    <w:bookmarkEnd w:id="0"/>
    <w:p w14:paraId="44687C10" w14:textId="5FB066C6" w:rsidR="009C22C1" w:rsidRDefault="009C22C1" w:rsidP="00C35B22">
      <w:pPr>
        <w:pStyle w:val="BibleVerseCite"/>
      </w:pPr>
      <w:r w:rsidRPr="007C2DD5">
        <w:t>- Giovanni 18:12-14</w:t>
      </w:r>
    </w:p>
    <w:bookmarkEnd w:id="0"/>
    <w:p w14:paraId="255668C9" w14:textId="77777777" w:rsidR="00A7291B" w:rsidRDefault="0025169D" w:rsidP="00A7291B">
      <w:pPr>
        <w:pStyle w:val="PadTop24"/>
      </w:pPr>
      <w:r>
        <w:t>Tra le righe siamo portati a comprendere che Anna è stato incaricato di condurre un esame preliminare, probabilmente per stabilire le accuse contro Gesù. Giovanni menziona la dichiarazione di Caiafa per mostrare che l'esito di questo processo era già scontato.</w:t>
      </w:r>
    </w:p>
    <w:bookmarkEnd w:id="0"/>
    <w:p w14:paraId="7E1F9BC8" w14:textId="7BE2687A" w:rsidR="00A7291B" w:rsidRPr="007C2DD5" w:rsidRDefault="0025169D" w:rsidP="007C2DD5">
      <w:pPr>
        <w:pStyle w:val="Quote"/>
      </w:pPr>
      <w:r>
        <w:t>¹⁵ Or Simon Pietro e un altro discepolo seguivano Gesú. E quel discepolo era noto al sommo sacerdote, ed entrò con Gesú nel cortile del sommo sacerdote.</w:t>
        <w:br/>
        <w:t>¹⁶ Ma Pietro restò alla porta di fuori. Allora l'altro discepolo, che era noto al sommo sacerdote, uscí e parlò alla portinaia e fece entrare Pietro.</w:t>
        <w:br/>
        <w:t>¹⁷ E la serva portinaia disse a Pietro: «Non sei anche tu dei discepoli di quest'uomo?». Egli rispose: «Non lo sono».</w:t>
        <w:br/>
        <w:t>¹⁸ Intanto i servi e le guardie, acceso un fuoco di carboni, se ne stavano in piedi e si scaldavano, perché faceva freddo; anche Pietro stava in piedi con loro e si scaldava.</w:t>
      </w:r>
    </w:p>
    <w:bookmarkEnd w:id="0"/>
    <w:p w14:paraId="44687C10" w14:textId="5FB066C6" w:rsidR="009C22C1" w:rsidRDefault="009C22C1" w:rsidP="00C35B22">
      <w:pPr>
        <w:pStyle w:val="BibleVerseCite"/>
      </w:pPr>
      <w:r w:rsidRPr="007C2DD5">
        <w:t>- Giovanni 18:15-18</w:t>
      </w:r>
    </w:p>
    <w:bookmarkEnd w:id="0"/>
    <w:p w14:paraId="255668C9" w14:textId="77777777" w:rsidR="00A7291B" w:rsidRDefault="0025169D" w:rsidP="00A7291B">
      <w:pPr>
        <w:pStyle w:val="PadTop24"/>
      </w:pPr>
      <w:r>
        <w:t>Giovanni sposta la scena nel cortile, dove rivela che Pietro e un altro discepolo avevano seguito a distanza. Probabilmente qui Giovanni si riferisce a se stesso in terza persona, come ha già fatto in precedenza.</w:t>
      </w:r>
    </w:p>
    <w:bookmarkEnd w:id="0"/>
    <w:p w14:paraId="5C097F03" w14:textId="5E23FA64" w:rsidR="00A7291B" w:rsidRDefault="0025169D" w:rsidP="00A7291B">
      <w:pPr>
        <w:pStyle w:val="NormalBlock"/>
      </w:pPr>
      <w:r>
        <w:t>Questi eventi si stanno svolgendo in primavera e nel cuore della notte sarebbe stato freddo. Giovanni registra una delle tre negazioni che farà riguardo a Gesù (di nuovo il ciclo).</w:t>
      </w:r>
    </w:p>
    <w:bookmarkEnd w:id="0"/>
    <w:p w14:paraId="7E1F9BC8" w14:textId="7BE2687A" w:rsidR="00A7291B" w:rsidRPr="007C2DD5" w:rsidRDefault="0025169D" w:rsidP="007C2DD5">
      <w:pPr>
        <w:pStyle w:val="Quote"/>
      </w:pPr>
      <w:r>
        <w:t>¹⁹ Or il sommo sacerdote interrogò Gesú riguardo ai suoi discepoli e alla sua dottrina.</w:t>
        <w:br/>
        <w:t>²⁰ Gesú gli rispose: «Io ho parlato al mondo apertamente; ho sempre insegnato nella sinagoga e nel tempio dove tutti i Giudei si radunano, e non ho detto niente in segreto.</w:t>
        <w:br/>
        <w:t>²¹ Perché interroghi me? Interroga coloro che hanno udito ciò che ho detto loro; ecco, essi sanno le cose che ho detto».</w:t>
        <w:br/>
        <w:t>²² Egli aveva appena detto queste parole, che una delle guardie che gli stava vicino diede a Gesú uno schiaffo, dicendo: «Cosí rispondi al sommo sacerdote?».</w:t>
        <w:br/>
        <w:t>²³ Gesú gli rispose: «Se ho parlato male, mostra dov'è il male; ma se ho parlato bene, perché mi percuoti?».</w:t>
        <w:br/>
        <w:t>²⁴ Anna dunque lo rimandò legato a Caiafa, sommo sacerdote.</w:t>
      </w:r>
    </w:p>
    <w:bookmarkEnd w:id="0"/>
    <w:p w14:paraId="44687C10" w14:textId="5FB066C6" w:rsidR="009C22C1" w:rsidRDefault="009C22C1" w:rsidP="00C35B22">
      <w:pPr>
        <w:pStyle w:val="BibleVerseCite"/>
      </w:pPr>
      <w:r w:rsidRPr="007C2DD5">
        <w:t>- Giovanni 18:19-24</w:t>
      </w:r>
    </w:p>
    <w:bookmarkEnd w:id="0"/>
    <w:p w14:paraId="255668C9" w14:textId="77777777" w:rsidR="00A7291B" w:rsidRDefault="0025169D" w:rsidP="00A7291B">
      <w:pPr>
        <w:pStyle w:val="PadTop24"/>
      </w:pPr>
      <w:r>
        <w:t>Anna, con il titolo di Sommo Sacerdote, sta cercando un'accusa affinché Caifa possa avere qualcosa su cui lavorare quando il Sinedrio sarà convocato (70 anziani che governavano con il permesso di Roma). Questo interrogatorio e una riunione dei capi durante la notte erano contro la legge, ma andarono comunque avanti.</w:t>
      </w:r>
    </w:p>
    <w:bookmarkEnd w:id="0"/>
    <w:p w14:paraId="5C097F03" w14:textId="5E23FA64" w:rsidR="00A7291B" w:rsidRDefault="0025169D" w:rsidP="00A7291B">
      <w:pPr>
        <w:pStyle w:val="NormalBlock"/>
      </w:pPr>
      <w:r>
        <w:t>Gesù risponde con verità che ciò che ha insegnato è stato fatto così apertamente e chiunque lo abbia udito può fornire ad Anna le informazioni che desidera. In altre parole, non avevano alcun diritto, né alcuna necessità, di condurlo legato a un interrogatorio illegale, perché tutto ciò che avevano bisogno di sapere era già di dominio pubblico.</w:t>
      </w:r>
    </w:p>
    <w:bookmarkEnd w:id="0"/>
    <w:p w14:paraId="5C097F03" w14:textId="5E23FA64" w:rsidR="00A7291B" w:rsidRDefault="0025169D" w:rsidP="00A7291B">
      <w:pPr>
        <w:pStyle w:val="NormalBlock"/>
      </w:pPr>
      <w:r>
        <w:t>Questa accusa fa apparire Anna come uno stolto e, per proteggerlo, una delle guardie colpisce Gesù con la mano (il peggior insulto per un Giudeo) per farLo tacere. Si noti che non contesta ciò che Gesù ha detto; difende soltanto la posizione e l'onore di Anna. Inoltre, era altamente irregolare che una guardia colpisse un prigioniero legato mentre questi si difendeva. Gesù non reagisce; costringe semplicemente il Suo aggressore a considerare il motivo per cui Lo ha colpito. Vedendo che il loro interrogatorio non li portava da nessuna parte, Anna e quelli che erano con lui decidono di mandare Gesù da Caifa per un'udienza più «ufficiale».</w:t>
      </w:r>
    </w:p>
    <w:bookmarkEnd w:id="0"/>
    <w:p w14:paraId="7E1F9BC8" w14:textId="7BE2687A" w:rsidR="00A7291B" w:rsidRPr="007C2DD5" w:rsidRDefault="0025169D" w:rsidP="007C2DD5">
      <w:pPr>
        <w:pStyle w:val="Quote"/>
      </w:pPr>
      <w:r>
        <w:t>²⁵ Intanto Simon Pietro stava là a scaldarsi. Gli dissero dunque: «Non sei anche tu dei suoi discepoli?» Ed egli lo negò e disse: «Non lo sono».</w:t>
        <w:br/>
        <w:t>²⁶ Ma uno dei servi del sommo sacerdote, parente di colui a cui Pietro aveva reciso l'orecchio, disse: «Non ti ho io visto nell'orto con lui?».</w:t>
        <w:br/>
        <w:t>²⁷ E Pietro lo negò di nuovo, e subito il gallo cantò.</w:t>
      </w:r>
    </w:p>
    <w:bookmarkEnd w:id="0"/>
    <w:p w14:paraId="44687C10" w14:textId="5FB066C6" w:rsidR="009C22C1" w:rsidRDefault="009C22C1" w:rsidP="00C35B22">
      <w:pPr>
        <w:pStyle w:val="BibleVerseCite"/>
      </w:pPr>
      <w:r w:rsidRPr="007C2DD5">
        <w:t>- Giovanni 18:25-27</w:t>
      </w:r>
    </w:p>
    <w:bookmarkEnd w:id="0"/>
    <w:p w14:paraId="255668C9" w14:textId="77777777" w:rsidR="00A7291B" w:rsidRDefault="0025169D" w:rsidP="00A7291B">
      <w:pPr>
        <w:pStyle w:val="PadTop24"/>
      </w:pPr>
      <w:r>
        <w:t>Giovanni torna a riprendere la scena nel cortile con Pietro. Giovanni registra altre due negazioni, nelle quali gli accusatori di Pietro si avvicinano sempre più alla sua vera identità. Al canto del gallo abbiamo un altro adempimento della parola di Gesù riguardo a Pietro, nonché un'indicazione dell'ora. Pietro era stato il primo a dichiarare apertamente la sua fede in Gesù come il Cristo, e ora è tra i primi a rinnegare apertamente Cristo quando la minaccia della persecuzione incombe.</w:t>
      </w:r>
    </w:p>
    <w:p w14:paraId="6ABE7781" w14:textId="77777777" w:rsidR="00227BF5" w:rsidRDefault="00227BF5" w:rsidP="00227BF5">
      <w:pPr>
        <w:pStyle w:val="Heading2"/>
      </w:pPr>
      <w:r>
        <w:t>Gesù davanti a Pilato – vv. 28-38a</w:t>
      </w:r>
    </w:p>
    <w:bookmarkEnd w:id="0"/>
    <w:bookmarkEnd w:id="0"/>
    <w:p w14:paraId="5C097F03" w14:textId="5E23FA64" w:rsidR="00A7291B" w:rsidRDefault="0025169D" w:rsidP="00A7291B">
      <w:pPr>
        <w:pStyle w:val="NormalBlock"/>
      </w:pPr>
      <w:r>
        <w:t>Giovanni non descrive alcun dettaglio dei processi davanti a Caifa e ai capi, poiché ciò è stato fatto dagli altri evangelisti (Matteo 26:59-68; Marco 14:55-65; Luca 22:66-71).</w:t>
      </w:r>
    </w:p>
    <w:bookmarkEnd w:id="0"/>
    <w:p w14:paraId="5C097F03" w14:textId="5E23FA64" w:rsidR="00A7291B" w:rsidRDefault="0025169D" w:rsidP="00A7291B">
      <w:pPr>
        <w:pStyle w:val="NormalBlock"/>
      </w:pPr>
      <w:r>
        <w:t>Come ho detto, i processi notturni erano illegali e la sentenza di morte non poteva essere pronunciata lo stesso giorno del processo; doveva esserci almeno un giorno intermedio. I capi aggirarono questo divieto tenendo una sessione di primo mattino, oltre a quella a tarda notte, per pronunciare ufficialmente la pena di morte.</w:t>
      </w:r>
    </w:p>
    <w:bookmarkEnd w:id="0"/>
    <w:p w14:paraId="5C097F03" w14:textId="5E23FA64" w:rsidR="00A7291B" w:rsidRDefault="0025169D" w:rsidP="00A7291B">
      <w:pPr>
        <w:pStyle w:val="NormalBlock"/>
      </w:pPr>
      <w:r>
        <w:t>Poiché ai Giudei non era permesso eseguire queste cose secondo la legge romana, condussero Gesù dal governatore romano per convincerlo a giustiziare Gesù. I tribunali romani erano aperti dall'alba al tramonto e così, di buon mattino (7-8), Gesù fu condotto da Pilato.</w:t>
      </w:r>
    </w:p>
    <w:bookmarkEnd w:id="0"/>
    <w:p w14:paraId="7E1F9BC8" w14:textId="7BE2687A" w:rsidR="00A7291B" w:rsidRPr="007C2DD5" w:rsidRDefault="0025169D" w:rsidP="007C2DD5">
      <w:pPr>
        <w:pStyle w:val="Quote"/>
      </w:pPr>
      <w:r>
        <w:t>²⁸ Poi da Caiafa condussero Gesú nel pretorio; era mattino presto. Ma essi non entrarono nel pretorio, per non contaminarsi e poter cosí mangiare la Pasqua.</w:t>
        <w:br/>
        <w:t>²⁹ Pilato dunque uscí verso di loro e disse: «Quale accusa portate contro quest'uomo?».</w:t>
        <w:br/>
        <w:t>³⁰ Essi risposero e gli dissero: «Se costui non fosse un malfattore, non te l'avremmo dato nelle mani».</w:t>
        <w:br/>
        <w:t>³¹ Allora Pilato disse loro: «Prendetelo voi e giudicatelo secondo la vostra legge». Ma i Giudei gli dissero: «A noi non è lecito far morire alcuno».</w:t>
        <w:br/>
        <w:t>³² E ciò affinché si adempisse quello che Gesú aveva detto, indicando di quale morte doveva morire.</w:t>
      </w:r>
    </w:p>
    <w:bookmarkEnd w:id="0"/>
    <w:p w14:paraId="44687C10" w14:textId="5FB066C6" w:rsidR="009C22C1" w:rsidRDefault="009C22C1" w:rsidP="00C35B22">
      <w:pPr>
        <w:pStyle w:val="BibleVerseCite"/>
      </w:pPr>
      <w:r w:rsidRPr="007C2DD5">
        <w:t>- Giovanni 18:28-32</w:t>
      </w:r>
    </w:p>
    <w:bookmarkEnd w:id="0"/>
    <w:p w14:paraId="255668C9" w14:textId="77777777" w:rsidR="00A7291B" w:rsidRDefault="0025169D" w:rsidP="00A7291B">
      <w:pPr>
        <w:pStyle w:val="PadTop24"/>
      </w:pPr>
      <w:r>
        <w:t>I capi giudei, le guardie, gli altri seguaci e Gesù stanno fuori dalla residenza del governatore, senza entrare in un'abitazione «gentile» per timore di contaminarsi. Sarebbero cerimonialmente impuri e quindi non potrebbero partecipare ad alcune delle attività pasquali rimanenti. I capi trasgredirono le leggi per condannare ingiustamente il Messia, ma non erano disposti a trasgredire una norma cerimoniale per mangiare il cibo della Pasqua.</w:t>
      </w:r>
    </w:p>
    <w:bookmarkEnd w:id="0"/>
    <w:p w14:paraId="5C097F03" w14:textId="5E23FA64" w:rsidR="00A7291B" w:rsidRDefault="0025169D" w:rsidP="00A7291B">
      <w:pPr>
        <w:pStyle w:val="NormalBlock"/>
      </w:pPr>
      <w:r>
        <w:t>La legge e i processi romani richiedevano che accusatore e accusato comparissero l'uno di fronte all'altro davanti a un giudice romano per discutere la validità di un'accusa. Pilato, in quanto governatore, funge anche da giudice e avvia il procedimento chiedendo di conoscere l'«accusa».</w:t>
      </w:r>
    </w:p>
    <w:bookmarkEnd w:id="0"/>
    <w:p w14:paraId="5C097F03" w14:textId="5E23FA64" w:rsidR="00A7291B" w:rsidRDefault="0025169D" w:rsidP="00A7291B">
      <w:pPr>
        <w:pStyle w:val="NormalBlock"/>
      </w:pPr>
      <w:r>
        <w:t>Gli Ebrei sanno che un giudice romano non prenderebbe in considerazione una causa basata sulla religione ebraica, quindi muovono contro Gesù un'accusa generica definendolo un «malfattore».</w:t>
      </w:r>
    </w:p>
    <w:bookmarkEnd w:id="0"/>
    <w:p w14:paraId="5C097F03" w14:textId="5E23FA64" w:rsidR="00A7291B" w:rsidRDefault="0025169D" w:rsidP="00A7291B">
      <w:pPr>
        <w:pStyle w:val="NormalBlock"/>
      </w:pPr>
      <w:r>
        <w:t>Pilato, rifiutandosi di essere manipolato, dice loro dunque di giudicarlo secondo la loro legge... non hanno bisogno di lui!</w:t>
      </w:r>
    </w:p>
    <w:bookmarkEnd w:id="0"/>
    <w:p w14:paraId="5C097F03" w14:textId="5E23FA64" w:rsidR="00A7291B" w:rsidRDefault="0025169D" w:rsidP="00A7291B">
      <w:pPr>
        <w:pStyle w:val="NormalBlock"/>
      </w:pPr>
      <w:r>
        <w:t>Poi i Giudei manifestano la loro vera intenzione: stanno cercando la «pena di morte», qualcosa che solo un giudice romano può concedere. Giovanni inserisce qui un commento editoriale che rafforza il fatto che, anche se a questo punto Gesù è legato e tace, Egli ha già parlato di questo evento e ne ha predetto l'avvento. In altre parole, Gesù controlla persino questa situazione perché l'ha annunciata in anticipo.</w:t>
      </w:r>
    </w:p>
    <w:bookmarkEnd w:id="0"/>
    <w:p w14:paraId="7E1F9BC8" w14:textId="7BE2687A" w:rsidR="00A7291B" w:rsidRPr="007C2DD5" w:rsidRDefault="0025169D" w:rsidP="007C2DD5">
      <w:pPr>
        <w:pStyle w:val="Quote"/>
      </w:pPr>
      <w:r>
        <w:t>³³ Pilato dunque rientrò nel pretorio chiamò Gesú e gli disse: «Sei tu il re dei Giudei?».</w:t>
        <w:br/>
        <w:t>³⁴ Gesú gli rispose: «Dici questo da te stesso, oppure altri te lo hanno detto di me?».</w:t>
        <w:br/>
        <w:t>³⁵ Pilato gli rispose: «Sono io forse Giudeo? La tua nazione e i capi dei sacerdoti ti hanno consegnato nelle mie mani; che hai fatto?».</w:t>
        <w:br/>
        <w:t>³⁶ Gesú rispose: «Il mio regno non è di questo mondo; se il mio regno fosse di questo mondo, i miei servi combatterebbero affinché io non fossi dato in mano dei Giudei; ma ora il mio regno non è di qui».</w:t>
        <w:br/>
        <w:t>³⁷ Allora Pilato gli disse: «Dunque sei tu re?». Gesú rispose: «Tu dici giustamente che io sono re; per questo io sono nato e per questo sono venuto nel mondo: per rendere testimonianza alla verità; chiunque è per la verità ascolta la mia voce».</w:t>
        <w:br/>
        <w:t>³⁸ Pilato gli chiese: «Che cosa è verità?». E, detto questo, uscí di nuovo verso i Giudei e disse loro: «Io non trovo alcuna colpa in lui.</w:t>
      </w:r>
    </w:p>
    <w:bookmarkEnd w:id="0"/>
    <w:p w14:paraId="44687C10" w14:textId="5FB066C6" w:rsidR="009C22C1" w:rsidRDefault="009C22C1" w:rsidP="00C35B22">
      <w:pPr>
        <w:pStyle w:val="BibleVerseCite"/>
      </w:pPr>
      <w:r w:rsidRPr="007C2DD5">
        <w:t>- Giovanni 18:33-38a</w:t>
      </w:r>
    </w:p>
    <w:bookmarkEnd w:id="0"/>
    <w:p w14:paraId="255668C9" w14:textId="77777777" w:rsidR="00A7291B" w:rsidRDefault="0025169D" w:rsidP="00A7291B">
      <w:pPr>
        <w:pStyle w:val="PadTop24"/>
      </w:pPr>
      <w:r>
        <w:t>Una volta venuto a conoscenza della loro richiesta della pena di morte, Pilato prende Gesù in custodia e Lo conduce nel Pretorio (cortile) all'interno del complesso di edifici governativi. Inizia ufficialmente il processo con l'interrogatorio di Gesù.</w:t>
      </w:r>
    </w:p>
    <w:bookmarkEnd w:id="0"/>
    <w:p w14:paraId="5C097F03" w14:textId="5E23FA64" w:rsidR="00A7291B" w:rsidRDefault="0025169D" w:rsidP="00A7291B">
      <w:pPr>
        <w:pStyle w:val="NormalBlock"/>
      </w:pPr>
      <w:r>
        <w:t>Pilato inizia con l'accusa che potrebbe potenzialmente comportare la pena di morte. Dichiararsi capo o re senza l'approvazione romana poteva portare all'esecuzione. Gesù mette alla prova Pilato per vedere se egli stesso crede davvero a questa accusa o se Gesù gli sembra uno che farebbe una cosa simile. Pilato si sente insultato e risponde che è il governatore e il giudice; non è personalmente un Giudeo coinvolto nella questione. Tuttavia vede che i Giudei vogliono uccidere Gesù e vuole sapere per quale motivo siano così agitati.</w:t>
      </w:r>
    </w:p>
    <w:bookmarkEnd w:id="0"/>
    <w:p w14:paraId="5C097F03" w14:textId="5E23FA64" w:rsidR="00A7291B" w:rsidRDefault="0025169D" w:rsidP="00A7291B">
      <w:pPr>
        <w:pStyle w:val="NormalBlock"/>
      </w:pPr>
      <w:r>
        <w:t>Il ciclo continua mentre Gesù, questa volta davanti a questo funzionario romano pagano, proclama la Sua vera natura e posizione, non facendo parte di questo mondo fisico. Egli è molto logico. Se fosse un re di questo mondo, ci sarebbero combattimenti e guerra civile (che i Giudei Lo accusano di fomentare per ottenere il favore del governatore romano). Ma Gesù sa che Pilato non ha ricevuto alcuna notizia del genere riguardo a Lui. Il Signore riconosce la parte dell'accusa che è vera: Egli è un re, e corregge la parte che non è vera: Egli non è un re secolare o mondano.</w:t>
      </w:r>
    </w:p>
    <w:bookmarkEnd w:id="0"/>
    <w:p w14:paraId="5C097F03" w14:textId="5E23FA64" w:rsidR="00A7291B" w:rsidRDefault="0025169D" w:rsidP="00A7291B">
      <w:pPr>
        <w:pStyle w:val="NormalBlock"/>
      </w:pPr>
      <w:r>
        <w:t>Pilato comprende questo, ma ora, incuriosito, chiede al Signore di spiegare ulteriormente che tipo di re Egli sia. Probabilmente si aspettava che Gesù negasse l'accusa, ma poiché non lo fa, Pilato desidera ora qualche chiarimento.</w:t>
      </w:r>
    </w:p>
    <w:bookmarkEnd w:id="0"/>
    <w:p w14:paraId="5C097F03" w14:textId="5E23FA64" w:rsidR="00A7291B" w:rsidRDefault="0025169D" w:rsidP="00A7291B">
      <w:pPr>
        <w:pStyle w:val="NormalBlock"/>
      </w:pPr>
      <w:r>
        <w:t>Gesù proclama più pienamente la Sua regalità e in un modo che avrebbe coinvolto e messo alla prova questo pagano davanti a Lui. Egli fa una confessione della Sua vera persona, un re divino che è venuto nel mondo per portare la verità. L'invito rivolto a Pilato è a perseguire questa verità: una verità che ogni persona che cerca la verità perseguirà. La domanda lasciata aperta a Pilato è: «Sei un cercatore della verità?»</w:t>
      </w:r>
    </w:p>
    <w:bookmarkEnd w:id="0"/>
    <w:p w14:paraId="5C097F03" w14:textId="5E23FA64" w:rsidR="00A7291B" w:rsidRDefault="0025169D" w:rsidP="00A7291B">
      <w:pPr>
        <w:pStyle w:val="NormalBlock"/>
      </w:pPr>
      <w:r>
        <w:t>La risposta di Pilato è così triste perché manca di una piccola parola che avrebbe fatto tutta la differenza. Se avesse detto: «Qual è la verità?», ciò avrebbe aperto la porta del suo cuore, permettendo a Gesù di piantare il seme del regno. Ma egli rispose: «Che cos'è la verità?», riconoscendo ciò che Gesù stava dicendo, ma rifiutandosi di impegnarsi in una discussione al riguardo.</w:t>
      </w:r>
    </w:p>
    <w:bookmarkEnd w:id="0"/>
    <w:p w14:paraId="5C097F03" w14:textId="5E23FA64" w:rsidR="00A7291B" w:rsidRDefault="0025169D" w:rsidP="00A7291B">
      <w:pPr>
        <w:pStyle w:val="NormalBlock"/>
      </w:pPr>
      <w:r>
        <w:t>Il suo punto di vista era come quello della maggior parte dei Romani istruiti dell'epoca: scettico, sospettoso e interessato. La verità migliore era quella che offriva opportunità per sé. Ognuno ha una «verità», ma può davvero esistere un'unica verità certa?</w:t>
      </w:r>
    </w:p>
    <w:bookmarkEnd w:id="0"/>
    <w:p w14:paraId="5C097F03" w14:textId="5E23FA64" w:rsidR="00A7291B" w:rsidRDefault="0025169D" w:rsidP="00A7291B">
      <w:pPr>
        <w:pStyle w:val="NormalBlock"/>
      </w:pPr>
      <w:r>
        <w:t>Nel nostro prossimo capitolo continueremo a esaminare il processo pubblico romano di Gesù davanti a Pilato.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