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passione</w:t>
      </w:r>
    </w:p>
    <w:p w14:paraId="30A144DD" w14:textId="3D11DC34" w:rsidR="00D83136" w:rsidRPr="00D83136" w:rsidRDefault="00D83136" w:rsidP="006C2818">
      <w:pPr>
        <w:pStyle w:val="NewSubtitle"/>
      </w:pPr>
      <w:r w:rsidRPr="00D83136">
        <w:t>Parte 2</w:t>
      </w:r>
    </w:p>
    <w:p w14:paraId="670F8077" w14:textId="038F6EFB" w:rsidR="00944B2D" w:rsidRDefault="00944B2D" w:rsidP="00944B2D">
      <w:pPr>
        <w:pStyle w:val="ChapterVerse"/>
      </w:pPr>
      <w:r w:rsidRPr="00944B2D">
        <w:t>Giovanni 18:38b-19:30</w:t>
      </w:r>
    </w:p>
    <w:bookmarkEnd w:id="0"/>
    <w:p w14:paraId="5C097F03" w14:textId="5E23FA64" w:rsidR="00A7291B" w:rsidRDefault="0025169D" w:rsidP="00A7291B">
      <w:pPr>
        <w:pStyle w:val="NormalBlock"/>
      </w:pPr>
      <w:r>
        <w:t>Nel capitolo precedente abbiamo studiato la descrizione di Giovanni degli ultimi giorni di Gesù. Giovanni si è concentrato sul tradimento del Signore da parte di Giuda e sui Suoi processi davanti ai capi dei Giudei. Vi ho spiegato che Gesù:</w:t>
      </w:r>
    </w:p>
    <w:bookmarkEnd w:id="0"/>
    <w:p w14:paraId="528DD780" w14:textId="604C58E7" w:rsidR="00FB4BCD" w:rsidRDefault="00FB4BCD" w:rsidP="001E1588">
      <w:pPr>
        <w:pStyle w:val="NormalBlock"/>
        <w:numPr>
          <w:ilvl w:val="0"/>
          <w:numId w:val="201"/>
        </w:numPr>
      </w:pPr>
      <w:r>
        <w:t>Comparve dapprima davanti ad Anna, l'ex Sommo Sacerdote e suocero dell'attuale Sommo Sacerdote, per un'udienza preliminare.</w:t>
      </w:r>
    </w:p>
    <w:bookmarkEnd w:id="0"/>
    <w:p w14:paraId="528DD780" w14:textId="604C58E7" w:rsidR="00FB4BCD" w:rsidRDefault="00FB4BCD" w:rsidP="001E1588">
      <w:pPr>
        <w:pStyle w:val="NormalBlock"/>
        <w:numPr>
          <w:ilvl w:val="0"/>
          <w:numId w:val="201"/>
        </w:numPr>
      </w:pPr>
      <w:r>
        <w:t>Fu poi mandato a comparire davanti al Sommo Sacerdote ufficiale, Caifa, e al Sinedrio, per essere formalmente accusato e condannato.</w:t>
      </w:r>
    </w:p>
    <w:bookmarkEnd w:id="0"/>
    <w:p w14:paraId="528DD780" w14:textId="604C58E7" w:rsidR="00FB4BCD" w:rsidRDefault="00FB4BCD" w:rsidP="001E1588">
      <w:pPr>
        <w:pStyle w:val="NormalBlock"/>
        <w:numPr>
          <w:ilvl w:val="0"/>
          <w:numId w:val="201"/>
        </w:numPr>
      </w:pPr>
      <w:r>
        <w:t>Gesù si recò da Caifa due volte, una volta a tarda notte e una volta di buon mattino.</w:t>
      </w:r>
    </w:p>
    <w:bookmarkEnd w:id="0"/>
    <w:p w14:paraId="528DD780" w14:textId="604C58E7" w:rsidR="00FB4BCD" w:rsidRDefault="00FB4BCD" w:rsidP="001E1588">
      <w:pPr>
        <w:pStyle w:val="NormalBlock"/>
        <w:numPr>
          <w:ilvl w:val="0"/>
          <w:numId w:val="201"/>
        </w:numPr>
      </w:pPr>
      <w:r>
        <w:t>In seguito, i Giudei condussero Gesù da Ponzio Pilato, il governatore romano, per persuaderlo a eseguire la condanna a morte, cosa che ai Giudei era vietato fare dalla legge.</w:t>
      </w:r>
    </w:p>
    <w:bookmarkEnd w:id="0"/>
    <w:p w14:paraId="528DD780" w14:textId="604C58E7" w:rsidR="00FB4BCD" w:rsidRDefault="00FB4BCD" w:rsidP="001E1588">
      <w:pPr>
        <w:pStyle w:val="NormalBlock"/>
        <w:numPr>
          <w:ilvl w:val="0"/>
          <w:numId w:val="201"/>
        </w:numPr>
      </w:pPr>
      <w:r>
        <w:t>Giovanni non menziona questo fatto, ma Luca (Luca 23:8-12) nota che Pilato, avendo appreso che Gesù era della Galilea, lo manda a comparire davanti a Erode (che governava la regione settentrionale e si trovava in quel momento a Gerusalemme) e lascia che Erode si occupi di Lui.</w:t>
      </w:r>
    </w:p>
    <w:bookmarkEnd w:id="0"/>
    <w:p w14:paraId="528DD780" w14:textId="604C58E7" w:rsidR="00FB4BCD" w:rsidRDefault="00FB4BCD" w:rsidP="001E1588">
      <w:pPr>
        <w:pStyle w:val="NormalBlock"/>
        <w:numPr>
          <w:ilvl w:val="0"/>
          <w:numId w:val="201"/>
        </w:numPr>
      </w:pPr>
      <w:r>
        <w:t>Erode non ottiene alcun risultato, poiché Gesù rimane in silenzio.</w:t>
      </w:r>
    </w:p>
    <w:bookmarkEnd w:id="0"/>
    <w:p w14:paraId="528DD780" w14:textId="604C58E7" w:rsidR="00FB4BCD" w:rsidRDefault="00FB4BCD" w:rsidP="001E1588">
      <w:pPr>
        <w:pStyle w:val="NormalBlock"/>
        <w:numPr>
          <w:ilvl w:val="0"/>
          <w:numId w:val="201"/>
        </w:numPr>
      </w:pPr>
      <w:r>
        <w:t>Pilato prende Gesù in custodia e comincia a interrogarlo riguardo alle Sue affermazioni, e Gesù, a sua volta, comincia a interrogare Pilato riguardo alla sua fede. È a questo punto che Pilato interrompe la conversazione e torna dai Giudei per informarli delle sue opinioni riguardo a Gesù e della loro richiesta di farlo giustiziare.</w:t>
      </w:r>
    </w:p>
    <w:bookmarkEnd w:id="0"/>
    <w:bookmarkEnd w:id="0"/>
    <w:p w14:paraId="5C097F03" w14:textId="5E23FA64" w:rsidR="00A7291B" w:rsidRDefault="0025169D" w:rsidP="00A7291B">
      <w:pPr>
        <w:pStyle w:val="NormalBlock"/>
      </w:pPr>
      <w:r>
        <w:t>Pilato non è stato indotto a credere in Gesù come re di un altro mondo, ma non è stato neppure persuaso a credere alle accuse mosse contro di Lui dai Giudei.</w:t>
      </w:r>
    </w:p>
    <w:p w14:paraId="6ABE7781" w14:textId="77777777" w:rsidR="00227BF5" w:rsidRDefault="00227BF5" w:rsidP="00227BF5">
      <w:pPr>
        <w:pStyle w:val="Heading2"/>
      </w:pPr>
      <w:r>
        <w:t>Il processo davanti a Pilato – Giovanni 18:38-19:16</w:t>
      </w:r>
    </w:p>
    <w:bookmarkEnd w:id="0"/>
    <w:bookmarkEnd w:id="0"/>
    <w:p w14:paraId="7E1F9BC8" w14:textId="7BE2687A" w:rsidR="00A7291B" w:rsidRPr="007C2DD5" w:rsidRDefault="0025169D" w:rsidP="007C2DD5">
      <w:pPr>
        <w:pStyle w:val="Quote"/>
      </w:pPr>
      <w:r>
        <w:t>³⁸ Pilato gli chiese: «Che cosa è verità?». E, detto questo, uscí di nuovo verso i Giudei e disse loro: «Io non trovo alcuna colpa in lui.</w:t>
        <w:br/>
        <w:t>³⁹ Ma vi è tra voi l'usanza che io vi liberi uno nella Pasqua; volete dunque che vi liberi il re dei Giudei?».</w:t>
        <w:br/>
        <w:t>⁴⁰ Allora tutti di nuovo gridarono, dicendo: «Non costui, ma Barabba». Or Barabba era un brigante.</w:t>
      </w:r>
    </w:p>
    <w:bookmarkEnd w:id="0"/>
    <w:p w14:paraId="44687C10" w14:textId="5FB066C6" w:rsidR="009C22C1" w:rsidRDefault="009C22C1" w:rsidP="00C35B22">
      <w:pPr>
        <w:pStyle w:val="BibleVerseCite"/>
      </w:pPr>
      <w:r w:rsidRPr="007C2DD5">
        <w:t>- Giovanni 18:38b-40</w:t>
      </w:r>
    </w:p>
    <w:bookmarkEnd w:id="0"/>
    <w:p w14:paraId="255668C9" w14:textId="77777777" w:rsidR="00A7291B" w:rsidRDefault="0025169D" w:rsidP="00A7291B">
      <w:pPr>
        <w:pStyle w:val="PadTop24"/>
      </w:pPr>
      <w:r>
        <w:t>Pilato crede veramente che Gesù sia innocente dalle accuse e non soggetto alla morte, ma non Lo rilascia neppure, una concessione ai capi giudei che lo incalzano affinché intraprenda qualche tipo di azione.</w:t>
      </w:r>
    </w:p>
    <w:bookmarkEnd w:id="0"/>
    <w:p w14:paraId="5C097F03" w14:textId="5E23FA64" w:rsidR="00A7291B" w:rsidRDefault="0025169D" w:rsidP="00A7291B">
      <w:pPr>
        <w:pStyle w:val="NormalBlock"/>
      </w:pPr>
      <w:r>
        <w:t>Gli altri evangelisti ci forniscono informazioni secondo cui, a questo punto, Pilato, venuto a sapere che Gesù era originario della Galilea, decide di mandare Gesù a essere interrogato da Erode, il tetrarca della Galilea. Erode era uno dei figli di Erode il Grande (che era re quando nacque Gesù). Quando morì, il regno di Erode fu diviso tra i suoi figli, ed Erode il Giovane ricevette la parte settentrionale del territorio, intorno alla Galilea, da governare. Il termine «tetrarca» è un termine greco che i Romani usavano per riferirsi a colui che governava su una parte di una provincia, come faceva Erode.</w:t>
      </w:r>
    </w:p>
    <w:bookmarkEnd w:id="0"/>
    <w:p w14:paraId="5C097F03" w14:textId="5E23FA64" w:rsidR="00A7291B" w:rsidRDefault="0025169D" w:rsidP="00A7291B">
      <w:pPr>
        <w:pStyle w:val="NormalBlock"/>
      </w:pPr>
      <w:r>
        <w:t>Gesù incontra brevemente Erode, ma non si trova nulla a vantaggio di Pilato, così Gesù viene restituito al governatore romano perché intraprenda ulteriori azioni. È a questo punto che Pilato tenta di liberare Gesù secondo una legge o una tradizione ebraica, per minimizzare l'impatto negativo che ciò avrebbe potuto avere. Avrebbe dovuto semplicemente lasciarlo andare, perché lo aveva trovato innocente, ma Pilato aveva paura di farlo.</w:t>
      </w:r>
    </w:p>
    <w:bookmarkEnd w:id="0"/>
    <w:p w14:paraId="5C097F03" w14:textId="5E23FA64" w:rsidR="00A7291B" w:rsidRDefault="0025169D" w:rsidP="00A7291B">
      <w:pPr>
        <w:pStyle w:val="NormalBlock"/>
      </w:pPr>
      <w:r>
        <w:t>Durante la stagione della Pasqua, era consuetudine presentare due prigionieri e lasciare che il popolo scegliesse uno da liberare. L'insulto a Gesù consiste nel fatto che Egli è innocente e viene messo a confronto con un uomo che è un ladro e assassino condannato (Matteo 27:16; Marco 15:7).</w:t>
      </w:r>
    </w:p>
    <w:bookmarkEnd w:id="0"/>
    <w:p w14:paraId="5C097F03" w14:textId="5E23FA64" w:rsidR="00A7291B" w:rsidRDefault="0025169D" w:rsidP="00A7291B">
      <w:pPr>
        <w:pStyle w:val="NormalBlock"/>
      </w:pPr>
      <w:r>
        <w:t>Inizialmente Pilato è convinto che il popolo sceglierà Gesù, il popolare maestro e guaritore, invece di questo assassino condannato. Ma Pilato non può fare a meno di provocare i capi giudei offrendo loro Gesù come «il loro re». Si può immaginare la risata dei soldati romani, la rabbia dei capi giudei e il risentimento del popolo quando viene chiamato a scegliere tra il proprio «re» e un criminale comune.</w:t>
      </w:r>
    </w:p>
    <w:bookmarkEnd w:id="0"/>
    <w:p w14:paraId="5C097F03" w14:textId="5E23FA64" w:rsidR="00A7291B" w:rsidRDefault="0025169D" w:rsidP="00A7291B">
      <w:pPr>
        <w:pStyle w:val="NormalBlock"/>
      </w:pPr>
      <w:r>
        <w:t>Con sua sorpresa, la folla, ben mescolata ai seguaci dei capi giudei, rifiutando qualsiasi difesa di Gesù, grida di salvare Barabba. Frustrato nel suo tentativo di liberare Gesù in questo modo, Pilato tenterà un'altra linea d'azione.</w:t>
      </w:r>
    </w:p>
    <w:bookmarkEnd w:id="0"/>
    <w:p w14:paraId="7E1F9BC8" w14:textId="7BE2687A" w:rsidR="00A7291B" w:rsidRPr="007C2DD5" w:rsidRDefault="0025169D" w:rsidP="007C2DD5">
      <w:pPr>
        <w:pStyle w:val="Quote"/>
      </w:pPr>
      <w:r>
        <w:t>¹ Allora Pilato prese Gesú e lo fece flagellare.</w:t>
        <w:br/>
        <w:t>² E i soldati, intrecciata una corona di spine, gliela posero sul capo e gli misero addosso un manto di porpora</w:t>
        <w:br/>
        <w:t>³ e dicevano: «Salve, o re dei Giudei»; e lo schiaffeggiavano.</w:t>
        <w:br/>
        <w:t>⁴ Poi Pilato uscí di nuovo e disse loro: «Ecco, io ve lo conduco fuori, affinché sappiate che non trovo in lui alcuna colpa».</w:t>
        <w:br/>
        <w:t>⁵ Gesú dunque uscí, portando la corona di spine e il manto di porpora. E Pilato disse loro: «Ecco l'uomo!».</w:t>
      </w:r>
    </w:p>
    <w:bookmarkEnd w:id="0"/>
    <w:p w14:paraId="44687C10" w14:textId="5FB066C6" w:rsidR="009C22C1" w:rsidRDefault="009C22C1" w:rsidP="00C35B22">
      <w:pPr>
        <w:pStyle w:val="BibleVerseCite"/>
      </w:pPr>
      <w:r w:rsidRPr="007C2DD5">
        <w:t>- Giovanni 19:1-5</w:t>
      </w:r>
    </w:p>
    <w:bookmarkEnd w:id="0"/>
    <w:p w14:paraId="255668C9" w14:textId="77777777" w:rsidR="00A7291B" w:rsidRDefault="0025169D" w:rsidP="00A7291B">
      <w:pPr>
        <w:pStyle w:val="PadTop24"/>
      </w:pPr>
      <w:r>
        <w:t>Vedendo che i Giudei vogliono il sangue, Pilato procede a torturare il Signore. La derisione, la corona di spine e la veste sono un tentativo di umiliare e screditare Gesù davanti ai Giudei.</w:t>
      </w:r>
    </w:p>
    <w:bookmarkEnd w:id="0"/>
    <w:p w14:paraId="5C097F03" w14:textId="5E23FA64" w:rsidR="00A7291B" w:rsidRDefault="0025169D" w:rsidP="00A7291B">
      <w:pPr>
        <w:pStyle w:val="NormalBlock"/>
      </w:pPr>
      <w:r>
        <w:t>Dopo la prova con i soldati, Gesù viene ricondotto fuori, nudo (è così che venivano flagellati i prigionieri), ad eccezione della corona di spine e di una vecchia veste (probabilmente indossata da uno dei soldati). Pilato lo dichiara ancora una volta innocente e lo presenta in modo beffardo come «...l'uomo». L'idea è che non dovrebbero avere alcun timore di questa persona che potrebbe pretendere di essere un re. I Romani lo hanno ridimensionato e hanno dimostrato che è soltanto un uomo.</w:t>
      </w:r>
    </w:p>
    <w:bookmarkEnd w:id="0"/>
    <w:p w14:paraId="5C097F03" w14:textId="5E23FA64" w:rsidR="00A7291B" w:rsidRDefault="0025169D" w:rsidP="00A7291B">
      <w:pPr>
        <w:pStyle w:val="NormalBlock"/>
      </w:pPr>
      <w:r>
        <w:t>Pilato ha tre obiettivi:</w:t>
      </w:r>
    </w:p>
    <w:bookmarkEnd w:id="0"/>
    <w:p w14:paraId="528DD780" w14:textId="604C58E7" w:rsidR="00FB4BCD" w:rsidRDefault="00FB4BCD" w:rsidP="001E1588">
      <w:pPr>
        <w:pStyle w:val="NormalBlock"/>
        <w:numPr>
          <w:ilvl w:val="0"/>
          <w:numId w:val="202"/>
        </w:numPr>
      </w:pPr>
      <w:r>
        <w:t>Non vuole giustiziare un uomo che è chiaramente innocente e causare così un possibile tumulto tra il popolo.</w:t>
      </w:r>
    </w:p>
    <w:bookmarkEnd w:id="0"/>
    <w:p w14:paraId="528DD780" w14:textId="604C58E7" w:rsidR="00FB4BCD" w:rsidRDefault="00FB4BCD" w:rsidP="001E1588">
      <w:pPr>
        <w:pStyle w:val="NormalBlock"/>
        <w:numPr>
          <w:ilvl w:val="0"/>
          <w:numId w:val="202"/>
        </w:numPr>
      </w:pPr>
      <w:r>
        <w:t>Vuole placare i capi giudei che vogliono che egli «faccia qualcosa» riguardo a questo agitatore.</w:t>
      </w:r>
    </w:p>
    <w:bookmarkEnd w:id="0"/>
    <w:p w14:paraId="528DD780" w14:textId="604C58E7" w:rsidR="00FB4BCD" w:rsidRDefault="00FB4BCD" w:rsidP="001E1588">
      <w:pPr>
        <w:pStyle w:val="NormalBlock"/>
        <w:numPr>
          <w:ilvl w:val="0"/>
          <w:numId w:val="202"/>
        </w:numPr>
      </w:pPr>
      <w:r>
        <w:t>Pilato non può fare a meno di insultare e sminuire queste persone che disprezza e che, come sa, lo disprezzano.</w:t>
      </w:r>
    </w:p>
    <w:bookmarkEnd w:id="0"/>
    <w:bookmarkEnd w:id="0"/>
    <w:p w14:paraId="5C097F03" w14:textId="5E23FA64" w:rsidR="00A7291B" w:rsidRDefault="0025169D" w:rsidP="00A7291B">
      <w:pPr>
        <w:pStyle w:val="NormalBlock"/>
      </w:pPr>
      <w:r>
        <w:t>Nella sua mente, torturare e umiliare Gesù e poi consegnarlo ai Giudei raggiungerà questi tre obiettivi.</w:t>
      </w:r>
    </w:p>
    <w:bookmarkEnd w:id="0"/>
    <w:p w14:paraId="7E1F9BC8" w14:textId="7BE2687A" w:rsidR="00A7291B" w:rsidRPr="007C2DD5" w:rsidRDefault="0025169D" w:rsidP="007C2DD5">
      <w:pPr>
        <w:pStyle w:val="Quote"/>
      </w:pPr>
      <w:r>
        <w:t>⁶ Ora, quando lo videro i capi sacerdoti e le guardie, si misero a gridare, dicendo: «Crocifiggilo, crocifiggilo». Pilato disse loro: «Prendetelo voi e crocifiggetelo, perché io non trovo in lui colpa alcuna».</w:t>
        <w:br/>
        <w:t>⁷ I Giudei gli risposero: «Noi abbiamo una legge e secondo la nostra legge egli deve morire, perché si è fatto Figlio di Dio».</w:t>
        <w:br/>
        <w:t>⁸ Quando Pilato udí queste parole, ebbe ancor piú paura;</w:t>
        <w:br/>
        <w:t>⁹ e, rientrato nel pretorio, disse a Gesú: «Di dove sei tu?». Ma Gesú non gli diede alcuna risposta.</w:t>
        <w:br/>
        <w:t>¹⁰ Pilato perciò gli disse: «Non mi parli? Non sai che io ho il potere di crocifiggerti e il potere di liberarti?».</w:t>
        <w:br/>
        <w:t>¹¹ Gesú rispose: «Tu non avresti alcun potere su di me se non ti fosse dato dall'alto; perciò chi mi ha consegnato nelle tue mani ha maggior colpa».</w:t>
      </w:r>
    </w:p>
    <w:bookmarkEnd w:id="0"/>
    <w:p w14:paraId="44687C10" w14:textId="5FB066C6" w:rsidR="009C22C1" w:rsidRDefault="009C22C1" w:rsidP="00C35B22">
      <w:pPr>
        <w:pStyle w:val="BibleVerseCite"/>
      </w:pPr>
      <w:r w:rsidRPr="007C2DD5">
        <w:t>- Giovanni 19:6-11</w:t>
      </w:r>
    </w:p>
    <w:bookmarkEnd w:id="0"/>
    <w:p w14:paraId="255668C9" w14:textId="77777777" w:rsidR="00A7291B" w:rsidRDefault="0025169D" w:rsidP="00A7291B">
      <w:pPr>
        <w:pStyle w:val="PadTop24"/>
      </w:pPr>
      <w:r>
        <w:t>Il suo tentativo di ottenere l'accordo della folla per liberare Gesù è fallito, poiché essi reagiscono alla tortura con grida di crocifissione. Pilato ripete nuovamente che non trova alcun motivo per giustiziare quest'uomo e dice loro di farlo, se desiderano così tanto che Egli muoia. Questo, naturalmente, è una provocazione per i Giudei, perché sia lui sia loro sanno di non avere tale autorità.</w:t>
      </w:r>
    </w:p>
    <w:bookmarkEnd w:id="0"/>
    <w:p w14:paraId="5C097F03" w14:textId="5E23FA64" w:rsidR="00A7291B" w:rsidRDefault="0025169D" w:rsidP="00A7291B">
      <w:pPr>
        <w:pStyle w:val="NormalBlock"/>
      </w:pPr>
      <w:r>
        <w:t>Ma i Giudei percepiscono una debolezza nella risposta di Pilato. Egli dice: «Non trovo in Lui alcuna colpa», e i Giudei rispondono che hanno una legge e che, secondo quella legge, Egli deve morire. In altre parole, se tu non hai alcuna legge o ragione per condannarlo, noi sì: usa la nostra legge per compiere l'atto.</w:t>
      </w:r>
    </w:p>
    <w:bookmarkEnd w:id="0"/>
    <w:p w14:paraId="5C097F03" w14:textId="5E23FA64" w:rsidR="00A7291B" w:rsidRDefault="0025169D" w:rsidP="00A7291B">
      <w:pPr>
        <w:pStyle w:val="NormalBlock"/>
      </w:pPr>
      <w:r>
        <w:t>A questo punto rivelano la vera ragione del loro desiderio di farlo giustiziare: la Sua pretesa di divinità. Questo sconcerta Pilato perché, in quanto pagano, non aveva alcuna fede o comprensione del Messia ebreo e delle Sue pretese, ma il suo stesso retaggio era pieno di dèi romani, mitologie, ecc. Poteva quest'uomo essere uno di questi? Era scettico, ma il comportamento e la reputazione di Gesù erano insoliti, e quest'ultima rivelazione da parte dei Giudei lo spaventò. Poteva aver torturato inavvertitamente uno degli dèi romani che, secondo quanto si diceva, a volte si mescolavano agli uomini? Se così fosse, che cosa gli avrebbero fatto gli dèi per questo?</w:t>
      </w:r>
    </w:p>
    <w:bookmarkEnd w:id="0"/>
    <w:p w14:paraId="5C097F03" w14:textId="5E23FA64" w:rsidR="00A7291B" w:rsidRDefault="0025169D" w:rsidP="00A7291B">
      <w:pPr>
        <w:pStyle w:val="NormalBlock"/>
      </w:pPr>
      <w:r>
        <w:t>Pilato torna a interrogare Gesù e questa volta l'interrogatorio è più urgente e personale, perché Pilato stesso potrebbe essere coinvolto. Pilato chiede da dove venga Gesù; vuole maggiori dettagli sulla Sua identità, ma Gesù non risponde. Gli ha già detto chi è e Pilato non ha creduto, quindi alle ulteriori domande non viene data risposta.</w:t>
      </w:r>
    </w:p>
    <w:bookmarkEnd w:id="0"/>
    <w:p w14:paraId="5C097F03" w14:textId="5E23FA64" w:rsidR="00A7291B" w:rsidRDefault="0025169D" w:rsidP="00A7291B">
      <w:pPr>
        <w:pStyle w:val="NormalBlock"/>
      </w:pPr>
      <w:r>
        <w:t>Frustrato, Pilato allude al suo potere di liberarlo o giustiziarlo, sperando che questa minaccia o offerta induca Gesù a spiegare ulteriormente la propria identità. Gesù non accresce la conoscenza che una persona ha di Lui senza fede. Prima credi, poi conosci. Gesù risponde commentando la percezione che Pilato ha del proprio potere. Gli dice due cose:</w:t>
      </w:r>
    </w:p>
    <w:bookmarkEnd w:id="0"/>
    <w:p w14:paraId="528DD780" w14:textId="604C58E7" w:rsidR="00FB4BCD" w:rsidRDefault="00FB4BCD" w:rsidP="001E1588">
      <w:pPr>
        <w:pStyle w:val="NormalBlock"/>
        <w:numPr>
          <w:ilvl w:val="0"/>
          <w:numId w:val="203"/>
        </w:numPr>
      </w:pPr>
      <w:r>
        <w:t>Pilato non ha autorità sulla Sua vita; qualcun altro gli ha dato questa autorità e questo potere. Sappiamo che Dio è colui che permette e stabilisce i governanti secolari, buoni o cattivi (Romani 13).</w:t>
      </w:r>
    </w:p>
    <w:bookmarkEnd w:id="0"/>
    <w:p w14:paraId="528DD780" w14:textId="604C58E7" w:rsidR="00FB4BCD" w:rsidRDefault="00FB4BCD" w:rsidP="001E1588">
      <w:pPr>
        <w:pStyle w:val="NormalBlock"/>
        <w:numPr>
          <w:ilvl w:val="0"/>
          <w:numId w:val="203"/>
        </w:numPr>
      </w:pPr>
      <w:r>
        <w:t>Persino i torti che egli sta commettendo ora sono secondari rispetto ai torti commessi dai Giudei che originariamente Lo arrestarono, Lo processarono ingiustamente e Lo accusarono.</w:t>
      </w:r>
    </w:p>
    <w:bookmarkEnd w:id="0"/>
    <w:bookmarkEnd w:id="0"/>
    <w:p w14:paraId="5C097F03" w14:textId="5E23FA64" w:rsidR="00A7291B" w:rsidRDefault="0025169D" w:rsidP="00A7291B">
      <w:pPr>
        <w:pStyle w:val="NormalBlock"/>
      </w:pPr>
      <w:r>
        <w:t>Gesù risponde come un vero re e pronuncia il giudizio sul modo in cui questi funzionari inferiori si sono comportati.</w:t>
      </w:r>
    </w:p>
    <w:bookmarkEnd w:id="0"/>
    <w:p w14:paraId="7E1F9BC8" w14:textId="7BE2687A" w:rsidR="00A7291B" w:rsidRPr="007C2DD5" w:rsidRDefault="0025169D" w:rsidP="007C2DD5">
      <w:pPr>
        <w:pStyle w:val="Quote"/>
      </w:pPr>
      <w:r>
        <w:t>¹² Da quel momento Pilato cercava di liberarlo; ma i Giudei gridavano, dicendo: «Se liberi costui, tu non sei amico di Cesare; chiunque si fa re, si oppone a Cesare».</w:t>
        <w:br/>
        <w:t>¹³ Pilato dunque, udite queste parole, condusse fuori Gesú e si pose a sedere in tribunale nel luogo detto "Lastrico", e in ebraico "Gabbata";</w:t>
        <w:br/>
        <w:t>¹⁴ or era la preparazione della Pasqua, ed era circa l'ora sesta; e disse ai Giudei: «Ecco il vostro re».</w:t>
        <w:br/>
        <w:t>¹⁵ Ma essi gridarono: «Via, via, crocifiggilo». Pilato disse loro: «Crocifiggerò il vostro re?». I capi dei sacerdoti risposero: «Noi non abbiamo altro re che Cesare».</w:t>
        <w:br/>
        <w:t>¹⁶ Allora egli lo diede nelle loro mani affinché fosse crocifisso. Ed essi presero Gesú e lo condussero via.</w:t>
      </w:r>
    </w:p>
    <w:bookmarkEnd w:id="0"/>
    <w:p w14:paraId="44687C10" w14:textId="5FB066C6" w:rsidR="009C22C1" w:rsidRDefault="009C22C1" w:rsidP="00C35B22">
      <w:pPr>
        <w:pStyle w:val="BibleVerseCite"/>
      </w:pPr>
      <w:r w:rsidRPr="007C2DD5">
        <w:t>- Giovanni 19:12-16</w:t>
      </w:r>
    </w:p>
    <w:bookmarkEnd w:id="0"/>
    <w:p w14:paraId="255668C9" w14:textId="77777777" w:rsidR="00A7291B" w:rsidRDefault="0025169D" w:rsidP="00A7291B">
      <w:pPr>
        <w:pStyle w:val="PadTop24"/>
      </w:pPr>
      <w:r>
        <w:t>Il fine ultimo dello sforzo di Pilato per liberare Gesù entra in vista mentre i Giudei si concentrano sulla sua stessa vulnerabilità. Fino a questo momento, la loro attenzione è stata rivolta a Gesù e al loro desiderio di farlo giustiziare.</w:t>
      </w:r>
    </w:p>
    <w:bookmarkEnd w:id="0"/>
    <w:p w14:paraId="5C097F03" w14:textId="5E23FA64" w:rsidR="00A7291B" w:rsidRDefault="0025169D" w:rsidP="00A7291B">
      <w:pPr>
        <w:pStyle w:val="NormalBlock"/>
      </w:pPr>
      <w:r>
        <w:t>I capi ebrei lo hanno sopraffatto, fornendogli tutto ciò di cui ha bisogno per portare a termine l'esecuzione:</w:t>
      </w:r>
    </w:p>
    <w:bookmarkEnd w:id="0"/>
    <w:p w14:paraId="528DD780" w14:textId="604C58E7" w:rsidR="00FB4BCD" w:rsidRDefault="00FB4BCD" w:rsidP="001E1588">
      <w:pPr>
        <w:pStyle w:val="NormalBlock"/>
        <w:numPr>
          <w:ilvl w:val="0"/>
          <w:numId w:val="204"/>
        </w:numPr>
      </w:pPr>
      <w:r>
        <w:t>Hanno fornito un'accusa di sedizione (sostenendo che Egli fosse un re).</w:t>
      </w:r>
    </w:p>
    <w:bookmarkEnd w:id="0"/>
    <w:p w14:paraId="528DD780" w14:textId="604C58E7" w:rsidR="00FB4BCD" w:rsidRDefault="00FB4BCD" w:rsidP="001E1588">
      <w:pPr>
        <w:pStyle w:val="NormalBlock"/>
        <w:numPr>
          <w:ilvl w:val="0"/>
          <w:numId w:val="204"/>
        </w:numPr>
      </w:pPr>
      <w:r>
        <w:t>Gli hanno fornito un quadro giuridico per condannarlo, poiché Pilato non può farlo sulla base del diritto romano. Può condannare Gesù usando la loro interpretazione della legge ebraica.</w:t>
      </w:r>
    </w:p>
    <w:bookmarkEnd w:id="0"/>
    <w:p w14:paraId="528DD780" w14:textId="604C58E7" w:rsidR="00FB4BCD" w:rsidRDefault="00FB4BCD" w:rsidP="001E1588">
      <w:pPr>
        <w:pStyle w:val="NormalBlock"/>
        <w:numPr>
          <w:ilvl w:val="0"/>
          <w:numId w:val="204"/>
        </w:numPr>
      </w:pPr>
      <w:r>
        <w:t>Forniscono anche una motivazione, suggerendo che liberare Gesù sarebbe contrario alla volontà di Cesare (il sovrano di Pilato).</w:t>
      </w:r>
    </w:p>
    <w:bookmarkEnd w:id="0"/>
    <w:p w14:paraId="528DD780" w14:textId="604C58E7" w:rsidR="00FB4BCD" w:rsidRDefault="00FB4BCD" w:rsidP="001E1588">
      <w:pPr>
        <w:pStyle w:val="NormalBlock"/>
        <w:numPr>
          <w:ilvl w:val="0"/>
          <w:numId w:val="204"/>
        </w:numPr>
      </w:pPr>
      <w:r>
        <w:t>Gli ebrei concludono il loro attacco contro Pilato dichiarando che, facendo questa cosa, egli otterrà la loro maggiore lealtà verso Roma.</w:t>
      </w:r>
    </w:p>
    <w:bookmarkEnd w:id="0"/>
    <w:bookmarkEnd w:id="0"/>
    <w:p w14:paraId="5C097F03" w14:textId="5E23FA64" w:rsidR="00A7291B" w:rsidRDefault="0025169D" w:rsidP="00A7291B">
      <w:pPr>
        <w:pStyle w:val="NormalBlock"/>
      </w:pPr>
      <w:r>
        <w:t>E così, contro la propria coscienza (per tre volte non trovò alcuna colpa), la legge (gli innocenti vengono rilasciati) e il miglior giudizio (paura), Pilato manda Gesù alla morte pensando che, facendo ciò, avrebbe placato i capi giudei, evitato disordini civili e assicurato la propria posizione nel governo. Era il governatore di Cesare, ma una rivolta e lamentele persistenti riguardo alla sua lealtà verso Roma e alla sua competenza avrebbero potuto costituire una minaccia per la sua posizione.</w:t>
      </w:r>
    </w:p>
    <w:bookmarkEnd w:id="0"/>
    <w:p w14:paraId="5C097F03" w14:textId="5E23FA64" w:rsidR="00A7291B" w:rsidRDefault="0025169D" w:rsidP="00A7291B">
      <w:pPr>
        <w:pStyle w:val="NormalBlock"/>
      </w:pPr>
      <w:r>
        <w:t>Un altro ciclo è completo, poiché Gesù, con il Suo silenzio, le Sue parole e il Suo comportamento, proclama la Sua identità. Questo funzionario romano non crede e agisce in base a questa incredulità, mandando Gesù a un'esecuzione illegale (non era consentito giustiziare una persona dichiarata innocente al processo).</w:t>
      </w:r>
    </w:p>
    <w:p w14:paraId="6ABE7781" w14:textId="77777777" w:rsidR="00227BF5" w:rsidRDefault="00227BF5" w:rsidP="00227BF5">
      <w:pPr>
        <w:pStyle w:val="Heading2"/>
      </w:pPr>
      <w:r>
        <w:t>La crocifissione – vv. 17-30</w:t>
      </w:r>
    </w:p>
    <w:bookmarkEnd w:id="0"/>
    <w:bookmarkEnd w:id="0"/>
    <w:p w14:paraId="7E1F9BC8" w14:textId="7BE2687A" w:rsidR="00A7291B" w:rsidRPr="007C2DD5" w:rsidRDefault="0025169D" w:rsidP="007C2DD5">
      <w:pPr>
        <w:pStyle w:val="Quote"/>
      </w:pPr>
      <w:r>
        <w:t>¹⁷ Ed egli, portando la sua croce, si avviò verso il luogo detto "del Teschio" che in ebraico si chiama "Golgota",</w:t>
        <w:br/>
        <w:t>¹⁸ dove lo crocifissero, e con lui due altri, uno di qua e l'altro di là, e Gesú nel mezzo.</w:t>
        <w:br/>
        <w:t>¹⁹ Or Pilato fece anche un'iscrizione e la pose sulla croce, e vi era scritto: "GESU' IL NAZARENO, IL RE DEI GIUDEI".</w:t>
        <w:br/>
        <w:t>²⁰ Cosí molti dei Giudei lessero questa iscrizione, perché il luogo dove Gesú fu crocifisso era vicino alla città, e quella era scritta in ebraico, in greco e in latino.</w:t>
        <w:br/>
        <w:t>²¹ Perciò i capi dei sacerdoti dei Giudei dissero a Pilato: «Non scrivere: "Il re dei Giudei", ma che egli ha detto: "Io sono il re dei Giudei".</w:t>
        <w:br/>
        <w:t>²² Pilato rispose: «Ciò che ho scritto, ho scritto».</w:t>
      </w:r>
    </w:p>
    <w:bookmarkEnd w:id="0"/>
    <w:p w14:paraId="44687C10" w14:textId="5FB066C6" w:rsidR="009C22C1" w:rsidRDefault="009C22C1" w:rsidP="00C35B22">
      <w:pPr>
        <w:pStyle w:val="BibleVerseCite"/>
      </w:pPr>
      <w:r w:rsidRPr="007C2DD5">
        <w:t>- Giovanni 19:17-22</w:t>
      </w:r>
    </w:p>
    <w:bookmarkEnd w:id="0"/>
    <w:p w14:paraId="255668C9" w14:textId="77777777" w:rsidR="00A7291B" w:rsidRDefault="0025169D" w:rsidP="00A7291B">
      <w:pPr>
        <w:pStyle w:val="PadTop24"/>
      </w:pPr>
      <w:r>
        <w:t>Giovanni non fornisce molti dettagli riguardo alle ulteriori torture e al processo della crocifissione, poiché ciò è stato fatto dagli altri evangelisti. In realtà, prosegue maggiormente sul tema dell'identità di Gesù descrivendo il dibattito continuo tra i capi giudei e Pilato.</w:t>
      </w:r>
    </w:p>
    <w:bookmarkEnd w:id="0"/>
    <w:p w14:paraId="5C097F03" w14:textId="5E23FA64" w:rsidR="00A7291B" w:rsidRDefault="0025169D" w:rsidP="00A7291B">
      <w:pPr>
        <w:pStyle w:val="NormalBlock"/>
      </w:pPr>
      <w:r>
        <w:t>Pilato ha l'ultima parola combinando ciò che i Giudei sostenevano che Gesù fosse e ciò che Gesù stesso disse riguardo alla propria identità. Il suo intento era insultare ulteriormente i Giudei; il loro intento era sia uccidere sia screditare Gesù, ma alla fine ciò che fu scritto nelle lingue affinché tutto il mondo lo leggesse era la verità. Qui, su questa croce, c'è: Gesù, l'uomo di Nazaret; Gesù, il Figlio di Dio; Gesù, il Dio/Uomo. Nonostante la protesta dei capi giudei, Pilato riesce ad avere l'ultima parola e, così facendo, proclama la verità che sia lui sia i Giudei non avevano colto.</w:t>
      </w:r>
    </w:p>
    <w:bookmarkEnd w:id="0"/>
    <w:p w14:paraId="7E1F9BC8" w14:textId="7BE2687A" w:rsidR="00A7291B" w:rsidRPr="007C2DD5" w:rsidRDefault="0025169D" w:rsidP="007C2DD5">
      <w:pPr>
        <w:pStyle w:val="Quote"/>
      </w:pPr>
      <w:r>
        <w:t>²³ Or i soldati, quando ebbero crocifisso Gesú, presero le sue vesti e ne fecero quattro parti, una parte per ciascun soldato, e la tunica. Ma la tunica era senza cuciture, tessuta d'un sol pezzo da cima a fondo.</w:t>
        <w:br/>
        <w:t>²⁴ Dissero dunque fra di loro: «Non stracciamola, ma tiriamola a sorte per decidere di chi sarà»; e ciò affinché si adempisse la Scrittura, che dice: «Hanno spartito fra di loro le mie vesti, e hanno tirato a sorte la mia tunica». I soldati dunque fecero queste cose.</w:t>
        <w:br/>
        <w:t>²⁵ Or presso la croce di Gesú stavano sua madre e la sorella di sua madre, Maria di Cleopa e Maria Maddalena.</w:t>
        <w:br/>
        <w:t>²⁶ Gesú allora, vedendo sua madre e presso di lei il discepolo che egli amava, disse a sua madre: «Donna, ecco tuo figlio!».</w:t>
        <w:br/>
        <w:t>²⁷ Poi disse al discepolo: «Ecco tua madre!». E da quel momento il discepolo l'accolse in casa sua.</w:t>
      </w:r>
    </w:p>
    <w:bookmarkEnd w:id="0"/>
    <w:p w14:paraId="44687C10" w14:textId="5FB066C6" w:rsidR="009C22C1" w:rsidRDefault="009C22C1" w:rsidP="00C35B22">
      <w:pPr>
        <w:pStyle w:val="BibleVerseCite"/>
      </w:pPr>
      <w:r w:rsidRPr="007C2DD5">
        <w:t>- Giovanni 19:23-27</w:t>
      </w:r>
    </w:p>
    <w:bookmarkEnd w:id="0"/>
    <w:p w14:paraId="255668C9" w14:textId="77777777" w:rsidR="00A7291B" w:rsidRDefault="0025169D" w:rsidP="00A7291B">
      <w:pPr>
        <w:pStyle w:val="PadTop24"/>
      </w:pPr>
      <w:r>
        <w:t>C'erano cinque capi di abbigliamento indossati dagli uomini ebrei: un copricapo (turbante) per proteggersi dal sole; una tunica che veniva indossata aderente al corpo; un paio di sandali per i piedi; una cintura o fascia che veniva portata intorno alla vita per fissare un quinto capo, che era una veste esterna; il perizoma non aveva valore ed era di natura tale da poter essere scartato. Era consuetudine che i soldati incaricati di eseguire le esecuzioni dividessero tra loro gli effetti personali della vittima.</w:t>
      </w:r>
    </w:p>
    <w:bookmarkEnd w:id="0"/>
    <w:p w14:paraId="5C097F03" w14:textId="5E23FA64" w:rsidR="00A7291B" w:rsidRDefault="0025169D" w:rsidP="00A7291B">
      <w:pPr>
        <w:pStyle w:val="NormalBlock"/>
      </w:pPr>
      <w:r>
        <w:t>Giovanni, insieme alle donne, fu testimone oculare e dice che quattro soldati presero ciascuno un capo di vestiario per sé e, invece di strappare e rovinare una veste di buona qualità (senza cuciture), tirarono a sorte per essa. L'importanza di questo dettaglio apparentemente insignificante è che adempì una profezia riguardante i particolari della morte del Messia, pronunciata da Davide circa 800 anni prima (Salmi 22:18). Ancora una volta, senza una parola né un gesto, Gesù proclama la Sua identità a coloro che erano davanti a Lui (i soldati e soprattutto i capi e i maestri ebrei), ed essi rispondono ancora una volta con incredulità.</w:t>
      </w:r>
    </w:p>
    <w:bookmarkEnd w:id="0"/>
    <w:p w14:paraId="5C097F03" w14:textId="5E23FA64" w:rsidR="00A7291B" w:rsidRDefault="0025169D" w:rsidP="00A7291B">
      <w:pPr>
        <w:pStyle w:val="NormalBlock"/>
      </w:pPr>
      <w:r>
        <w:t>Si noti che sulla scena c'erano tre Marie:</w:t>
      </w:r>
    </w:p>
    <w:bookmarkEnd w:id="0"/>
    <w:p w14:paraId="528DD780" w14:textId="604C58E7" w:rsidR="00FB4BCD" w:rsidRDefault="00FB4BCD" w:rsidP="001E1588">
      <w:pPr>
        <w:pStyle w:val="NormalBlock"/>
        <w:numPr>
          <w:ilvl w:val="0"/>
          <w:numId w:val="205"/>
        </w:numPr>
      </w:pPr>
      <w:r>
        <w:t>Maria, la madre di Gesù.</w:t>
      </w:r>
    </w:p>
    <w:bookmarkEnd w:id="0"/>
    <w:p w14:paraId="528DD780" w14:textId="604C58E7" w:rsidR="00FB4BCD" w:rsidRDefault="00FB4BCD" w:rsidP="001E1588">
      <w:pPr>
        <w:pStyle w:val="NormalBlock"/>
        <w:numPr>
          <w:ilvl w:val="0"/>
          <w:numId w:val="205"/>
        </w:numPr>
      </w:pPr>
      <w:r>
        <w:t>Maria, la sorella della madre del Signore e moglie di un discepolo dei primi tempi, Clopa, che molti ritengono essere il fratello di Giuseppe, il padre terreno di Gesù (due sorelle che sposano due fratelli).</w:t>
      </w:r>
    </w:p>
    <w:bookmarkEnd w:id="0"/>
    <w:p w14:paraId="528DD780" w14:textId="604C58E7" w:rsidR="00FB4BCD" w:rsidRDefault="00FB4BCD" w:rsidP="001E1588">
      <w:pPr>
        <w:pStyle w:val="NormalBlock"/>
        <w:numPr>
          <w:ilvl w:val="0"/>
          <w:numId w:val="205"/>
        </w:numPr>
      </w:pPr>
      <w:r>
        <w:t>Maria di Magdala, una città della Galilea. Gesù scacciò da lei degli spiriti ed ella fu una discepola fedele.</w:t>
      </w:r>
    </w:p>
    <w:bookmarkEnd w:id="0"/>
    <w:bookmarkEnd w:id="0"/>
    <w:p w14:paraId="5C097F03" w14:textId="5E23FA64" w:rsidR="00A7291B" w:rsidRDefault="0025169D" w:rsidP="00A7291B">
      <w:pPr>
        <w:pStyle w:val="NormalBlock"/>
      </w:pPr>
      <w:r>
        <w:t>Gesù provvede alla cura di Sua madre vedova, come è Suo dovere in quanto figlio maggiore. La affida alle cure di colui che aveva per Lui un amore speciale; ora questo amore sarà lì per prendersi cura di Sua madre. In quel momento, vicino a Lui c'era soltanto un Apostolo e amico; persino i Suoi fratelli e sorelle terreni, che in seguito avrebbero creduto, erano assenti. Così questa speciale responsabilità fu affidata a Giovanni.</w:t>
      </w:r>
    </w:p>
    <w:bookmarkEnd w:id="0"/>
    <w:p w14:paraId="5C097F03" w14:textId="5E23FA64" w:rsidR="00A7291B" w:rsidRDefault="0025169D" w:rsidP="00A7291B">
      <w:pPr>
        <w:pStyle w:val="NormalBlock"/>
      </w:pPr>
      <w:r>
        <w:t>Questo non è difficile da capire per me. Quando i nostri figli erano piccoli, anche se avevamo dei familiari, la nostra volontà stabiliva che, in caso della nostra morte, i nostri figli sarebbero stati accuditi dai fratelli e dalle sorelle nella chiesa e non dai nostri familiari non credenti.</w:t>
      </w:r>
    </w:p>
    <w:bookmarkEnd w:id="0"/>
    <w:p w14:paraId="5C097F03" w14:textId="5E23FA64" w:rsidR="00A7291B" w:rsidRDefault="0025169D" w:rsidP="00A7291B">
      <w:pPr>
        <w:pStyle w:val="NormalBlock"/>
      </w:pPr>
      <w:r>
        <w:t>Gesù fa lo stesso qui, affidando la cura di Sua madre nelle mani dell'unica persona fedele che era presente in quel momento.</w:t>
      </w:r>
    </w:p>
    <w:bookmarkEnd w:id="0"/>
    <w:p w14:paraId="7E1F9BC8" w14:textId="7BE2687A" w:rsidR="00A7291B" w:rsidRPr="007C2DD5" w:rsidRDefault="0025169D" w:rsidP="007C2DD5">
      <w:pPr>
        <w:pStyle w:val="Quote"/>
      </w:pPr>
      <w:r>
        <w:t>²⁸ Dopo questo, sapendo Gesú che ogni cosa era ormai compiuta, affinché si adempisse la Scrittura, disse: «Ho sete».</w:t>
        <w:br/>
        <w:t>²⁹ Or c'era là un vaso pieno d'aceto. Inzuppata dunque una spugna nell'aceto e postala in cima ad un ramo d'issopo gliela accostarono alla bocca.</w:t>
        <w:br/>
        <w:t>³⁰ Quando Gesú ebbe preso l'aceto disse: «E' compiuto». E, chinato il capo, rese lo spirito.</w:t>
      </w:r>
    </w:p>
    <w:bookmarkEnd w:id="0"/>
    <w:p w14:paraId="44687C10" w14:textId="5FB066C6" w:rsidR="009C22C1" w:rsidRDefault="009C22C1" w:rsidP="00C35B22">
      <w:pPr>
        <w:pStyle w:val="BibleVerseCite"/>
      </w:pPr>
      <w:r w:rsidRPr="007C2DD5">
        <w:t>- Giovanni 19:28-30</w:t>
      </w:r>
    </w:p>
    <w:bookmarkEnd w:id="0"/>
    <w:p w14:paraId="255668C9" w14:textId="77777777" w:rsidR="00A7291B" w:rsidRDefault="0025169D" w:rsidP="00A7291B">
      <w:pPr>
        <w:pStyle w:val="PadTop24"/>
      </w:pPr>
      <w:r>
        <w:t>Tutte le cose compiute, cioè tutte le cose che il Padre aveva predetto mediante le Scritture che avrebbe fatto, compresa questa sofferenza e morte sulla croce.</w:t>
      </w:r>
    </w:p>
    <w:bookmarkEnd w:id="0"/>
    <w:p w14:paraId="5C097F03" w14:textId="5E23FA64" w:rsidR="00A7291B" w:rsidRDefault="0025169D" w:rsidP="00A7291B">
      <w:pPr>
        <w:pStyle w:val="NormalBlock"/>
      </w:pPr>
      <w:r>
        <w:t>La richiesta di vino (anche vino acido) permette alle Sue labbra riarse di pronunciare le Sue ultime parole qui e in Luca prima della Sua morte.</w:t>
      </w:r>
    </w:p>
    <w:bookmarkEnd w:id="0"/>
    <w:p w14:paraId="5C097F03" w14:textId="5E23FA64" w:rsidR="00A7291B" w:rsidRDefault="0025169D" w:rsidP="00A7291B">
      <w:pPr>
        <w:pStyle w:val="NormalBlock"/>
      </w:pPr>
      <w:r>
        <w:t>Notate inoltre che Egli controlla persino questa parte degli eventi, in quanto rese il Suo spirito; esso non Lo lasciò semplicemente. Aveva il controllo sul momento della Sua morte per due ragioni:</w:t>
      </w:r>
    </w:p>
    <w:bookmarkEnd w:id="0"/>
    <w:p w14:paraId="528DD780" w14:textId="604C58E7" w:rsidR="00FB4BCD" w:rsidRDefault="00FB4BCD" w:rsidP="001E1588">
      <w:pPr>
        <w:pStyle w:val="NormalBlock"/>
        <w:numPr>
          <w:ilvl w:val="0"/>
          <w:numId w:val="206"/>
        </w:numPr>
      </w:pPr>
      <w:r>
        <w:t>Egli era senza peccato e quindi la morte non poteva sopraffarLo; decise quando il Suo spirito sarebbe partito.</w:t>
      </w:r>
    </w:p>
    <w:bookmarkEnd w:id="0"/>
    <w:p w14:paraId="528DD780" w14:textId="604C58E7" w:rsidR="00FB4BCD" w:rsidRDefault="00FB4BCD" w:rsidP="001E1588">
      <w:pPr>
        <w:pStyle w:val="NormalBlock"/>
        <w:numPr>
          <w:ilvl w:val="0"/>
          <w:numId w:val="206"/>
        </w:numPr>
      </w:pPr>
      <w:r>
        <w:t>Egli portò a compimento tutte le cose che il Padre Gli aveva posto davanti e che erano state registrate nella Scrittura, e non avrebbe reso lo spirito prima che tutte queste fossero compiute.</w:t>
      </w:r>
    </w:p>
    <w:bookmarkEnd w:id="0"/>
    <w:bookmarkEnd w:id="0"/>
    <w:p w14:paraId="5C097F03" w14:textId="5E23FA64" w:rsidR="00A7291B" w:rsidRDefault="0025169D" w:rsidP="00A7291B">
      <w:pPr>
        <w:pStyle w:val="NormalBlock"/>
      </w:pPr>
      <w:r>
        <w:t>Con il sacrificio della Sua vita perfetta, Gesù adempì i requisiti della Legge, pagò il debito morale per i nostri peccati e aprì la porta al perdono per tutti gli uomini sulla base del Suo sacrificio.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 w:numId="206"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