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L’amore che copre</w:t>
      </w:r>
    </w:p>
    <w:p w14:paraId="670F8077" w14:textId="038F6EFB" w:rsidR="00944B2D" w:rsidRDefault="00944B2D" w:rsidP="00944B2D">
      <w:pPr>
        <w:pStyle w:val="ChapterVerse"/>
      </w:pPr>
      <w:r w:rsidRPr="00944B2D">
        <w:t>Proverbi 10:12</w:t>
      </w:r>
    </w:p>
    <w:bookmarkEnd w:id="0"/>
    <w:p w14:paraId="5C097F03" w14:textId="5E23FA64" w:rsidR="00A7291B" w:rsidRDefault="0025169D" w:rsidP="00A7291B">
      <w:pPr>
        <w:pStyle w:val="NormalBlock"/>
      </w:pPr>
      <w:r>
        <w:t>Le relazioni umane sono fragili. Le famiglie si fratturano, le amicizie si dissolvono e le comunità si dividono quando le offese si moltiplicano e il risentimento cresce. Il libro dei Proverbi riconosce questa realtà e la affronta con una saggezza semplice ma profonda. In una breve frase Salomone identifica la causa principale di molti conflitti e il rimedio che può guarirli.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L'odio provoca liti, ma l'amore copre tutte le colpe.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Proverbi 10:12</w:t>
      </w:r>
    </w:p>
    <w:bookmarkEnd w:id="0"/>
    <w:p w14:paraId="255668C9" w14:textId="77777777" w:rsidR="00A7291B" w:rsidRDefault="0025169D" w:rsidP="00A7291B">
      <w:pPr>
        <w:pStyle w:val="PadTop24"/>
      </w:pPr>
      <w:r>
        <w:t>Questo proverbio contrappone due forze potenti nella vita umana: l'odio, che alimenta il conflitto, e l'amore, che assorbe e guarisce l'offesa. In tutta la Scrittura questo principio diventa più profondo, passando dalla sapienza di Salomone all'insegnamento di Cristo e infine alle istruzioni pratiche degli apostoli.</w:t>
      </w:r>
    </w:p>
    <w:p w14:paraId="27FB83DB" w14:textId="77777777" w:rsidR="00227BF5" w:rsidRDefault="00227BF5" w:rsidP="00227BF5">
      <w:pPr>
        <w:pStyle w:val="Heading3"/>
      </w:pPr>
      <w:r>
        <w:t>Salomone: Il potere distruttivo dell’odio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Salomone osserva che l'odio «suscita contese». L'immagine suggerisce qualcosa che viene agitato o rimestato finché esplode in un conflitto aperto. L'odio ingigantisce le offese, ripercorre le ferite e rifiuta la riconciliazione. Tiene un'accurata registrazione dei torti e li riporta ripetutamente in superficie.</w:t>
      </w:r>
    </w:p>
    <w:bookmarkEnd w:id="0"/>
    <w:p w14:paraId="5C097F03" w14:textId="5E23FA64" w:rsidR="00A7291B" w:rsidRDefault="0025169D" w:rsidP="00A7291B">
      <w:pPr>
        <w:pStyle w:val="NormalBlock"/>
      </w:pPr>
      <w:r>
        <w:t>Una persona dominata dal risentimento non riesce a lasciar correre le cose. Vecchie rimostranze vengono riaccese, i malintesi vengono esagerati e piccole offese diventano grandi controversie. Il risultato è una contesa continua.</w:t>
      </w:r>
    </w:p>
    <w:bookmarkEnd w:id="0"/>
    <w:p w14:paraId="5C097F03" w14:textId="5E23FA64" w:rsidR="00A7291B" w:rsidRDefault="0025169D" w:rsidP="00A7291B">
      <w:pPr>
        <w:pStyle w:val="NormalBlock"/>
      </w:pPr>
      <w:r>
        <w:t>Al contrario, Salomone dice che l'amore «copre ogni trasgressione». Questo non significa che l'amore ignori il peccato o finga che il male non sia mai avvenuto. Piuttosto, l'amore sceglie di non esporre, fomentare o vendicarsi per ogni offesa. L'amore trattiene l'impulso di svergognare, mettere in imbarazzo o aggravare il conflitto.</w:t>
      </w:r>
    </w:p>
    <w:bookmarkEnd w:id="0"/>
    <w:p w14:paraId="5C097F03" w14:textId="5E23FA64" w:rsidR="00A7291B" w:rsidRDefault="0025169D" w:rsidP="00A7291B">
      <w:pPr>
        <w:pStyle w:val="NormalBlock"/>
      </w:pPr>
      <w:r>
        <w:t>Dove l'odio diffonde il conflitto, l'amore lo contiene.</w:t>
      </w:r>
    </w:p>
    <w:bookmarkEnd w:id="0"/>
    <w:p w14:paraId="5C097F03" w14:textId="5E23FA64" w:rsidR="00A7291B" w:rsidRDefault="0025169D" w:rsidP="00A7291B">
      <w:pPr>
        <w:pStyle w:val="NormalBlock"/>
      </w:pPr>
      <w:r>
        <w:t>L'intuizione di Salomone è al tempo stesso pratica e senza tempo: le relazioni sopravvivono non perché le persone non si offendano mai a vicenda, ma perché l'amore rifiuta di permettere che ogni offesa diventi una battaglia.</w:t>
      </w:r>
    </w:p>
    <w:p w14:paraId="27FB83DB" w14:textId="77777777" w:rsidR="00227BF5" w:rsidRDefault="00227BF5" w:rsidP="00227BF5">
      <w:pPr>
        <w:pStyle w:val="Heading3"/>
      </w:pPr>
      <w:r>
        <w:t>Gesù: l’espansione radicale dell’amore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Gesù prende il principio di Salomone e lo amplia in modo straordinario. Mentre Proverbi parla dell'amore che copre le offese, Gesù comanda ai Suoi seguaci di praticare il perdono come stile di vita.</w:t>
      </w:r>
    </w:p>
    <w:bookmarkEnd w:id="0"/>
    <w:p w14:paraId="5C097F03" w14:textId="5E23FA64" w:rsidR="00A7291B" w:rsidRDefault="0025169D" w:rsidP="00A7291B">
      <w:pPr>
        <w:pStyle w:val="NormalBlock"/>
      </w:pPr>
      <w:r>
        <w:t>Nel Sermone sul Monte Egli insegna: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Ma io vi dico: Amate i vostri nemici, benedite coloro che vi maledicono, fate del bene a coloro che vi odiano, e pregate per coloro che vi maltrattano e vi perseguitano,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Matteo 5:44</w:t>
      </w:r>
    </w:p>
    <w:bookmarkEnd w:id="0"/>
    <w:p w14:paraId="255668C9" w14:textId="77777777" w:rsidR="00A7291B" w:rsidRDefault="0025169D" w:rsidP="00A7291B">
      <w:pPr>
        <w:pStyle w:val="PadTop24"/>
      </w:pPr>
      <w:r>
        <w:t>Qui la sapienza dei Proverbi raggiunge la sua massima espressione. L'amore non è semplicemente moderazione nei confronti degli amici o della famiglia; si estende persino a coloro che ci si oppongono.</w:t>
      </w:r>
    </w:p>
    <w:bookmarkEnd w:id="0"/>
    <w:p w14:paraId="5C097F03" w14:textId="5E23FA64" w:rsidR="00A7291B" w:rsidRDefault="0025169D" w:rsidP="00A7291B">
      <w:pPr>
        <w:pStyle w:val="NormalBlock"/>
      </w:pPr>
      <w:r>
        <w:t>Gesù sottolinea anche la natura illimitata del perdono. Quando Pietro chiese quante volte dovesse perdonare suo fratello, Gesù rispose: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Gesú gli disse: «Io non ti dico fino a sette volte, ma fino a settanta volte sette.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Matteo 18:22</w:t>
      </w:r>
    </w:p>
    <w:bookmarkEnd w:id="0"/>
    <w:p w14:paraId="255668C9" w14:textId="77777777" w:rsidR="00A7291B" w:rsidRDefault="0025169D" w:rsidP="00A7291B">
      <w:pPr>
        <w:pStyle w:val="PadTop24"/>
      </w:pPr>
      <w:r>
        <w:t>In Cristo, il potere protettivo dell'amore diventa un segno distintivo del regno di Dio. I seguaci di Gesù non sono semplicemente persone sagge che evitano i conflitti; sono persone trasformate che perdonano come loro stessi sono stati perdonati.</w:t>
      </w:r>
    </w:p>
    <w:p w14:paraId="27FB83DB" w14:textId="77777777" w:rsidR="00227BF5" w:rsidRDefault="00227BF5" w:rsidP="00227BF5">
      <w:pPr>
        <w:pStyle w:val="Heading3"/>
      </w:pPr>
      <w:r>
        <w:t>Paolo: L’amore nella vita della Chiesa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Gli apostoli portarono questo insegnamento nella vita quotidiana della chiesa primitiva. Paolo sottolinea in modo particolare che l'amore deve governare i rapporti tra i credenti. Nella sua famosa descrizione dell'amore scrive: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⁴ L'amore è paziente, è benigno; l'amore non invidia, non si mette in mostra, non si gonfia,</w:t>
        <w:br/>
        <w:t>⁵ non si comporta in modo indecoroso, non cerca le cose proprie, non si irrita, non sospetta il male;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- 1 Corinzi 13:4-5</w:t>
      </w:r>
    </w:p>
    <w:bookmarkEnd w:id="0"/>
    <w:p w14:paraId="255668C9" w14:textId="77777777" w:rsidR="00A7291B" w:rsidRDefault="0025169D" w:rsidP="00A7291B">
      <w:pPr>
        <w:pStyle w:val="PadTop24"/>
      </w:pPr>
      <w:r>
        <w:t>L'affermazione di Paolo riecheggia la saggezza dei Proverbi. L'amore non tiene il conto. Non conserva un registro delle offese in attesa di essere ripagate. Al contrario, i credenti sono chiamati a perdonare come Cristo ha perdonato loro: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sopportandovi gli uni gli altri e perdonandovi, se uno ha qualche lamentela contro un altro, e come Cristo vi ha perdonato, cosí fate pure voi.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Colossesi 3:13</w:t>
      </w:r>
    </w:p>
    <w:bookmarkEnd w:id="0"/>
    <w:p w14:paraId="255668C9" w14:textId="77777777" w:rsidR="00A7291B" w:rsidRDefault="0025169D" w:rsidP="00A7291B">
      <w:pPr>
        <w:pStyle w:val="PadTop24"/>
      </w:pPr>
      <w:r>
        <w:t>Nella comunità cristiana, l'amore diventa la forza che protegge l'unità e preserva la comunione. Senza di esso, ogni offesa diventerebbe una linea di divisione. Con esso, le relazioni durano nonostante la debolezza umana.</w:t>
      </w:r>
    </w:p>
    <w:p w14:paraId="27FB83DB" w14:textId="77777777" w:rsidR="00227BF5" w:rsidRDefault="00227BF5" w:rsidP="00227BF5">
      <w:pPr>
        <w:pStyle w:val="Heading3"/>
      </w:pPr>
      <w:r>
        <w:t>Perché questo è importante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La saggezza di Proverbi 10:12 è urgentemente necessaria in ogni generazione.</w:t>
      </w:r>
    </w:p>
    <w:p w14:paraId="76FE22ED" w14:textId="77777777" w:rsidR="00227BF5" w:rsidRDefault="00227BF5" w:rsidP="00227BF5">
      <w:pPr>
        <w:pStyle w:val="Heading4"/>
      </w:pPr>
      <w:r>
        <w:t>1. L’amore stabilizza le famiglie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Nelle relazioni strette le offese sono inevitabili. Parole dure, incomprensioni e delusioni si verificano in ogni casa. Uno spirito di risentimento moltiplica queste ferite, ma l'amore sceglie la pazienza e il perdono, permettendo alle relazioni di guarire anziché spezzarsi.</w:t>
      </w:r>
    </w:p>
    <w:p w14:paraId="76FE22ED" w14:textId="77777777" w:rsidR="00227BF5" w:rsidRDefault="00227BF5" w:rsidP="00227BF5">
      <w:pPr>
        <w:pStyle w:val="Heading4"/>
      </w:pPr>
      <w:r>
        <w:t>2. L’amore preserva l’unità della chiesa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Le congregazioni sono composte da persone imperfette. Senza l'amore che copre le offese, i piccoli disaccordi possono rapidamente trasformarsi in divisioni profonde. Quando i credenti praticano il perdono e l'autocontrollo, la chiesa riflette la grazia di Cristo.</w:t>
      </w:r>
    </w:p>
    <w:p w14:paraId="76FE22ED" w14:textId="77777777" w:rsidR="00227BF5" w:rsidRDefault="00227BF5" w:rsidP="00227BF5">
      <w:pPr>
        <w:pStyle w:val="Heading4"/>
      </w:pPr>
      <w:r>
        <w:t>3. L’amore riflette il carattere di Dio stesso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Il vangelo insegna che Dio ha coperto i nostri peccati mediante il sacrificio di Cristo. Quando perdoniamo gli altri, dimostriamo la stessa misericordia che abbiamo ricevuto. L'odio moltiplica i conflitti. L'amore li guarisce.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