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L’amore che governa</w:t>
      </w:r>
    </w:p>
    <w:p w14:paraId="30A144DD" w14:textId="3D11DC34" w:rsidR="00D83136" w:rsidRPr="00D83136" w:rsidRDefault="00D83136" w:rsidP="006C2818">
      <w:pPr>
        <w:pStyle w:val="NewSubtitle"/>
      </w:pPr>
      <w:r w:rsidRPr="00D83136">
        <w:t>1 Corinzi 13 per Politici</w:t>
      </w:r>
    </w:p>
    <w:bookmarkEnd w:id="0"/>
    <w:p w14:paraId="5C097F03" w14:textId="5E23FA64" w:rsidR="00A7291B" w:rsidRDefault="0025169D" w:rsidP="00A7291B">
      <w:pPr>
        <w:pStyle w:val="NormalBlock"/>
      </w:pPr>
      <w:r>
        <w:t>Questa serie continua, I molti volti dell'amore, esplora come l'insegnamento senza tempo di Paolo in 1 Corinzi 13:4-7 definisca l'amore come la virtù suprema che guida ogni vocazione nella vita. L'amore non è semplicemente emozione, ma il motivo divino che dà direzione morale a ogni potere e proposito. Per coloro ai quali è affidata l'autorità politica – dai consigli locali alle cariche nazionali – l'amore è sia una prova sia una guida. In un'epoca in cui l'ambizione spesso mette in ombra il servizio e la retorica sostituisce la verità, il ritratto dell'amore tracciato da Paolo ricorda ai leader che il vero potere comincia con l'umiltà e termina con il sacrificio.</w:t>
      </w:r>
    </w:p>
    <w:p w14:paraId="6ABE7781" w14:textId="77777777" w:rsidR="00227BF5" w:rsidRDefault="00227BF5" w:rsidP="00227BF5">
      <w:pPr>
        <w:pStyle w:val="Heading2"/>
      </w:pPr>
      <w:r>
        <w:t>L’amore che governa: per i politici</w:t>
      </w:r>
    </w:p>
    <w:bookmarkEnd w:id="0"/>
    <w:bookmarkEnd w:id="0"/>
    <w:p w14:paraId="5C097F03" w14:textId="5E23FA64" w:rsidR="00A7291B" w:rsidRDefault="0025169D" w:rsidP="00A7291B">
      <w:pPr>
        <w:pStyle w:val="NormalBlock"/>
      </w:pPr>
      <w:r>
        <w:t>La politica, nel suo aspetto migliore, è un atto di amministrazione: la gestione del potere per il bene degli altri. La descrizione dell'amore fatta da Paolo sfida ogni leader a governare non per se stesso, ma per il benessere del popolo che Dio ha creato.</w:t>
      </w:r>
    </w:p>
    <w:p w14:paraId="27FB83DB" w14:textId="77777777" w:rsidR="00227BF5" w:rsidRDefault="00227BF5" w:rsidP="00227BF5">
      <w:pPr>
        <w:pStyle w:val="Heading3"/>
      </w:pPr>
      <w:r>
        <w:t>I. L'amore è paziente – Ascoltare prima di guidare</w:t>
      </w:r>
    </w:p>
    <w:bookmarkEnd w:id="0"/>
    <w:bookmarkEnd w:id="0"/>
    <w:p w14:paraId="5C097F03" w14:textId="5E23FA64" w:rsidR="00A7291B" w:rsidRDefault="0025169D" w:rsidP="00A7291B">
      <w:pPr>
        <w:pStyle w:val="NormalBlock"/>
      </w:pPr>
      <w:r>
        <w:t>Un leader amorevole non è guidato dalla fretta o dall'emozione. L'amore paziente ascolta le persone prima di agire, permettendo alla saggezza di temperare la passione. La pazienza politica resiste all'urgenza della popolarità e cerca il cammino più lento e difficile dei princìpi.</w:t>
      </w:r>
    </w:p>
    <w:p w14:paraId="27FB83DB" w14:textId="77777777" w:rsidR="00227BF5" w:rsidRDefault="00227BF5" w:rsidP="00227BF5">
      <w:pPr>
        <w:pStyle w:val="Heading3"/>
      </w:pPr>
      <w:r>
        <w:t>II. L’amore è benevolo – Servire senza favoritismi</w:t>
      </w:r>
    </w:p>
    <w:bookmarkEnd w:id="0"/>
    <w:bookmarkEnd w:id="0"/>
    <w:p w14:paraId="5C097F03" w14:textId="5E23FA64" w:rsidR="00A7291B" w:rsidRDefault="0025169D" w:rsidP="00A7291B">
      <w:pPr>
        <w:pStyle w:val="NormalBlock"/>
      </w:pPr>
      <w:r>
        <w:t>La gentilezza nella leadership è l'equità resa visibile. L'amore che è gentile estende il rispetto persino agli avversari e la compassione persino ai critici. Legifera per i deboli con la stessa cura con cui lo fa per i potenti. In politica, la gentilezza non è debolezza – è forza sotto disciplina.</w:t>
      </w:r>
    </w:p>
    <w:p w14:paraId="27FB83DB" w14:textId="77777777" w:rsidR="00227BF5" w:rsidRDefault="00227BF5" w:rsidP="00227BF5">
      <w:pPr>
        <w:pStyle w:val="Heading3"/>
      </w:pPr>
      <w:r>
        <w:t>III. L’amore non è geloso né orgoglioso – Governare con umiltà</w:t>
      </w:r>
    </w:p>
    <w:bookmarkEnd w:id="0"/>
    <w:bookmarkEnd w:id="0"/>
    <w:p w14:paraId="5C097F03" w14:textId="5E23FA64" w:rsidR="00A7291B" w:rsidRDefault="0025169D" w:rsidP="00A7291B">
      <w:pPr>
        <w:pStyle w:val="NormalBlock"/>
      </w:pPr>
      <w:r>
        <w:t>La gelosia e l'orgoglio sono i due veleni gemelli del potere. L'amore li sostituisce con la gratitudine e l'autocontrollo. Un politico amorevole sa che ogni autorità è presa in prestito da Dio e pertanto deve essere esercitata con riverenza. L'umiltà preserva l'integrità quando l'orgoglio la corromperebbe.</w:t>
      </w:r>
    </w:p>
    <w:p w14:paraId="27FB83DB" w14:textId="77777777" w:rsidR="00227BF5" w:rsidRDefault="00227BF5" w:rsidP="00227BF5">
      <w:pPr>
        <w:pStyle w:val="Heading3"/>
      </w:pPr>
      <w:r>
        <w:t>IV. L’amore non si comporta in modo sconveniente né cerca il proprio interesse – Mettere le persone prima del potere</w:t>
      </w:r>
    </w:p>
    <w:bookmarkEnd w:id="0"/>
    <w:bookmarkEnd w:id="0"/>
    <w:p w14:paraId="5C097F03" w14:textId="5E23FA64" w:rsidR="00A7291B" w:rsidRDefault="0025169D" w:rsidP="00A7291B">
      <w:pPr>
        <w:pStyle w:val="NormalBlock"/>
      </w:pPr>
      <w:r>
        <w:t>L'amore non sfrutta la fiducia né manipola la verità per trarne vantaggio. Si rifiuta di agire in modo disonorevole anche quando la legge lo consente. L'amore che governa considera la leadership come servizio, non come privilegio – come una chiamata a edificare, non come una licenza a governare.</w:t>
      </w:r>
    </w:p>
    <w:p w14:paraId="27FB83DB" w14:textId="77777777" w:rsidR="00227BF5" w:rsidRDefault="00227BF5" w:rsidP="00227BF5">
      <w:pPr>
        <w:pStyle w:val="Heading3"/>
      </w:pPr>
      <w:r>
        <w:t>V. L’amore sopporta, crede, spera e persevera in ogni cosa – Perseverare con integrità</w:t>
      </w:r>
    </w:p>
    <w:bookmarkEnd w:id="0"/>
    <w:bookmarkEnd w:id="0"/>
    <w:p w14:paraId="5C097F03" w14:textId="5E23FA64" w:rsidR="00A7291B" w:rsidRDefault="0025169D" w:rsidP="00A7291B">
      <w:pPr>
        <w:pStyle w:val="NormalBlock"/>
      </w:pPr>
      <w:r>
        <w:t>La vita politica è piena di critiche, compromessi e stanchezza. L'amore sopporta i malintesi senza amarezza, crede nella possibilità di un buon governo, spera nell'unità tra persone divise e persevera nelle lunghe prove del servizio pubblico senza perdere la fede.</w:t>
      </w:r>
    </w:p>
    <w:p w14:paraId="27FB83DB" w14:textId="77777777" w:rsidR="00227BF5" w:rsidRDefault="00227BF5" w:rsidP="00227BF5">
      <w:pPr>
        <w:pStyle w:val="Heading3"/>
      </w:pPr>
      <w:r>
        <w:t>Perché questo è importante</w:t>
      </w:r>
    </w:p>
    <w:bookmarkEnd w:id="0"/>
    <w:bookmarkEnd w:id="0"/>
    <w:p w14:paraId="5C097F03" w14:textId="5E23FA64" w:rsidR="00A7291B" w:rsidRDefault="0025169D" w:rsidP="00A7291B">
      <w:pPr>
        <w:pStyle w:val="NormalBlock"/>
      </w:pPr>
      <w:r>
        <w:t>Quando i politici sono guidati dall'amore, restituiscono credibilità alla leadership e speranza al popolo. L'amore che governa trasforma l'autorità in amministrazione responsabile e l'ambizione in responsabilità. Le parole di Paolo ricordano a ogni servitore pubblico che un'influenza duratura non si ottiene attraverso il controllo, ma attraverso la compassione – poiché l'amore è l'unica politica che non fallisce mai.</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