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Las 5 sillas</w:t>
      </w:r>
    </w:p>
    <w:p w14:paraId="670F8077" w14:textId="038F6EFB" w:rsidR="00944B2D" w:rsidRDefault="00944B2D" w:rsidP="00944B2D">
      <w:pPr>
        <w:pStyle w:val="ChapterVerse"/>
      </w:pPr>
      <w:r w:rsidRPr="00944B2D">
        <w:t>Hebreos 9:27-28</w:t>
      </w:r>
    </w:p>
    <w:bookmarkEnd w:id="0"/>
    <w:p w14:paraId="5C097F03" w14:textId="5E23FA64" w:rsidR="00A7291B" w:rsidRDefault="0025169D" w:rsidP="00A7291B">
      <w:pPr>
        <w:pStyle w:val="NormalBlock"/>
      </w:pPr>
      <w:r>
        <w:t>Cuando era niño, solíamos jugar a un juego llamado las sillas musicales. Para aquellos de ustedes que lo hayan olvidado, o quizá nunca hayan jugado este juego, se colocaba un círculo de sillas y se comenzaba la música. Los niños marchaban alrededor de las sillas y, de repente, la música se detenía muy bruscamente, y todos se apresuraban a sentarse en una silla para no quedarse de pie.</w:t>
      </w:r>
    </w:p>
    <w:bookmarkEnd w:id="0"/>
    <w:p w14:paraId="5C097F03" w14:textId="5E23FA64" w:rsidR="00A7291B" w:rsidRDefault="0025169D" w:rsidP="00A7291B">
      <w:pPr>
        <w:pStyle w:val="NormalBlock"/>
      </w:pPr>
      <w:r>
        <w:t>El juego se preparaba de tal manera que siempre había una silla menos que jugadores. Así que, si había 12 niños, solo había 11 sillas. Cuando la música se detenía y todos se sentaban rápidamente en una silla, una persona quedaba de pie y, por lo tanto, era eliminada del juego. Y luego, cada vez quitábamos una silla, seguíamos quitando sillas, poníamos la música, alguien quedaba de pie, quitábamos una silla y continuábamos así hasta que solo quedaban dos personas y una silla; entonces corrían alrededor hasta que la música se detenía y una de esas personas ganaba el juego. Siempre había un premio o algo por el estilo.</w:t>
      </w:r>
    </w:p>
    <w:bookmarkEnd w:id="0"/>
    <w:p w14:paraId="5C097F03" w14:textId="5E23FA64" w:rsidR="00A7291B" w:rsidRDefault="0025169D" w:rsidP="00A7291B">
      <w:pPr>
        <w:pStyle w:val="NormalBlock"/>
      </w:pPr>
      <w:r>
        <w:t>Bueno, aunque no lo crean, veo un paralelismo entre este pequeño juego de las sillas musicales y lo que dice el escritor de la carta a los Hebreos en la Biblia:</w:t>
      </w:r>
    </w:p>
    <w:bookmarkEnd w:id="0"/>
    <w:p w14:paraId="7E1F9BC8" w14:textId="7BE2687A" w:rsidR="00A7291B" w:rsidRPr="007C2DD5" w:rsidRDefault="0025169D" w:rsidP="007C2DD5">
      <w:pPr>
        <w:pStyle w:val="Quote"/>
      </w:pPr>
      <w:r>
        <w:t>Y así como está decretado que los hombres mueran una sola vez, y después de esto, el juicio,</w:t>
      </w:r>
    </w:p>
    <w:bookmarkEnd w:id="0"/>
    <w:p w14:paraId="44687C10" w14:textId="5FB066C6" w:rsidR="009C22C1" w:rsidRDefault="009C22C1" w:rsidP="00C35B22">
      <w:pPr>
        <w:pStyle w:val="BibleVerseCite"/>
      </w:pPr>
      <w:r w:rsidRPr="007C2DD5">
        <w:t>- Hebreos 9:27</w:t>
      </w:r>
    </w:p>
    <w:bookmarkEnd w:id="0"/>
    <w:p w14:paraId="255668C9" w14:textId="77777777" w:rsidR="00A7291B" w:rsidRDefault="0025169D" w:rsidP="00A7291B">
      <w:pPr>
        <w:pStyle w:val="PadTop24"/>
      </w:pPr>
      <w:r>
        <w:t>¿Ve usted el paralelo? Este pasaje enseña que un día la vida se detendrá repentinamente y todas las personas serán juzgadas. Cada una de ellas. ¿Está empezando a ver ya las similitudes? Permítame explicárselo. La música es la vida y, mientras haya vida, marchamos alegremente alrededor. La muerte llega cuando la música se detiene repentinamente y todos dejamos de marchar. Y el juicio es como las sillas. Cuando la música se detiene, todos tienen que tomar una silla.</w:t>
      </w:r>
    </w:p>
    <w:bookmarkEnd w:id="0"/>
    <w:p w14:paraId="5C097F03" w14:textId="5E23FA64" w:rsidR="00A7291B" w:rsidRDefault="0025169D" w:rsidP="00A7291B">
      <w:pPr>
        <w:pStyle w:val="NormalBlock"/>
      </w:pPr>
      <w:r>
        <w:t>La diferencia es que en el juicio hay una silla específica para cada persona y todos tendrán que sentarse en su silla cuando la música se detenga y llegue el juicio.</w:t>
      </w:r>
    </w:p>
    <w:bookmarkEnd w:id="0"/>
    <w:p w14:paraId="5C097F03" w14:textId="5E23FA64" w:rsidR="00A7291B" w:rsidRDefault="0025169D" w:rsidP="00A7291B">
      <w:pPr>
        <w:pStyle w:val="NormalBlock"/>
      </w:pPr>
      <w:r>
        <w:t>Ahora bien, en cuanto al juicio, todos en el mundo tendrán que sentarse en una de estas cinco sillas. Esta mañana, usando estas sillas que he reunido de la oficina, quisiera explicarles lo que representan las cinco sillas del juicio.</w:t>
      </w:r>
    </w:p>
    <w:p w14:paraId="6ABE7781" w14:textId="77777777" w:rsidR="00227BF5" w:rsidRDefault="00227BF5" w:rsidP="00227BF5">
      <w:pPr>
        <w:pStyle w:val="Heading2"/>
      </w:pPr>
      <w:r>
        <w:t>Silla n.º 1 - Paganos</w:t>
      </w:r>
    </w:p>
    <w:bookmarkEnd w:id="0"/>
    <w:bookmarkEnd w:id="0"/>
    <w:p w14:paraId="5C097F03" w14:textId="5E23FA64" w:rsidR="00A7291B" w:rsidRDefault="0025169D" w:rsidP="00A7291B">
      <w:pPr>
        <w:pStyle w:val="NormalBlock"/>
      </w:pPr>
      <w:r>
        <w:t>La silla n.º 1 es esta de aquí, esta silla marrón, la silla de secretaria que normalmente se usa en una oficina o algo así, y que gira. Permite tener una buena vista de todo tipo de cosas. Esta silla de aquí está reservada para los paganos. Los paganos son aquellos que no conocen a Jesucristo y adoran como dios a una variedad de otras cosas. Por ejemplo, los paganos adoran la carne o las cosas y los placeres de este mundo. Exclusivamente, los llamamos hedonistas. O quizá adoran filosofías sin Dios, en el sentido de que alguna filosofía que no toma en cuenta a Dios es lo que impulsa su vida. Adoran a sus antepasados, o adoran de alguna manera a la creación misma, o adoraban a diversas deidades, mitos, la magia y lo oculto. O se niegan a adorar cualquier cosa; los llamamos ateos.</w:t>
      </w:r>
    </w:p>
    <w:bookmarkEnd w:id="0"/>
    <w:p w14:paraId="5C097F03" w14:textId="5E23FA64" w:rsidR="00A7291B" w:rsidRDefault="0025169D" w:rsidP="00A7291B">
      <w:pPr>
        <w:pStyle w:val="NormalBlock"/>
      </w:pPr>
      <w:r>
        <w:t>Esta silla es una representación adecuada de este grupo. Este grupo de paganos se interesa por todo y por nada; van a la izquierda, van a la derecha, vuelven atrás y dan vueltas y vueltas. Simplemente se interesan por cada pequeña cosa. Son inconstantes. Están dispuestos a creer cualquier cosa que pase por ahí. Esa es su silla. Están cómodos. Son inconstantes, pero sus almas son tan oscuras como la tela de esa silla. Y la Biblia explica su juicio.</w:t>
      </w:r>
    </w:p>
    <w:bookmarkEnd w:id="0"/>
    <w:p w14:paraId="7E1F9BC8" w14:textId="7BE2687A" w:rsidR="00A7291B" w:rsidRPr="007C2DD5" w:rsidRDefault="0025169D" w:rsidP="007C2DD5">
      <w:pPr>
        <w:pStyle w:val="Quote"/>
      </w:pPr>
      <w:r>
        <w:t>³⁰ Por tanto, habiendo pasado por alto los tiempos de ignorancia, Dios declara ahora a todos los hombres, en todas partes, que se arrepientan, ³¹ porque Él ha establecido un día en el cual juzgará al mundo en justicia, por medio de un Hombre a quien ha designado, habiendo presentado pruebas a todos los hombres al resucitarle de entre los muertos.</w:t>
      </w:r>
    </w:p>
    <w:bookmarkEnd w:id="0"/>
    <w:p w14:paraId="44687C10" w14:textId="5FB066C6" w:rsidR="009C22C1" w:rsidRDefault="009C22C1" w:rsidP="00C35B22">
      <w:pPr>
        <w:pStyle w:val="BibleVerseCite"/>
      </w:pPr>
      <w:r w:rsidRPr="007C2DD5">
        <w:t>- Hechos 17:30-31</w:t>
      </w:r>
    </w:p>
    <w:bookmarkEnd w:id="0"/>
    <w:p w14:paraId="255668C9" w14:textId="77777777" w:rsidR="00A7291B" w:rsidRDefault="0025169D" w:rsidP="00A7291B">
      <w:pPr>
        <w:pStyle w:val="PadTop24"/>
      </w:pPr>
      <w:r>
        <w:t>¿Cuál es el juicio? Arrepiéntanse y rechacen estos dioses falsos, y acepten a Cristo, el hombre por medio de quien Dios juzgará a todos en el mundo, porque Jesús y la fe en Él serán la medida estándar mediante la cual Dios medirá la religión y la fe genuinas.</w:t>
      </w:r>
    </w:p>
    <w:bookmarkEnd w:id="0"/>
    <w:p w14:paraId="7E1F9BC8" w14:textId="7BE2687A" w:rsidR="00A7291B" w:rsidRPr="007C2DD5" w:rsidRDefault="0025169D" w:rsidP="007C2DD5">
      <w:pPr>
        <w:pStyle w:val="Quote"/>
      </w:pPr>
      <w:r>
        <w:t>Jesús le dijo: Yo soy el camino, y la verdad, y la vida; nadie viene al Padre sino por mí.</w:t>
      </w:r>
    </w:p>
    <w:bookmarkEnd w:id="0"/>
    <w:p w14:paraId="44687C10" w14:textId="5FB066C6" w:rsidR="009C22C1" w:rsidRDefault="009C22C1" w:rsidP="00C35B22">
      <w:pPr>
        <w:pStyle w:val="BibleVerseCite"/>
      </w:pPr>
      <w:r w:rsidRPr="007C2DD5">
        <w:t>- Juan 14:6</w:t>
      </w:r>
    </w:p>
    <w:bookmarkEnd w:id="0"/>
    <w:p w14:paraId="255668C9" w14:textId="77777777" w:rsidR="00A7291B" w:rsidRDefault="0025169D" w:rsidP="00A7291B">
      <w:pPr>
        <w:pStyle w:val="PadTop24"/>
      </w:pPr>
      <w:r>
        <w:t>Ahora eres libre de rechazar eso. Eres libre de no creerlo, pero no puedes negar que eso es lo que Jesús dijo.</w:t>
      </w:r>
    </w:p>
    <w:bookmarkEnd w:id="0"/>
    <w:p w14:paraId="5C097F03" w14:textId="5E23FA64" w:rsidR="00A7291B" w:rsidRDefault="0025169D" w:rsidP="00A7291B">
      <w:pPr>
        <w:pStyle w:val="NormalBlock"/>
      </w:pPr>
      <w:r>
        <w:t>Así que el juicio sobre el pagano es muy claro: no hay salvación aparte de Cristo. Puedes esforzarte y revolcarte todo lo que quieras, pero solo hay una persona que puede salvarnos.</w:t>
      </w:r>
    </w:p>
    <w:bookmarkEnd w:id="0"/>
    <w:p w14:paraId="5C097F03" w14:textId="5E23FA64" w:rsidR="00A7291B" w:rsidRDefault="0025169D" w:rsidP="00A7291B">
      <w:pPr>
        <w:pStyle w:val="NormalBlock"/>
      </w:pPr>
      <w:r>
        <w:t>En la Biblia, hay juicio y hay esperanza. Y por eso también hay esperanza para el pagano.</w:t>
      </w:r>
    </w:p>
    <w:bookmarkEnd w:id="0"/>
    <w:p w14:paraId="7E1F9BC8" w14:textId="7BE2687A" w:rsidR="00A7291B" w:rsidRPr="007C2DD5" w:rsidRDefault="0025169D" w:rsidP="007C2DD5">
      <w:pPr>
        <w:pStyle w:val="Quote"/>
      </w:pPr>
      <w:r>
        <w:t>Así que la fe viene del oír, y el oír, por la palabra de Cristo.</w:t>
      </w:r>
    </w:p>
    <w:bookmarkEnd w:id="0"/>
    <w:p w14:paraId="44687C10" w14:textId="5FB066C6" w:rsidR="009C22C1" w:rsidRDefault="009C22C1" w:rsidP="00C35B22">
      <w:pPr>
        <w:pStyle w:val="BibleVerseCite"/>
      </w:pPr>
      <w:r w:rsidRPr="007C2DD5">
        <w:t>- Romanos 10:17</w:t>
      </w:r>
    </w:p>
    <w:bookmarkEnd w:id="0"/>
    <w:p w14:paraId="255668C9" w14:textId="77777777" w:rsidR="00A7291B" w:rsidRDefault="0025169D" w:rsidP="00A7291B">
      <w:pPr>
        <w:pStyle w:val="PadTop24"/>
      </w:pPr>
      <w:r>
        <w:t>Por eso hacemos obra misionera. Y por eso evangelizamos, porque sin el evangelio no hay esperanza. La mayoría de las personas en el mundo de hoy se sentarán en esa silla. Como dice la Biblia: «los campos están blancos para la siega», y necesitamos orar para que Dios envíe más obreros a convertir a quienes no conocen a Cristo, porque sin Él no hay esperanza.</w:t>
      </w:r>
    </w:p>
    <w:p w14:paraId="6ABE7781" w14:textId="77777777" w:rsidR="00227BF5" w:rsidRDefault="00227BF5" w:rsidP="00227BF5">
      <w:pPr>
        <w:pStyle w:val="Heading2"/>
      </w:pPr>
      <w:r>
        <w:t>Silla n.º 2 - Los que dudan</w:t>
      </w:r>
    </w:p>
    <w:bookmarkEnd w:id="0"/>
    <w:bookmarkEnd w:id="0"/>
    <w:p w14:paraId="5C097F03" w14:textId="5E23FA64" w:rsidR="00A7291B" w:rsidRDefault="0025169D" w:rsidP="00A7291B">
      <w:pPr>
        <w:pStyle w:val="NormalBlock"/>
      </w:pPr>
      <w:r>
        <w:t>Esta silla negra, reclínese, ajústela, con reposabrazos. Esta silla está reservada para el que duda. Los que dudan se van a sentar en esta silla. Aquellos que han oído hablar de Cristo y conocen el evangelio, pero aún no han respondido a él. La mayoría está afiliada a alguna forma de religión, incluso a la religión cristiana de una manera u otra, por medio de sus padres o de su cultura. Tienen un componente religioso en su vida, pero en realidad no están bajo el señorío de Cristo. Si van al hospital para donar sangre o recibir sangre, llenan el formulario y les preguntan: ¿cuál es su religión? Bueno, marcan una casilla. Pero no han obedecido su palabra para ser salvos. No viven como discípulos de Cristo.</w:t>
      </w:r>
    </w:p>
    <w:bookmarkEnd w:id="0"/>
    <w:p w14:paraId="5C097F03" w14:textId="5E23FA64" w:rsidR="00A7291B" w:rsidRDefault="0025169D" w:rsidP="00A7291B">
      <w:pPr>
        <w:pStyle w:val="NormalBlock"/>
      </w:pPr>
      <w:r>
        <w:t>Ellos saben acerca de Él, pero Él no es el centro. Él no es el enfoque. Él no es el líder de sus vidas. Y este sillón negro que gira realmente indica bien su condición espiritual, y probablemente buscaremos para ellos un juicio. Ahora están más cómodos que los paganos. Me sentaría en él, pero tendría miedo de caerme aquí. Está justo en el borde.</w:t>
      </w:r>
    </w:p>
    <w:bookmarkEnd w:id="0"/>
    <w:p w14:paraId="5C097F03" w14:textId="5E23FA64" w:rsidR="00A7291B" w:rsidRDefault="0025169D" w:rsidP="00A7291B">
      <w:pPr>
        <w:pStyle w:val="NormalBlock"/>
      </w:pPr>
      <w:r>
        <w:t>Esta silla de aquí es mucho más cómoda que esta. Quiero decir, puedes reclinarte. Puedes ajustarla hacia arriba o hacia abajo. Puedes girar, puedes apoyar los codos en ella. Una silla muy cómoda. Y es indicativa de los que dudan porque creen que saben acerca de la religión. Así que lo que estoy diciendo es que están cómodos. Tienen movilidad. Tienen elevadores neumáticos que suben y bajan. Saben acerca de la religión, pero están en una oscuridad peor que la de los paganos porque se sienten seguros de sí mismos por causa de su conocimiento. La negrura de su silla es una indicación de la oscuridad de su condición. La Biblia explica el juicio de los que dudan:</w:t>
      </w:r>
    </w:p>
    <w:bookmarkEnd w:id="0"/>
    <w:p w14:paraId="7E1F9BC8" w14:textId="7BE2687A" w:rsidR="00A7291B" w:rsidRPr="007C2DD5" w:rsidRDefault="0025169D" w:rsidP="007C2DD5">
      <w:pPr>
        <w:pStyle w:val="Quote"/>
      </w:pPr>
      <w:r>
        <w:t>El que no está conmigo, está contra mí; y el que no recoge conmigo, desparrama.</w:t>
      </w:r>
    </w:p>
    <w:bookmarkEnd w:id="0"/>
    <w:p w14:paraId="44687C10" w14:textId="5FB066C6" w:rsidR="009C22C1" w:rsidRDefault="009C22C1" w:rsidP="00C35B22">
      <w:pPr>
        <w:pStyle w:val="BibleVerseCite"/>
      </w:pPr>
      <w:r w:rsidRPr="007C2DD5">
        <w:t>- Mateo 12:30</w:t>
      </w:r>
    </w:p>
    <w:bookmarkEnd w:id="0"/>
    <w:p w14:paraId="255668C9" w14:textId="77777777" w:rsidR="00A7291B" w:rsidRDefault="0025169D" w:rsidP="00A7291B">
      <w:pPr>
        <w:pStyle w:val="PadTop24"/>
      </w:pPr>
      <w:r>
        <w:t>Nuevamente, palabras claras del Señor: o estás conmigo o estás contra mí; no hay término medio.</w:t>
      </w:r>
    </w:p>
    <w:bookmarkEnd w:id="0"/>
    <w:p w14:paraId="7E1F9BC8" w14:textId="7BE2687A" w:rsidR="00A7291B" w:rsidRPr="007C2DD5" w:rsidRDefault="0025169D" w:rsidP="007C2DD5">
      <w:pPr>
        <w:pStyle w:val="Quote"/>
      </w:pPr>
      <w:r>
        <w:t>Por tanto, todo el que me confiese delante de los hombres, yo también le confesaré delante de mi Padre que está en los cielos.</w:t>
      </w:r>
    </w:p>
    <w:bookmarkEnd w:id="0"/>
    <w:p w14:paraId="44687C10" w14:textId="5FB066C6" w:rsidR="009C22C1" w:rsidRDefault="009C22C1" w:rsidP="00C35B22">
      <w:pPr>
        <w:pStyle w:val="BibleVerseCite"/>
      </w:pPr>
      <w:r w:rsidRPr="007C2DD5">
        <w:t>- Mateo 10:32</w:t>
      </w:r>
    </w:p>
    <w:bookmarkEnd w:id="0"/>
    <w:p w14:paraId="255668C9" w14:textId="77777777" w:rsidR="00A7291B" w:rsidRDefault="0025169D" w:rsidP="00A7291B">
      <w:pPr>
        <w:pStyle w:val="PadTop24"/>
      </w:pPr>
      <w:r>
        <w:t>Los que ahora se niegan a ser sus discípulos no pueden esperar estar con Dios en el cielo. No basta con saber acerca de Jesús. Lo que Él exige es un compromiso como discípulo y nada menos. Por supuesto, también hay esperanza para los que dudan.</w:t>
      </w:r>
    </w:p>
    <w:bookmarkEnd w:id="0"/>
    <w:p w14:paraId="7E1F9BC8" w14:textId="7BE2687A" w:rsidR="00A7291B" w:rsidRPr="007C2DD5" w:rsidRDefault="0025169D" w:rsidP="007C2DD5">
      <w:pPr>
        <w:pStyle w:val="Quote"/>
      </w:pPr>
      <w:r>
        <w:t>El que crea y sea bautizado será salvo; pero el que no crea será condenado.</w:t>
      </w:r>
    </w:p>
    <w:bookmarkEnd w:id="0"/>
    <w:p w14:paraId="44687C10" w14:textId="5FB066C6" w:rsidR="009C22C1" w:rsidRDefault="009C22C1" w:rsidP="00C35B22">
      <w:pPr>
        <w:pStyle w:val="BibleVerseCite"/>
      </w:pPr>
      <w:r w:rsidRPr="007C2DD5">
        <w:t>- Marcos 16:16</w:t>
      </w:r>
    </w:p>
    <w:bookmarkEnd w:id="0"/>
    <w:p w14:paraId="255668C9" w14:textId="77777777" w:rsidR="00A7291B" w:rsidRDefault="0025169D" w:rsidP="00A7291B">
      <w:pPr>
        <w:pStyle w:val="PadTop24"/>
      </w:pPr>
      <w:r>
        <w:t>Jesús nos dice lo que debemos hacer para pasar de la duda a la fe. Necesitamos creer, es decir, necesitamos aceptar como verdaderas las afirmaciones de Cristo. Y necesitamos obedecerle en este pasaje. Jesús habla aquí del bautismo, de sumergirse en su nombre.</w:t>
      </w:r>
    </w:p>
    <w:bookmarkEnd w:id="0"/>
    <w:p w14:paraId="5C097F03" w14:textId="5E23FA64" w:rsidR="00A7291B" w:rsidRDefault="0025169D" w:rsidP="00A7291B">
      <w:pPr>
        <w:pStyle w:val="NormalBlock"/>
      </w:pPr>
      <w:r>
        <w:t>Ahora bien, esta no es la vida cristiana completa, pero es el primer paso, y para los que dudan, el primer paso suele ser el más difícil. La fe no requiere que entendamos todo; nos pide que aceptemos como verdadero lo que Dios ha dicho, basándonos en lo que Él nos ha mostrado. Y nos ha mostrado muchas cosas. Nos ha mostrado Su poder creador. Se ha revelado en Cristo. Nos ha dado Su Palabra. Nos ha dado mucho en lo cual basar nuestra fe.</w:t>
      </w:r>
    </w:p>
    <w:bookmarkEnd w:id="0"/>
    <w:p w14:paraId="5C097F03" w14:textId="5E23FA64" w:rsidR="00A7291B" w:rsidRDefault="0025169D" w:rsidP="00A7291B">
      <w:pPr>
        <w:pStyle w:val="NormalBlock"/>
      </w:pPr>
      <w:r>
        <w:t>Creo que los que dudan no entienden cómo obra la fe. Entiendan cómo obra la fe: obra de esta manera. Es la obediencia la que conduce a una mayor comprensión, no al revés. No le decimos a Dios: «Haz que entienda todo y entonces obedeceré». Así no es como funciona. Eso no es fe. Cuando obedecemos humildemente a Dios en fe, cada vez abriremos más nuestros ojos a la verdad; no es la manera en que funciona en el mundo, sino la manera en que funciona en el reino de Dios. No exigimos iluminación de Dios. Dios nos da este don basándose en nuestra fe expresada en obediencia humilde.</w:t>
      </w:r>
    </w:p>
    <w:bookmarkEnd w:id="0"/>
    <w:p w14:paraId="5C097F03" w14:textId="5E23FA64" w:rsidR="00A7291B" w:rsidRDefault="0025169D" w:rsidP="00A7291B">
      <w:pPr>
        <w:pStyle w:val="NormalBlock"/>
      </w:pPr>
      <w:r>
        <w:t>La mayoría de las personas en esta ciudad, San Diego, van a sentarse este año porque conocen el cristianismo y se identifican con él, pero no han asumido ningún compromiso personal de ser discípulos de Jesucristo mediante la obediencia humilde.</w:t>
      </w:r>
    </w:p>
    <w:p w14:paraId="6ABE7781" w14:textId="77777777" w:rsidR="00227BF5" w:rsidRDefault="00227BF5" w:rsidP="00227BF5">
      <w:pPr>
        <w:pStyle w:val="Heading2"/>
      </w:pPr>
      <w:r>
        <w:t>Silla n.º 3 - Cristianos fríos</w:t>
      </w:r>
    </w:p>
    <w:bookmarkEnd w:id="0"/>
    <w:bookmarkEnd w:id="0"/>
    <w:p w14:paraId="5C097F03" w14:textId="5E23FA64" w:rsidR="00A7291B" w:rsidRDefault="0025169D" w:rsidP="00A7291B">
      <w:pPr>
        <w:pStyle w:val="NormalBlock"/>
      </w:pPr>
      <w:r>
        <w:t>Sé que muchas personas eligen esta silla. Esta silla está reservada para los cristianos fríos. Está reservada para aquellos que han oído, creído y se han arrepentido; han sido bautizados. Han comenzado a seguir a Jesús, pero debido a la presión de otros, ya sean familiares o amigos, debido al amor por este hermoso mundo, el pecado y el dinero, y simplemente por estar ocupados. Debido a su descuido con la fe, porque no han nutrido su fe mediante la Palabra, la comunión, el servicio y el trabajo, porque no han hecho eso, han comenzado a enfriarse y han abandonado al Señor y su iglesia.</w:t>
      </w:r>
    </w:p>
    <w:bookmarkEnd w:id="0"/>
    <w:p w14:paraId="5C097F03" w14:textId="5E23FA64" w:rsidR="00A7291B" w:rsidRDefault="0025169D" w:rsidP="00A7291B">
      <w:pPr>
        <w:pStyle w:val="NormalBlock"/>
      </w:pPr>
      <w:r>
        <w:t>Quiero decirte algo: recuerda que, si abandonaste la iglesia, abandonaste al Señor. Porque el Señor y la iglesia son uno.</w:t>
      </w:r>
    </w:p>
    <w:bookmarkEnd w:id="0"/>
    <w:p w14:paraId="7E1F9BC8" w14:textId="7BE2687A" w:rsidR="00A7291B" w:rsidRPr="007C2DD5" w:rsidRDefault="0025169D" w:rsidP="007C2DD5">
      <w:pPr>
        <w:pStyle w:val="Quote"/>
      </w:pPr>
      <w:r>
        <w:t>Él es también la cabeza del cuerpo que es la iglesia; y Él es el principio, el primogénito de entre los muertos, a fin de que Él tenga en todo la primacía.</w:t>
      </w:r>
    </w:p>
    <w:bookmarkEnd w:id="0"/>
    <w:p w14:paraId="44687C10" w14:textId="5FB066C6" w:rsidR="009C22C1" w:rsidRDefault="009C22C1" w:rsidP="00C35B22">
      <w:pPr>
        <w:pStyle w:val="BibleVerseCite"/>
      </w:pPr>
      <w:r w:rsidRPr="007C2DD5">
        <w:t>- Colosenses 1:18a</w:t>
      </w:r>
    </w:p>
    <w:bookmarkEnd w:id="0"/>
    <w:p w14:paraId="255668C9" w14:textId="77777777" w:rsidR="00A7291B" w:rsidRDefault="0025169D" w:rsidP="00A7291B">
      <w:pPr>
        <w:pStyle w:val="PadTop24"/>
      </w:pPr>
      <w:r>
        <w:t>Si abandonas el cuerpo, has abandonado la cabeza.</w:t>
      </w:r>
    </w:p>
    <w:bookmarkEnd w:id="0"/>
    <w:p w14:paraId="5C097F03" w14:textId="5E23FA64" w:rsidR="00A7291B" w:rsidRDefault="0025169D" w:rsidP="00A7291B">
      <w:pPr>
        <w:pStyle w:val="NormalBlock"/>
      </w:pPr>
      <w:r>
        <w:t>Esta silla se ve bastante bien. Está bien equipada y es cómoda, pero representa bien a los cristianos fríos, no por su tapizado, sino por su vacío. La hermosa silla vacía pronuncia juicio contra aquel que tenía una posición privilegiada con Dios, sentado a la diestra de Dios con Cristo, pero abandonó su lugar por amor al mundo. Y hay juicio aguardando a estos:</w:t>
      </w:r>
    </w:p>
    <w:bookmarkEnd w:id="0"/>
    <w:p w14:paraId="44687C10" w14:textId="5FB066C6" w:rsidR="009C22C1" w:rsidRDefault="009C22C1" w:rsidP="00C35B22">
      <w:pPr>
        <w:pStyle w:val="BibleVerseCite"/>
      </w:pPr>
      <w:r w:rsidRPr="007C2DD5">
        <w:t>- Hebreos 10:26-31</w:t>
      </w:r>
    </w:p>
    <w:bookmarkEnd w:id="0"/>
    <w:p w14:paraId="255668C9" w14:textId="77777777" w:rsidR="00A7291B" w:rsidRDefault="0025169D" w:rsidP="00A7291B">
      <w:pPr>
        <w:pStyle w:val="PadTop24"/>
      </w:pPr>
      <w:r>
        <w:t>Sé lo suficiente como para temer esas palabras. Hay personas que conocen más de la Biblia que yo, pero sé lo suficiente como para temer las palabras: «Es aterrador caer en las manos del Dios viviente». Sé lo suficiente para entender eso. Es un juicio peor para el cristiano que ha abandonado al Señor, porque para esta persona no hay paz aquí en la tierra.</w:t>
      </w:r>
    </w:p>
    <w:bookmarkEnd w:id="0"/>
    <w:p w14:paraId="5C097F03" w14:textId="5E23FA64" w:rsidR="00A7291B" w:rsidRDefault="0025169D" w:rsidP="00A7291B">
      <w:pPr>
        <w:pStyle w:val="NormalBlock"/>
      </w:pPr>
      <w:r>
        <w:t>El cristiano infiel siempre sabe lo que ha hecho y sabe lo que le espera en el futuro. ¿Cómo puede haber paz para alguien que, al abandonar o descuidar su fe, en efecto ha despreciado el sacrificio de Cristo en su favor? ¿Cómo puede tener paz sabiendo que ha rechazado al Hijo de Dios? ¿Cómo puede dormir por la noche sabiendo que ha sido absuelto por el Espíritu Santo, que dejó vacío su asiento con Cristo a la diestra de Dios?</w:t>
      </w:r>
    </w:p>
    <w:bookmarkEnd w:id="0"/>
    <w:p w14:paraId="5C097F03" w14:textId="5E23FA64" w:rsidR="00A7291B" w:rsidRDefault="0025169D" w:rsidP="00A7291B">
      <w:pPr>
        <w:pStyle w:val="NormalBlock"/>
      </w:pPr>
      <w:r>
        <w:t>Pero hay esperanza incluso para quien se encuentra en esta situación.</w:t>
      </w:r>
    </w:p>
    <w:bookmarkEnd w:id="0"/>
    <w:p w14:paraId="7E1F9BC8" w14:textId="7BE2687A" w:rsidR="00A7291B" w:rsidRPr="007C2DD5" w:rsidRDefault="0025169D" w:rsidP="007C2DD5">
      <w:pPr>
        <w:pStyle w:val="Quote"/>
      </w:pPr>
      <w:r>
        <w:t>⁴ Pero tengo esto contra ti: que has dejado tu primer amor. ⁵ Recuerda, por tanto, de dónde has caído y arrepiéntete, y haz las obras que hiciste al principio; si no, vendré a ti y quitaré tu candelabro de su lugar, si no te arrepientes.</w:t>
      </w:r>
    </w:p>
    <w:bookmarkEnd w:id="0"/>
    <w:p w14:paraId="44687C10" w14:textId="5FB066C6" w:rsidR="009C22C1" w:rsidRDefault="009C22C1" w:rsidP="00C35B22">
      <w:pPr>
        <w:pStyle w:val="BibleVerseCite"/>
      </w:pPr>
      <w:r w:rsidRPr="007C2DD5">
        <w:t>- Apocalipsis 2:4-5</w:t>
      </w:r>
    </w:p>
    <w:bookmarkEnd w:id="0"/>
    <w:p w14:paraId="255668C9" w14:textId="77777777" w:rsidR="00A7291B" w:rsidRDefault="0025169D" w:rsidP="00A7291B">
      <w:pPr>
        <w:pStyle w:val="PadTop24"/>
      </w:pPr>
      <w:r>
        <w:t>Hay esperanza incluso para el cristiano frío. Recuerda cómo eras al principio y elimina aquello, persona o actitud que está causando el cáncer espiritual que te está matando. La frialdad es tanto una señal de muerte espiritual como lo es una señal de muerte física. Llegas al lugar de un accidente o encuentras a alguien que está enfermo y, si comienza a enfriarse mucho, sabes que la muerte es inminente. Es la misma advertencia para el cristiano. Cuando comienzas a enfriarte hacia Dios, las cosas de Dios, Su iglesia y Su palabra, y te vuelves frío hacia esas cosas, entonces es una señal de que estás muriendo espiritualmente.</w:t>
      </w:r>
    </w:p>
    <w:bookmarkEnd w:id="0"/>
    <w:p w14:paraId="5C097F03" w14:textId="5E23FA64" w:rsidR="00A7291B" w:rsidRDefault="0025169D" w:rsidP="00A7291B">
      <w:pPr>
        <w:pStyle w:val="NormalBlock"/>
      </w:pPr>
      <w:r>
        <w:t>Hay algunos en esta misma congregación que se han apartado de la fe y de la iglesia, y que estaban sentados en esta silla. Necesitan arrepentirse. Necesitan ser restaurados, no solo pensar en hacerlo algún día, sino hacerlo realmente y hacerlo lo antes posible.</w:t>
      </w:r>
    </w:p>
    <w:p w14:paraId="6ABE7781" w14:textId="77777777" w:rsidR="00227BF5" w:rsidRDefault="00227BF5" w:rsidP="00227BF5">
      <w:pPr>
        <w:pStyle w:val="Heading2"/>
      </w:pPr>
      <w:r>
        <w:t>Silla n.º 4 - Cristianos tibios</w:t>
      </w:r>
    </w:p>
    <w:bookmarkEnd w:id="0"/>
    <w:bookmarkEnd w:id="0"/>
    <w:p w14:paraId="5C097F03" w14:textId="5E23FA64" w:rsidR="00A7291B" w:rsidRDefault="0025169D" w:rsidP="00A7291B">
      <w:pPr>
        <w:pStyle w:val="NormalBlock"/>
      </w:pPr>
      <w:r>
        <w:t>Esta encantadora mecedora antigua está reservada para los cristianos tibios. Representa a los cristianos cuyos mayores esfuerzos por el Señor o en el pasado y cuyos esfuerzos actuales se centran en evitar cualquier incomodidad espiritual, meciéndose tranquilamente. Viven en la zona de confort. Nunca se alejan de la zona de confort.</w:t>
      </w:r>
    </w:p>
    <w:bookmarkEnd w:id="0"/>
    <w:p w14:paraId="5C097F03" w14:textId="5E23FA64" w:rsidR="00A7291B" w:rsidRDefault="0025169D" w:rsidP="00A7291B">
      <w:pPr>
        <w:pStyle w:val="NormalBlock"/>
      </w:pPr>
      <w:r>
        <w:t>Estos son hermanos y hermanas que racionalizan sus pecados y culpan a otros por sus problemas. Solo hacen algo si tienen que hacerlo. Rara vez toman la iniciativa de servir a los demás, pero sí pasan mucho tiempo quejándose si no se les sirve adecuadamente. Los cristianos de la mecedora están contentos de permanecer en el mismo nivel de conocimiento, el mismo nivel de generosidad, el mismo nivel de servicio y el mismo nivel de compromiso hasta el final. No entienden que el cristianismo es un proceso. Es una transformación en la que, si no creces, mueres espiritualmente. Así es como funciona. Su actitud es que, mientras su fe no les cause inconvenientes, mientras no les cueste demasiado, seguirán a Cristo, pero van a seguirlo sentados.</w:t>
      </w:r>
    </w:p>
    <w:bookmarkEnd w:id="0"/>
    <w:p w14:paraId="5C097F03" w14:textId="5E23FA64" w:rsidR="00A7291B" w:rsidRDefault="0025169D" w:rsidP="00A7291B">
      <w:pPr>
        <w:pStyle w:val="NormalBlock"/>
      </w:pPr>
      <w:r>
        <w:t>El problema con los cristianos de mecedora es que generalmente son los que bloquean el crecimiento en la iglesia. Odian el cambio porque el cambio es inconveniente y están dedicados a la comodidad. Hablan acerca del crecimiento, acerca de dar un paso de fe, pero nunca están dispuestos a arriesgarse al esfuerzo y al dolor necesarios para lograrlo. Así que se mecen y hablan, y el único esfuerzo que hacen es bloquear cualquier iniciativa que cambie su statu quo de comodidad. Realmente solo se encienden si alguien amenaza con sacarlos de la mecedora.</w:t>
      </w:r>
    </w:p>
    <w:bookmarkEnd w:id="0"/>
    <w:p w14:paraId="5C097F03" w14:textId="5E23FA64" w:rsidR="00A7291B" w:rsidRDefault="0025169D" w:rsidP="00A7291B">
      <w:pPr>
        <w:pStyle w:val="NormalBlock"/>
      </w:pPr>
      <w:r>
        <w:t>La Biblia describió gráficamente su juicio.</w:t>
      </w:r>
    </w:p>
    <w:bookmarkEnd w:id="0"/>
    <w:p w14:paraId="7E1F9BC8" w14:textId="7BE2687A" w:rsidR="00A7291B" w:rsidRPr="007C2DD5" w:rsidRDefault="0025169D" w:rsidP="007C2DD5">
      <w:pPr>
        <w:pStyle w:val="Quote"/>
      </w:pPr>
      <w:r>
        <w:t>¹⁵ “Yo conozco tus obras, que ni eres frío ni caliente. ¡Ojalá fueras frío o caliente! ¹⁶ Así, puesto que eres tibio, y no frío ni caliente, te vomitaré de mi boca.</w:t>
      </w:r>
    </w:p>
    <w:bookmarkEnd w:id="0"/>
    <w:p w14:paraId="44687C10" w14:textId="5FB066C6" w:rsidR="009C22C1" w:rsidRDefault="009C22C1" w:rsidP="00C35B22">
      <w:pPr>
        <w:pStyle w:val="BibleVerseCite"/>
      </w:pPr>
      <w:r w:rsidRPr="007C2DD5">
        <w:t>- Apocalipsis 3:15-16</w:t>
      </w:r>
    </w:p>
    <w:bookmarkEnd w:id="0"/>
    <w:p w14:paraId="255668C9" w14:textId="77777777" w:rsidR="00A7291B" w:rsidRDefault="0025169D" w:rsidP="00A7291B">
      <w:pPr>
        <w:pStyle w:val="PadTop24"/>
      </w:pPr>
      <w:r>
        <w:t>Uno de los juicios más severos de la Biblia está reservado para aquellos que son hipócritas en la iglesia. ¿Por qué? ¿Por qué Jesús no reserva esto para los adúlteros, los ladrones o los asesinos? Una de las razones más evidentes es que aceptan gustosamente la sangre de Cristo, pero se niegan a llevar su cruz.</w:t>
      </w:r>
    </w:p>
    <w:bookmarkEnd w:id="0"/>
    <w:p w14:paraId="5C097F03" w14:textId="5E23FA64" w:rsidR="00A7291B" w:rsidRDefault="0025169D" w:rsidP="00A7291B">
      <w:pPr>
        <w:pStyle w:val="NormalBlock"/>
      </w:pPr>
      <w:r>
        <w:t>Al menos los que son fríos rechazaron abiertamente a Cristo. Los hipócritas fingen hacerlo abiertamente, pero en secreto no lo hacen, no se esfuerzan ni sirven más que cualquier otra persona. Y, sin embargo, en su misericordia, Dios ofrece esperanza incluso a quienes pecan de esta manera. Siempre hay esperanza.</w:t>
      </w:r>
    </w:p>
    <w:bookmarkEnd w:id="0"/>
    <w:p w14:paraId="7E1F9BC8" w14:textId="7BE2687A" w:rsidR="00A7291B" w:rsidRPr="007C2DD5" w:rsidRDefault="0025169D" w:rsidP="007C2DD5">
      <w:pPr>
        <w:pStyle w:val="Quote"/>
      </w:pPr>
      <w:r>
        <w:t>¹⁷ Porque dices: ‘Soy rico, me he enriquecido y de nada tengo necesidad’; y no sabes que eres un miserable y digno de lástima, y pobre, ciego y desnudo, ¹⁸ te aconsejo que de mí compres oro refinado por fuego para que te hagas rico, y vestiduras blancas para que te vistas y no se manifieste la vergüenza de tu desnudez, y colirio para ungir tus ojos para que puedas ver.</w:t>
      </w:r>
    </w:p>
    <w:bookmarkEnd w:id="0"/>
    <w:p w14:paraId="44687C10" w14:textId="5FB066C6" w:rsidR="009C22C1" w:rsidRDefault="009C22C1" w:rsidP="00C35B22">
      <w:pPr>
        <w:pStyle w:val="BibleVerseCite"/>
      </w:pPr>
      <w:r w:rsidRPr="007C2DD5">
        <w:t>- Apocalipsis 3:17-18</w:t>
      </w:r>
    </w:p>
    <w:bookmarkEnd w:id="0"/>
    <w:p w14:paraId="255668C9" w14:textId="77777777" w:rsidR="00A7291B" w:rsidRDefault="0025169D" w:rsidP="00A7291B">
      <w:pPr>
        <w:pStyle w:val="PadTop24"/>
      </w:pPr>
      <w:r>
        <w:t>Dios le dice a la persona en la mecedora: abre los ojos y mírate tal como realmente eres. Deja de engañarte a ti mismo, porque no estás engañando a Dios y probablemente tampoco estás engañando a la iglesia.</w:t>
      </w:r>
    </w:p>
    <w:bookmarkEnd w:id="0"/>
    <w:p w14:paraId="5C097F03" w14:textId="5E23FA64" w:rsidR="00A7291B" w:rsidRDefault="0025169D" w:rsidP="00A7291B">
      <w:pPr>
        <w:pStyle w:val="NormalBlock"/>
      </w:pPr>
      <w:r>
        <w:t>Es triste decirlo, pero probablemente haya algunos aquí esta mañana que se dirigen hacia esta silla. Me van a escuchar y van a saber que estoy hablando de ellos, y no van a hacer nada al respecto. Quizá no me hablen durante mucho tiempo. Es triste decir eso.</w:t>
      </w:r>
    </w:p>
    <w:p w14:paraId="6ABE7781" w14:textId="77777777" w:rsidR="00227BF5" w:rsidRDefault="00227BF5" w:rsidP="00227BF5">
      <w:pPr>
        <w:pStyle w:val="Heading2"/>
      </w:pPr>
      <w:r>
        <w:t>Silla n.º 5 - Cristianos celosos</w:t>
      </w:r>
    </w:p>
    <w:bookmarkEnd w:id="0"/>
    <w:bookmarkEnd w:id="0"/>
    <w:p w14:paraId="5C097F03" w14:textId="5E23FA64" w:rsidR="00A7291B" w:rsidRDefault="0025169D" w:rsidP="00A7291B">
      <w:pPr>
        <w:pStyle w:val="NormalBlock"/>
      </w:pPr>
      <w:r>
        <w:t>La silla cinco es esta vieja silla metálica plegable. Esta silla está reservada para los cristianos fervientes y celosos. Esa es la silla para ellos. Representa a aquellos cristianos cuyas vidas corresponden a su creencia. Sí creen que Jesús es Dios y, por eso, reciben instrucción de Él con regularidad. Hablan con Él a menudo. Le sirven diariamente. Se esfuerzan al máximo por obedecerle. Están comprometidos con estas cosas. Tratan su nombre, su palabra, su obra y, especialmente, a su pueblo con amor y respeto. Están deseosos de que otros lo conozcan.</w:t>
      </w:r>
    </w:p>
    <w:bookmarkEnd w:id="0"/>
    <w:p w14:paraId="5C097F03" w14:textId="5E23FA64" w:rsidR="00A7291B" w:rsidRDefault="0025169D" w:rsidP="00A7291B">
      <w:pPr>
        <w:pStyle w:val="NormalBlock"/>
      </w:pPr>
      <w:r>
        <w:t>No hay misioneros que jamás provengan de ninguna de las otras sillas. No hay «locos por Cristo» en ninguna de estas otras sillas.</w:t>
      </w:r>
    </w:p>
    <w:bookmarkEnd w:id="0"/>
    <w:p w14:paraId="5C097F03" w14:textId="5E23FA64" w:rsidR="00A7291B" w:rsidRDefault="0025169D" w:rsidP="00A7291B">
      <w:pPr>
        <w:pStyle w:val="NormalBlock"/>
      </w:pPr>
      <w:r>
        <w:t>Este tipo de cristianos se asegura de que nadie pierda su fe por causa de sus palabras o su conducta. Esta silla representa muy bien a este tipo de cristianos. Es portátil. Está lista para viajar. Está hecha para alguien que no estará aquí por mucho tiempo. Ha sido muy usada. Está maltratada. No es un objeto para contemplar, sino algo para servir. No está diseñada para la comodidad ni para mecerse en ella, sino para un breve descanso entre períodos de trabajo y lucha. Si hubiera podido encontrar otra silla, habría ido a un club de boxeo y conseguido un pequeño taburete en el que se sientan los boxeadores en la esquina. Las personas que están en esta silla no tienen miedo del juicio.</w:t>
      </w:r>
    </w:p>
    <w:bookmarkEnd w:id="0"/>
    <w:p w14:paraId="7E1F9BC8" w14:textId="7BE2687A" w:rsidR="00A7291B" w:rsidRPr="007C2DD5" w:rsidRDefault="0025169D" w:rsidP="007C2DD5">
      <w:pPr>
        <w:pStyle w:val="Quote"/>
      </w:pPr>
      <w:r>
        <w:t>así también Cristo, habiendo sido ofrecido una vez para llevar los pecados de muchos, aparecerá por segunda vez, sin relación con el pecado, para salvación de los que ansiosamente le esperan.</w:t>
      </w:r>
    </w:p>
    <w:bookmarkEnd w:id="0"/>
    <w:p w14:paraId="44687C10" w14:textId="5FB066C6" w:rsidR="009C22C1" w:rsidRDefault="009C22C1" w:rsidP="00C35B22">
      <w:pPr>
        <w:pStyle w:val="BibleVerseCite"/>
      </w:pPr>
      <w:r w:rsidRPr="007C2DD5">
        <w:t>- Hebreos 9:28</w:t>
      </w:r>
    </w:p>
    <w:bookmarkEnd w:id="0"/>
    <w:p w14:paraId="255668C9" w14:textId="77777777" w:rsidR="00A7291B" w:rsidRDefault="0025169D" w:rsidP="00A7291B">
      <w:pPr>
        <w:pStyle w:val="PadTop24"/>
      </w:pPr>
      <w:r>
        <w:t>No temen el juicio de Dios porque anhelan que el Señor venga para poder descansar de su trabajo y estar siempre con Él. Su juicio significará libertad del pecado y el fin de su lucha en el nombre de Cristo. Estos cristianos tienen la esperanza especial de oír del Señor las bienaventuradas palabras de bienvenida.</w:t>
      </w:r>
    </w:p>
    <w:bookmarkEnd w:id="0"/>
    <w:p w14:paraId="7E1F9BC8" w14:textId="7BE2687A" w:rsidR="00A7291B" w:rsidRPr="007C2DD5" w:rsidRDefault="0025169D" w:rsidP="007C2DD5">
      <w:pPr>
        <w:pStyle w:val="Quote"/>
      </w:pPr>
      <w:r>
        <w:t>Su señor le dijo: «Bien, siervo bueno y fiel; en lo poco fuiste fiel, sobre mucho te pondré; entra en el gozo de tu señor».</w:t>
      </w:r>
    </w:p>
    <w:bookmarkEnd w:id="0"/>
    <w:p w14:paraId="44687C10" w14:textId="5FB066C6" w:rsidR="009C22C1" w:rsidRDefault="009C22C1" w:rsidP="00C35B22">
      <w:pPr>
        <w:pStyle w:val="BibleVerseCite"/>
      </w:pPr>
      <w:r w:rsidRPr="007C2DD5">
        <w:t>- Mateo 25:23</w:t>
      </w:r>
    </w:p>
    <w:bookmarkEnd w:id="0"/>
    <w:p w14:paraId="255668C9" w14:textId="77777777" w:rsidR="00A7291B" w:rsidRDefault="0025169D" w:rsidP="00A7291B">
      <w:pPr>
        <w:pStyle w:val="PadTop24"/>
      </w:pPr>
      <w:r>
        <w:t>Así que, para el cristiano ferviente, el juicio no será una revelación, no será una sorpresa, no será una condenación; será una dulce invitación a estar con Dios por los siglos de los siglos. Me atrevo a decir que hoy hay aquí muchos que pertenecen a este año, y alabo y doy gracias a Dios por ellos.</w:t>
      </w:r>
    </w:p>
    <w:bookmarkEnd w:id="0"/>
    <w:p w14:paraId="5C097F03" w14:textId="5E23FA64" w:rsidR="00A7291B" w:rsidRDefault="0025169D" w:rsidP="00A7291B">
      <w:pPr>
        <w:pStyle w:val="NormalBlock"/>
      </w:pPr>
      <w:r>
        <w:t>Así que ahí están las cinco sillas del juicio. Mientras estemos aquí en la tierra y la música continúe sonando, marchamos alrededor de las sillas. Vivimos nuestras vidas. Nos ocupamos de nuestros asuntos. Atendemos los asuntos familiares. Planeamos nuestro futuro, pero de repente la vida se detendrá. Cada uno de nosotros tendrá que sentarse en una de estas sillas. Mientras la música suene, todavía tenemos tiempo para elegir en qué silla nos sentaremos, pero cuando la música se detenga, la elección habrá desaparecido.</w:t>
      </w:r>
    </w:p>
    <w:bookmarkEnd w:id="0"/>
    <w:p w14:paraId="5C097F03" w14:textId="5E23FA64" w:rsidR="00A7291B" w:rsidRDefault="0025169D" w:rsidP="00A7291B">
      <w:pPr>
        <w:pStyle w:val="NormalBlock"/>
      </w:pPr>
      <w:r>
        <w:t>Si la música de tu vida se detuviera en este mismo instante, ¿en qué silla estarías sentado?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