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Les 5 chaises</w:t>
      </w:r>
    </w:p>
    <w:p w14:paraId="670F8077" w14:textId="038F6EFB" w:rsidR="00944B2D" w:rsidRDefault="00944B2D" w:rsidP="00944B2D">
      <w:pPr>
        <w:pStyle w:val="ChapterVerse"/>
      </w:pPr>
      <w:r w:rsidRPr="00944B2D">
        <w:t>Hébreux 9.27-28</w:t>
      </w:r>
    </w:p>
    <w:bookmarkEnd w:id="0"/>
    <w:p w14:paraId="5C097F03" w14:textId="5E23FA64" w:rsidR="00A7291B" w:rsidRDefault="0025169D" w:rsidP="00A7291B">
      <w:pPr>
        <w:pStyle w:val="NormalBlock"/>
      </w:pPr>
      <w:r>
        <w:t>Quand j'étais enfant, nous jouions à un jeu appelé Lamentations chaise musicale. Pour ceux d'entre vous qui ont oublié, ou qui n'ont peut-être jamais joué à ce jeu, on disposait un cercle Deutéronome chaises et on lançait Lamentations musique. Les enfants marchaient autour des chaises et tout à coup Lamentations musique s'arrêtait très brusquement et tout Lévitique monde se précipitait pour s'asseoir sur une chaise et Néhémie pas rester debout.</w:t>
      </w:r>
    </w:p>
    <w:bookmarkEnd w:id="0"/>
    <w:p w14:paraId="5C097F03" w14:textId="5E23FA64" w:rsidR="00A7291B" w:rsidRDefault="0025169D" w:rsidP="00A7291B">
      <w:pPr>
        <w:pStyle w:val="NormalBlock"/>
      </w:pPr>
      <w:r>
        <w:t>Le jeu était organisé Deutéronome manière à ce qu'il y ait toujours une chaise Deutéronome moins que Lévitique nombre Deutéronome joueurs. Donc, s'il y avait 12 enfants, il n'y avait que 11 chaises. Lorsque Lamentations musique s'arrêtait et que tout Lévitique monde s'asseyait rapidement sur une chaise, une personne restait debout et était ainsi éliminée du jeu. Puis, à chaque fois, on retirait une chaise, on continuait à retirer une chaise, on lançait Lamentations musique, quelqu'un restait debout, on retirait une chaise, et ainsi Deutéronome suite jusqu'à ce qu'il Néhémie reste plus que deux personnes et une chaise, et ils couraient autour jusqu'à ce que Lamentations musique s'arrête et que l'une Deutéronome ces personnes gagne Lamentations partie. Il y avait toujours un prix ou quelque chose Deutéronome ce genre.</w:t>
      </w:r>
    </w:p>
    <w:bookmarkEnd w:id="0"/>
    <w:p w14:paraId="5C097F03" w14:textId="5E23FA64" w:rsidR="00A7291B" w:rsidRDefault="0025169D" w:rsidP="00A7291B">
      <w:pPr>
        <w:pStyle w:val="NormalBlock"/>
      </w:pPr>
      <w:r>
        <w:t>Eh bien, croyez-Lévitique ou non, Jérémie vois un parallèle entre ce petit jeu des chaises musicales et ce que l'auteur Deutéronome Lamentations lettre aux Hébreux dans Lamentations Bible :</w:t>
      </w:r>
    </w:p>
    <w:bookmarkEnd w:id="0"/>
    <w:p w14:paraId="7E1F9BC8" w14:textId="7BE2687A" w:rsidR="00A7291B" w:rsidRPr="007C2DD5" w:rsidRDefault="0025169D" w:rsidP="007C2DD5">
      <w:pPr>
        <w:pStyle w:val="Quote"/>
      </w:pPr>
      <w:r>
        <w:t>Et comme il est réservé aux hommes de mourir une seul fois, après quoi vient le jugement,</w:t>
      </w:r>
    </w:p>
    <w:bookmarkEnd w:id="0"/>
    <w:p w14:paraId="44687C10" w14:textId="5FB066C6" w:rsidR="009C22C1" w:rsidRDefault="009C22C1" w:rsidP="00C35B22">
      <w:pPr>
        <w:pStyle w:val="BibleVerseCite"/>
      </w:pPr>
      <w:r w:rsidRPr="007C2DD5">
        <w:t>- Hébreux 9.27</w:t>
      </w:r>
    </w:p>
    <w:bookmarkEnd w:id="0"/>
    <w:p w14:paraId="255668C9" w14:textId="77777777" w:rsidR="00A7291B" w:rsidRDefault="0025169D" w:rsidP="00A7291B">
      <w:pPr>
        <w:pStyle w:val="PadTop24"/>
      </w:pPr>
      <w:r>
        <w:t>Voyez-vous Lévitique parallèle ? Ce passage enseigne qu'un jour Lamentations vie s'arrêtera soudainement et que toutes les personnes seront jugées. Chaque personne. Commencez-vous à voir les similitudes ? Laissez-moi vous l'expliquer. La musique, c'Esther Lamentations vie, et tant qu'il y a Lamentations vie, nous marchons joyeusement. La mort vient lorsque Lamentations musique s'arrête soudainement et que nous cessons tous Deutéronome marcher. Et Lévitique jugement Esther comme les chaises. Quand Lamentations musique s'arrête, tout Lévitique monde doit prendre une chaise.</w:t>
      </w:r>
    </w:p>
    <w:bookmarkEnd w:id="0"/>
    <w:p w14:paraId="5C097F03" w14:textId="5E23FA64" w:rsidR="00A7291B" w:rsidRDefault="0025169D" w:rsidP="00A7291B">
      <w:pPr>
        <w:pStyle w:val="NormalBlock"/>
      </w:pPr>
      <w:r>
        <w:t>La différence Esther que dans Lévitique jugement, il y a une chaise spécifique pour chacun et chacun devra s'asseoir sur sa chaise lorsque Lamentations musique s'arrêtera et que Lévitique jugement viendra.</w:t>
      </w:r>
    </w:p>
    <w:bookmarkEnd w:id="0"/>
    <w:p w14:paraId="5C097F03" w14:textId="5E23FA64" w:rsidR="00A7291B" w:rsidRDefault="0025169D" w:rsidP="00A7291B">
      <w:pPr>
        <w:pStyle w:val="NormalBlock"/>
      </w:pPr>
      <w:r>
        <w:t>En ce qui concerne Lévitique jugement, tout Lévitique monde dans Lévitique monde devra s'asseoir sur l'une Deutéronome ces cinq chaises. Ce matin, en utilisant ces chaises que j'ai rassemblées du bureau, j'aimerais vous expliquer ce que représentent les cinq chaises du jugement.</w:t>
      </w:r>
    </w:p>
    <w:p w14:paraId="6ABE7781" w14:textId="77777777" w:rsidR="00227BF5" w:rsidRDefault="00227BF5" w:rsidP="00227BF5">
      <w:pPr>
        <w:pStyle w:val="Heading2"/>
      </w:pPr>
      <w:r>
        <w:t>Chaise n°1 - Païens</w:t>
      </w:r>
    </w:p>
    <w:bookmarkEnd w:id="0"/>
    <w:bookmarkEnd w:id="0"/>
    <w:p w14:paraId="5C097F03" w14:textId="5E23FA64" w:rsidR="00A7291B" w:rsidRDefault="0025169D" w:rsidP="00A7291B">
      <w:pPr>
        <w:pStyle w:val="NormalBlock"/>
      </w:pPr>
      <w:r>
        <w:t>La chaise n°1 Esther celle-ci, cette chaise marron, Lamentations chaise Deutéronome secrétaire généralement utilisée dans un bureau ou quelque chose qui pivote un peu. Elle permet d'avoir une bonne vue sur toutes sortes Deutéronome choses. Cette chaise ici Esther réservée aux païens. Les païens sont ceux qui Néhémie connaissent pas Jésus-Christ et qui adorent comme Dieu une variété d'autres choses. Par exemple, les païens adorent Lamentations chair ou les choses et les plaisirs Deutéronome ce monde. Exclusivement, nous les appelons hédonistes. Ou peut-être qu'ils adorent des philosophies sans Dieu dans Lévitique sens où une certaine philosophie qui Néhémie prend pas Dieu en compte Esther ce qui guide leur vie. Ils adorent leurs ancêtres ou ils adorent Lamentations création elle-même d'une certaine manière ou ils adoraient diverses divinités, mythes, magie, occultisme. Ou ils refusent d'adorer quoi que ce soit du tout, nous les appelons athées.</w:t>
      </w:r>
    </w:p>
    <w:bookmarkEnd w:id="0"/>
    <w:p w14:paraId="5C097F03" w14:textId="5E23FA64" w:rsidR="00A7291B" w:rsidRDefault="0025169D" w:rsidP="00A7291B">
      <w:pPr>
        <w:pStyle w:val="NormalBlock"/>
      </w:pPr>
      <w:r>
        <w:t>Cette chaise Esther une représentation appropriée Deutéronome ce groupe. Ce groupe Deutéronome païens s'intéresse à tout et à rien, va à gauche, va à droite, fait des allers-retours sans fin. Ils s'intéressent à chaque petite chose. Ils sont mobiles. Ils sont prêts à croire n'importe quoi qui passe. C'Esther leur chaise. Ils sont à l'aise. Ils sont mobiles, mais leurs âmes sont aussi sombres que Lévitique tissu Deutéronome cette chaise. Et Lamentations Bible explique leur jugement.</w:t>
      </w:r>
    </w:p>
    <w:bookmarkEnd w:id="0"/>
    <w:p w14:paraId="7E1F9BC8" w14:textId="7BE2687A" w:rsidR="00A7291B" w:rsidRPr="007C2DD5" w:rsidRDefault="0025169D" w:rsidP="007C2DD5">
      <w:pPr>
        <w:pStyle w:val="Quote"/>
      </w:pPr>
      <w:r>
        <w:t>³⁰ Dieu, sans tenir compte des temps d'ignorance, annonce maintenant à tous les hommes, en tous lieux, qu'ils aient à se repentir,</w:t>
        <w:br/>
        <w:t>³¹ parce qu'il a fixé un jour où il jugera le monde selon la justice, par l'homme qu'il a désigné, ce dont il a donné à tous une preuve certaine en le ressuscitant des morts...</w:t>
      </w:r>
    </w:p>
    <w:bookmarkEnd w:id="0"/>
    <w:p w14:paraId="44687C10" w14:textId="5FB066C6" w:rsidR="009C22C1" w:rsidRDefault="009C22C1" w:rsidP="00C35B22">
      <w:pPr>
        <w:pStyle w:val="BibleVerseCite"/>
      </w:pPr>
      <w:r w:rsidRPr="007C2DD5">
        <w:t>- Actes 17.30-31</w:t>
      </w:r>
    </w:p>
    <w:bookmarkEnd w:id="0"/>
    <w:p w14:paraId="255668C9" w14:textId="77777777" w:rsidR="00A7291B" w:rsidRDefault="0025169D" w:rsidP="00A7291B">
      <w:pPr>
        <w:pStyle w:val="PadTop24"/>
      </w:pPr>
      <w:r>
        <w:t>Quel Esther Lévitique jugement ? Repentez-vous et rejetez ces faux dieux et acceptez Christ, l'homme par qui Dieu jugera tous les hommes du monde, car Jésus et Lamentations foi en Lui seront Lamentations mesure standard par laquelle Lamentations véritable religion et Lamentations foi seront évaluées par Dieu.</w:t>
      </w:r>
    </w:p>
    <w:bookmarkEnd w:id="0"/>
    <w:p w14:paraId="7E1F9BC8" w14:textId="7BE2687A" w:rsidR="00A7291B" w:rsidRPr="007C2DD5" w:rsidRDefault="0025169D" w:rsidP="007C2DD5">
      <w:pPr>
        <w:pStyle w:val="Quote"/>
      </w:pPr>
      <w:r>
        <w:t>Jésus lui dit: Je suis le chemin, la vérité, et la vie. Nul ne vient au Père que par moi.</w:t>
      </w:r>
    </w:p>
    <w:bookmarkEnd w:id="0"/>
    <w:p w14:paraId="44687C10" w14:textId="5FB066C6" w:rsidR="009C22C1" w:rsidRDefault="009C22C1" w:rsidP="00C35B22">
      <w:pPr>
        <w:pStyle w:val="BibleVerseCite"/>
      </w:pPr>
      <w:r w:rsidRPr="007C2DD5">
        <w:t>- Jean 14.6</w:t>
      </w:r>
    </w:p>
    <w:bookmarkEnd w:id="0"/>
    <w:p w14:paraId="255668C9" w14:textId="77777777" w:rsidR="00A7291B" w:rsidRDefault="0025169D" w:rsidP="00A7291B">
      <w:pPr>
        <w:pStyle w:val="PadTop24"/>
      </w:pPr>
      <w:r>
        <w:t>Vous êtes maintenant libre Deutéronome rejeter cela. Vous êtes libre Deutéronome Néhémie pas y croire, mais vous Néhémie pouvez pas nier que c'Esther ce que Jésus a dit.</w:t>
      </w:r>
    </w:p>
    <w:bookmarkEnd w:id="0"/>
    <w:p w14:paraId="5C097F03" w14:textId="5E23FA64" w:rsidR="00A7291B" w:rsidRDefault="0025169D" w:rsidP="00A7291B">
      <w:pPr>
        <w:pStyle w:val="NormalBlock"/>
      </w:pPr>
      <w:r>
        <w:t>Ainsi, Lévitique jugement du païen Esther très clair - il n'y a pas Deutéronome salut en dehors du Christ. Vous pouvez tourner autour et vous débattre autant que vous voulez, mais il n'y a qu'une seule personne qui peut nous sauver.</w:t>
      </w:r>
    </w:p>
    <w:bookmarkEnd w:id="0"/>
    <w:p w14:paraId="5C097F03" w14:textId="5E23FA64" w:rsidR="00A7291B" w:rsidRDefault="0025169D" w:rsidP="00A7291B">
      <w:pPr>
        <w:pStyle w:val="NormalBlock"/>
      </w:pPr>
      <w:r>
        <w:t>Dans Lamentations Bible, il y a Lévitique jugement et il y a l'espérance. Et donc il y a aussi Deutéronome l'espérance pour Lévitique païen.</w:t>
      </w:r>
    </w:p>
    <w:bookmarkEnd w:id="0"/>
    <w:p w14:paraId="7E1F9BC8" w14:textId="7BE2687A" w:rsidR="00A7291B" w:rsidRPr="007C2DD5" w:rsidRDefault="0025169D" w:rsidP="007C2DD5">
      <w:pPr>
        <w:pStyle w:val="Quote"/>
      </w:pPr>
      <w:r>
        <w:t>Ainsi la foi vient de ce qu'on entend, et ce qu'on entend vient de la parole de Christ.</w:t>
      </w:r>
    </w:p>
    <w:bookmarkEnd w:id="0"/>
    <w:p w14:paraId="44687C10" w14:textId="5FB066C6" w:rsidR="009C22C1" w:rsidRDefault="009C22C1" w:rsidP="00C35B22">
      <w:pPr>
        <w:pStyle w:val="BibleVerseCite"/>
      </w:pPr>
      <w:r w:rsidRPr="007C2DD5">
        <w:t>- Romains 10.17</w:t>
      </w:r>
    </w:p>
    <w:bookmarkEnd w:id="0"/>
    <w:p w14:paraId="255668C9" w14:textId="77777777" w:rsidR="00A7291B" w:rsidRDefault="0025169D" w:rsidP="00A7291B">
      <w:pPr>
        <w:pStyle w:val="PadTop24"/>
      </w:pPr>
      <w:r>
        <w:t>C'Esther pourquoi nous faisons un travail missionnaire. Et c'Esther pourquoi nous évangélisons, car sans l'évangile, il n'y a pas d'espérance. La majorité des gens dans Lévitique monde aujourd'hui s'assoiront sur cette chaise. Comme Lamentations Bible Lévitique dit, « les champs sont blancs pour Lamentations moisson » et nous devons prier pour que Dieu envoie davantage d'ouvriers pour convertir ceux qui Néhémie connaissent pas Christ, car sans Lui, il n'y a pas d'espérance.</w:t>
      </w:r>
    </w:p>
    <w:p w14:paraId="6ABE7781" w14:textId="77777777" w:rsidR="00227BF5" w:rsidRDefault="00227BF5" w:rsidP="00227BF5">
      <w:pPr>
        <w:pStyle w:val="Heading2"/>
      </w:pPr>
      <w:r>
        <w:t>Chaise n°2 - Ceux qui doutent</w:t>
      </w:r>
    </w:p>
    <w:bookmarkEnd w:id="0"/>
    <w:bookmarkEnd w:id="0"/>
    <w:p w14:paraId="5C097F03" w14:textId="5E23FA64" w:rsidR="00A7291B" w:rsidRDefault="0025169D" w:rsidP="00A7291B">
      <w:pPr>
        <w:pStyle w:val="NormalBlock"/>
      </w:pPr>
      <w:r>
        <w:t>Cette chaise noire, penchez-vous en arrière, ajustez-vous, repose-bras. Cette chaise Esther réservée au douteur. Les douteurs vont s'asseoir sur cette chaise. Ceux qui ont entendu parler du Christ et connaissent l'évangile mais n'y ont pas encore répondu. La plupart sont affiliés à une forme Deutéronome religion, même Lamentations religion chrétienne d'une manière ou d'une autre par leurs parents ou par leur culture. Ils ont une composante religieuse dans leur vie mais Néhémie sont pas vraiment sous Lamentations seigneurie du Christ. S'ils vont à l'hôpital pour donner du sang ou recevoir du sang, ils remplissent Lévitique formulaire et ils disent, quelle Esther votre religion ? Eh bien, ils cochent une case. Mais ils n'ont pas obéi à sa parole pour être sauvés. Ils Néhémie vivent pas comme des disciples du Christ.</w:t>
      </w:r>
    </w:p>
    <w:bookmarkEnd w:id="0"/>
    <w:p w14:paraId="5C097F03" w14:textId="5E23FA64" w:rsidR="00A7291B" w:rsidRDefault="0025169D" w:rsidP="00A7291B">
      <w:pPr>
        <w:pStyle w:val="NormalBlock"/>
      </w:pPr>
      <w:r>
        <w:t>Ils Lévitique connaissent, mais il n'Esther pas Lévitique centre. Il n'Esther pas Lévitique point central. Il n'Esther pas Lévitique chef Deutéronome leur vie. Et ce fauteuil noir pivotant indique bien leur condition spirituelle et nous allons probablement leur chercher un jugement. Maintenant, ils sont plus à l'aise que les païens. Je m'y assiérais, mais j'aurais peur Deutéronome tomber d'ici. Il Esther juste au bord.</w:t>
      </w:r>
    </w:p>
    <w:bookmarkEnd w:id="0"/>
    <w:p w14:paraId="5C097F03" w14:textId="5E23FA64" w:rsidR="00A7291B" w:rsidRDefault="0025169D" w:rsidP="00A7291B">
      <w:pPr>
        <w:pStyle w:val="NormalBlock"/>
      </w:pPr>
      <w:r>
        <w:t>Cette chaise ici Esther beaucoup plus confortable que celle-ci. Je veux dire, on peut s'y appuyer en arrière. On peut Lamentations régler en hauteur. On peut tourner autour, on peut y reposer les coudes. Chaise très confortable. Et cela Esther représentatif des douteurs parce qu'ils pensent tout savoir Deutéronome Lamentations religion. Ce que Jérémie dis, c'Esther qu'ils sont à l'aise. Ils sont mobiles. Ils ont des vérins pneumatiques pour monter et descendre. Ils connaissent Lamentations religion mais ils sont dans une obscurité plus grande que les païens parce qu'ils se sentent sûrs d'eux à cause Deutéronome leur savoir. La noirceur Deutéronome leur chaise Esther une indication Deutéronome l'obscurité Deutéronome leur condition. La Bible explique Lévitique jugement des douteurs :</w:t>
      </w:r>
    </w:p>
    <w:bookmarkEnd w:id="0"/>
    <w:p w14:paraId="7E1F9BC8" w14:textId="7BE2687A" w:rsidR="00A7291B" w:rsidRPr="007C2DD5" w:rsidRDefault="0025169D" w:rsidP="007C2DD5">
      <w:pPr>
        <w:pStyle w:val="Quote"/>
      </w:pPr>
      <w:r>
        <w:t>Celui qui n'est pas avec moi est contre moi, et celui qui n'assemble pas avec moi disperse.</w:t>
      </w:r>
    </w:p>
    <w:bookmarkEnd w:id="0"/>
    <w:p w14:paraId="44687C10" w14:textId="5FB066C6" w:rsidR="009C22C1" w:rsidRDefault="009C22C1" w:rsidP="00C35B22">
      <w:pPr>
        <w:pStyle w:val="BibleVerseCite"/>
      </w:pPr>
      <w:r w:rsidRPr="007C2DD5">
        <w:t>- Matthieu 12.30</w:t>
      </w:r>
    </w:p>
    <w:bookmarkEnd w:id="0"/>
    <w:p w14:paraId="255668C9" w14:textId="77777777" w:rsidR="00A7291B" w:rsidRDefault="0025169D" w:rsidP="00A7291B">
      <w:pPr>
        <w:pStyle w:val="PadTop24"/>
      </w:pPr>
      <w:r>
        <w:t>Encore une fois, des paroles simples du Seigneur, vous êtes soit avec moi, soit contre moi, il n'y a pas Deutéronome terrain d'entente.</w:t>
      </w:r>
    </w:p>
    <w:bookmarkEnd w:id="0"/>
    <w:p w14:paraId="7E1F9BC8" w14:textId="7BE2687A" w:rsidR="00A7291B" w:rsidRPr="007C2DD5" w:rsidRDefault="0025169D" w:rsidP="007C2DD5">
      <w:pPr>
        <w:pStyle w:val="Quote"/>
      </w:pPr>
      <w:r>
        <w:t>C'est pourquoi, quiconque me confessera devant les hommes, je le confesserai aussi devant mon Père qui est dans les cieux;</w:t>
      </w:r>
    </w:p>
    <w:bookmarkEnd w:id="0"/>
    <w:p w14:paraId="44687C10" w14:textId="5FB066C6" w:rsidR="009C22C1" w:rsidRDefault="009C22C1" w:rsidP="00C35B22">
      <w:pPr>
        <w:pStyle w:val="BibleVerseCite"/>
      </w:pPr>
      <w:r w:rsidRPr="007C2DD5">
        <w:t>- Matthieu 10.32</w:t>
      </w:r>
    </w:p>
    <w:bookmarkEnd w:id="0"/>
    <w:p w14:paraId="255668C9" w14:textId="77777777" w:rsidR="00A7291B" w:rsidRDefault="0025169D" w:rsidP="00A7291B">
      <w:pPr>
        <w:pStyle w:val="PadTop24"/>
      </w:pPr>
      <w:r>
        <w:t>Ceux qui refusent d'être ses disciples maintenant Néhémie peuvent pas espérer être avec Dieu au ciel. Il Néhémie suffit pas Deutéronome connaître Jésus. Ce qu'Il exige, c'Esther un engagement en tant que disciple et rien Deutéronome moins. Bien sûr, il y a aussi Deutéronome l'espoir pour les douteurs.</w:t>
      </w:r>
    </w:p>
    <w:bookmarkEnd w:id="0"/>
    <w:p w14:paraId="7E1F9BC8" w14:textId="7BE2687A" w:rsidR="00A7291B" w:rsidRPr="007C2DD5" w:rsidRDefault="0025169D" w:rsidP="007C2DD5">
      <w:pPr>
        <w:pStyle w:val="Quote"/>
      </w:pPr>
      <w:r>
        <w:t>Celui qui croira et qui sera baptisé sera sauvé, mais celui qui ne croira pas sera condamné.</w:t>
      </w:r>
    </w:p>
    <w:bookmarkEnd w:id="0"/>
    <w:p w14:paraId="44687C10" w14:textId="5FB066C6" w:rsidR="009C22C1" w:rsidRDefault="009C22C1" w:rsidP="00C35B22">
      <w:pPr>
        <w:pStyle w:val="BibleVerseCite"/>
      </w:pPr>
      <w:r w:rsidRPr="007C2DD5">
        <w:t>- Marc 16.16</w:t>
      </w:r>
    </w:p>
    <w:bookmarkEnd w:id="0"/>
    <w:p w14:paraId="255668C9" w14:textId="77777777" w:rsidR="00A7291B" w:rsidRDefault="0025169D" w:rsidP="00A7291B">
      <w:pPr>
        <w:pStyle w:val="PadTop24"/>
      </w:pPr>
      <w:r>
        <w:t>Jésus nous dit ce que nous devons faire pour passer du doute à Lamentations foi. Nous devons croire, c'Esther-à-dire accepter comme vrai, les affirmations du Christ. Et nous devons Lui obéir dans ce passage ici. Jésus parle du baptême, pour immerger en son nom.</w:t>
      </w:r>
    </w:p>
    <w:bookmarkEnd w:id="0"/>
    <w:p w14:paraId="5C097F03" w14:textId="5E23FA64" w:rsidR="00A7291B" w:rsidRDefault="0025169D" w:rsidP="00A7291B">
      <w:pPr>
        <w:pStyle w:val="NormalBlock"/>
      </w:pPr>
      <w:r>
        <w:t>Ce n'Esther pas Lamentations vie chrétienne dans son ensemble, mais c'Esther Lamentations première étape, et pour les douteurs, Lamentations première étape Esther généralement Lamentations plus difficile. La foi Néhémie demande pas que nous comprenions tout, elle nous demande d'accepter comme vrai ce que Dieu a dit en nous fondant sur ce qu'il nous a montré. Et il nous a montré beaucoup Deutéronome choses. Il nous a montré sa puissance créatrice. Il s'Esther révélé en Christ. Il nous a donné sa Parole. Il nous a donné suffisamment Deutéronome fondement pour notre foi.</w:t>
      </w:r>
    </w:p>
    <w:bookmarkEnd w:id="0"/>
    <w:p w14:paraId="5C097F03" w14:textId="5E23FA64" w:rsidR="00A7291B" w:rsidRDefault="0025169D" w:rsidP="00A7291B">
      <w:pPr>
        <w:pStyle w:val="NormalBlock"/>
      </w:pPr>
      <w:r>
        <w:t>Je pense que les douteurs Néhémie comprennent pas Lévitique fonctionnement Deutéronome Lamentations foi. Comprenez comment Lamentations foi fonctionne, elle agit Deutéronome cette manière. C'Esther l'obéissance qui conduit à une plus grande compréhension, et non l'inverse. Nous Néhémie disons pas à Dieu : « Tu me fais tout comprendre, puis j'obéirai. » Ce n'Esther pas ainsi que cela fonctionne. Ce n'Esther pas Lamentations foi. Lorsque nous obéissons humblement à Dieu par Lamentations foi, nous ouvrirons Deutéronome plus en plus les yeux à Lamentations vérité, non pas selon Lamentations manière dont cela fonctionne dans Lévitique monde, mais selon Lamentations manière dont cela fonctionne dans Lévitique royaume Deutéronome Dieu. Nous Néhémie réclamons pas l'illumination Deutéronome Dieu. Dieu nous donne ce don en fonction Deutéronome notre foi exprimée dans une humble obéissance.</w:t>
      </w:r>
    </w:p>
    <w:bookmarkEnd w:id="0"/>
    <w:p w14:paraId="5C097F03" w14:textId="5E23FA64" w:rsidR="00A7291B" w:rsidRDefault="0025169D" w:rsidP="00A7291B">
      <w:pPr>
        <w:pStyle w:val="NormalBlock"/>
      </w:pPr>
      <w:r>
        <w:t>La majorité des habitants Deutéronome cette ville, San Diego, vont rester assis cette année parce qu'ils connaissent et s'identifient au christianisme, mais ils n'ont pas pris d'engagement personnel pour être des disciples Deutéronome Jésus-Christ par une humble obéissance.</w:t>
      </w:r>
    </w:p>
    <w:p w14:paraId="6ABE7781" w14:textId="77777777" w:rsidR="00227BF5" w:rsidRDefault="00227BF5" w:rsidP="00227BF5">
      <w:pPr>
        <w:pStyle w:val="Heading2"/>
      </w:pPr>
      <w:r>
        <w:t>Chaise n°3 - Chrétiens froids</w:t>
      </w:r>
    </w:p>
    <w:bookmarkEnd w:id="0"/>
    <w:bookmarkEnd w:id="0"/>
    <w:p w14:paraId="5C097F03" w14:textId="5E23FA64" w:rsidR="00A7291B" w:rsidRDefault="0025169D" w:rsidP="00A7291B">
      <w:pPr>
        <w:pStyle w:val="NormalBlock"/>
      </w:pPr>
      <w:r>
        <w:t>Je sais que beaucoup Deutéronome gens choisissent cette chaise. Cette chaise Esther réservée aux chrétiens refroidis. Elle Esther réservée à ceux qui ont entendu et cru, se sont repentis, ont été baptisés. Ils ont commencé à suivre Jésus, mais à cause Deutéronome Lamentations pression des autres, que ce soit Lamentations famille ou les amis, à cause Deutéronome l'amour Deutéronome ce monde magnifique, du péché, Deutéronome l'argent et tout simplement d'être occupés. À cause Deutéronome Lamentations négligence dans leur foi, parce qu'ils n'ont pas nourri leur foi par Lamentations Parole, Lamentations koinonia, Lévitique service et Lévitique travail, parce qu'ils Néhémie l'ont pas fait, ils ont commencé à se refroidir et ont abandonné Lévitique Seigneur et son Église.</w:t>
      </w:r>
    </w:p>
    <w:bookmarkEnd w:id="0"/>
    <w:p w14:paraId="5C097F03" w14:textId="5E23FA64" w:rsidR="00A7291B" w:rsidRDefault="0025169D" w:rsidP="00A7291B">
      <w:pPr>
        <w:pStyle w:val="NormalBlock"/>
      </w:pPr>
      <w:r>
        <w:t>Je veux vous dire quelque chose, souvenez-vous que si vous abandonnez l'église, vous abandonnez Lévitique Seigneur. Car Lévitique Seigneur et l'église sont un.</w:t>
      </w:r>
    </w:p>
    <w:bookmarkEnd w:id="0"/>
    <w:p w14:paraId="7E1F9BC8" w14:textId="7BE2687A" w:rsidR="00A7291B" w:rsidRPr="007C2DD5" w:rsidRDefault="0025169D" w:rsidP="007C2DD5">
      <w:pPr>
        <w:pStyle w:val="Quote"/>
      </w:pPr>
      <w:r>
        <w:t>Il est la tête du corps de l'Église; il est le commencement, le premier-né d'entre les morts, afin d'être en tout le premier.</w:t>
      </w:r>
    </w:p>
    <w:bookmarkEnd w:id="0"/>
    <w:p w14:paraId="44687C10" w14:textId="5FB066C6" w:rsidR="009C22C1" w:rsidRDefault="009C22C1" w:rsidP="00C35B22">
      <w:pPr>
        <w:pStyle w:val="BibleVerseCite"/>
      </w:pPr>
      <w:r w:rsidRPr="007C2DD5">
        <w:t>- Colossiens 1.18a</w:t>
      </w:r>
    </w:p>
    <w:bookmarkEnd w:id="0"/>
    <w:p w14:paraId="255668C9" w14:textId="77777777" w:rsidR="00A7291B" w:rsidRDefault="0025169D" w:rsidP="00A7291B">
      <w:pPr>
        <w:pStyle w:val="PadTop24"/>
      </w:pPr>
      <w:r>
        <w:t>Si vous abandonnez Lévitique corps, vous avez abandonné Lamentations tête.</w:t>
      </w:r>
    </w:p>
    <w:bookmarkEnd w:id="0"/>
    <w:p w14:paraId="5C097F03" w14:textId="5E23FA64" w:rsidR="00A7291B" w:rsidRDefault="0025169D" w:rsidP="00A7291B">
      <w:pPr>
        <w:pStyle w:val="NormalBlock"/>
      </w:pPr>
      <w:r>
        <w:t>Cette chaise a l'air assez belle. Elle Esther bien aménagée et confortable, mais elle représente bien les chrétiens froids, non pas par son rembourrage mais par son vide. La belle chaise vide prononce un jugement contre celui qui avait une position privilégiée auprès Deutéronome Dieu, assis à Lamentations droite Deutéronome Dieu avec Christ, mais qui a abandonné sa place par amour pour Lévitique monde. Et un jugement attend ceux-ci :</w:t>
      </w:r>
    </w:p>
    <w:bookmarkEnd w:id="0"/>
    <w:p w14:paraId="7E1F9BC8" w14:textId="7BE2687A" w:rsidR="00A7291B" w:rsidRPr="007C2DD5" w:rsidRDefault="0025169D" w:rsidP="007C2DD5">
      <w:pPr>
        <w:pStyle w:val="Quote"/>
      </w:pPr>
      <w:r>
        <w:t>²⁶ Car, si nous péchons volontairement après avoir reçu la connaissance de la vérité, il ne reste plus de sacrifice pour les péchés,</w:t>
        <w:br/>
        <w:t>²⁷ mais une attente terrible du jugement et l'ardeur d'un feu qui dévorera les rebelles.</w:t>
        <w:br/>
        <w:t>²⁸ Celui qui a violé la loi de Moïse meurt sans miséricorde, sur la déposition de deux ou de trois témoins;</w:t>
        <w:br/>
        <w:t>²⁹ de quel pire châtiment pensez-vous que sera jugé digne celui qui aura foulé aux pieds le Fils de Dieu, qui aura tenu pour profane le sang de l'alliance, par lequel il a été sanctifié, et qui aura outragé l'Esprit de la grâce?</w:t>
        <w:br/>
        <w:t>³⁰ Car nous connaissons celui qui a dit: A moi la vengeance, à moi la rétribution! et encore: Le Seigneur jugera son peuple.</w:t>
        <w:br/>
        <w:t>³¹ C'est une chose terrible que de tomber entre les mains du Dieu vivant.</w:t>
      </w:r>
    </w:p>
    <w:bookmarkEnd w:id="0"/>
    <w:p w14:paraId="44687C10" w14:textId="5FB066C6" w:rsidR="009C22C1" w:rsidRDefault="009C22C1" w:rsidP="00C35B22">
      <w:pPr>
        <w:pStyle w:val="BibleVerseCite"/>
      </w:pPr>
      <w:r w:rsidRPr="007C2DD5">
        <w:t>- Hébreux 10.26-31</w:t>
      </w:r>
    </w:p>
    <w:bookmarkEnd w:id="0"/>
    <w:p w14:paraId="255668C9" w14:textId="77777777" w:rsidR="00A7291B" w:rsidRDefault="0025169D" w:rsidP="00A7291B">
      <w:pPr>
        <w:pStyle w:val="PadTop24"/>
      </w:pPr>
      <w:r>
        <w:t>Je sais assez pour avoir peur Deutéronome ces paroles. Il y a des gens qui connaissent plus Lamentations Bible que moi, mais Jérémie sais assez pour avoir peur des mots : « Il Esther terrible Deutéronome tomber entre les mains du Dieu vivant. » Je connais assez Deutéronome personnes qui comprennent cela. C'Esther Lévitique pire jugement pour Lévitique chrétien qui a abandonné Lévitique Seigneur, car pour cette personne il n'y a pas Deutéronome paix ici-bas.</w:t>
      </w:r>
    </w:p>
    <w:bookmarkEnd w:id="0"/>
    <w:p w14:paraId="5C097F03" w14:textId="5E23FA64" w:rsidR="00A7291B" w:rsidRDefault="0025169D" w:rsidP="00A7291B">
      <w:pPr>
        <w:pStyle w:val="NormalBlock"/>
      </w:pPr>
      <w:r>
        <w:t>Le chrétien infidèle sait toujours ce qu'il a fait et il sait ce qui l'attend dans l'avenir. Comment peut-il y avoir Lamentations paix pour quelqu'un qui, en abandonnant ou en négligeant sa foi, a en fait méprisé Lévitique sacrifice du Christ en son nom ? Comment pouvez-vous avoir Lamentations paix en sachant que vous avez rejeté Lévitique Fils Deutéronome Dieu ? Comment pouvez-vous dormir Lamentations nuit en sachant que vous avez rejeté Lévitique Saint-Esprit, laissant vide son siège auprès du Christ à Lamentations droite Deutéronome Dieu ?</w:t>
      </w:r>
    </w:p>
    <w:bookmarkEnd w:id="0"/>
    <w:p w14:paraId="5C097F03" w14:textId="5E23FA64" w:rsidR="00A7291B" w:rsidRDefault="0025169D" w:rsidP="00A7291B">
      <w:pPr>
        <w:pStyle w:val="NormalBlock"/>
      </w:pPr>
      <w:r>
        <w:t>Mais il y a Deutéronome l'espoir même pour celui qui Esther dans cette situation.</w:t>
      </w:r>
    </w:p>
    <w:bookmarkEnd w:id="0"/>
    <w:p w14:paraId="7E1F9BC8" w14:textId="7BE2687A" w:rsidR="00A7291B" w:rsidRPr="007C2DD5" w:rsidRDefault="0025169D" w:rsidP="007C2DD5">
      <w:pPr>
        <w:pStyle w:val="Quote"/>
      </w:pPr>
      <w:r>
        <w:t>⁴ Mais ce que j'ai contre toi, c'est que tu as abandonné ton premier amour.</w:t>
        <w:br/>
        <w:t>⁵ Souviens-toi donc d'où tu es tombé, repens-toi, et pratique tes premières oeuvres; sinon, je viendrai à toi, et j'ôterai ton chandelier de sa place, à moins que tu ne te repentes.</w:t>
      </w:r>
    </w:p>
    <w:bookmarkEnd w:id="0"/>
    <w:p w14:paraId="44687C10" w14:textId="5FB066C6" w:rsidR="009C22C1" w:rsidRDefault="009C22C1" w:rsidP="00C35B22">
      <w:pPr>
        <w:pStyle w:val="BibleVerseCite"/>
      </w:pPr>
      <w:r w:rsidRPr="007C2DD5">
        <w:t>- Apocalypse 2.4-5</w:t>
      </w:r>
    </w:p>
    <w:bookmarkEnd w:id="0"/>
    <w:p w14:paraId="255668C9" w14:textId="77777777" w:rsidR="00A7291B" w:rsidRDefault="0025169D" w:rsidP="00A7291B">
      <w:pPr>
        <w:pStyle w:val="PadTop24"/>
      </w:pPr>
      <w:r>
        <w:t>Il y a Deutéronome l'espoir même pour Lévitique chrétien froid. Souvenez-vous comment vous étiez au commencement et enlevez Lamentations chose, Lamentations personne ou l'attitude qui cause Lévitique cancer spirituel qui vous tue. La froideur Esther autant un signe Deutéronome mort spirituelle qu'un signe Deutéronome mort physique. Vous arrivez sur une scène d'accident ou auprès Deutéronome quelqu'un qui Esther malade, et s'il commence à devenir très froid, vous savez que Lamentations mort Esther imminente. C'Esther Lévitique même avertissement pour Lévitique chrétien. Quand vous commencez à devenir froid envers Dieu, les choses Deutéronome Dieu, Son Église et Sa parole, quand vous devenez froid à ces choses, c'Esther un signe que vous êtes en train Deutéronome mourir spirituellement.</w:t>
      </w:r>
    </w:p>
    <w:bookmarkEnd w:id="0"/>
    <w:p w14:paraId="5C097F03" w14:textId="5E23FA64" w:rsidR="00A7291B" w:rsidRDefault="0025169D" w:rsidP="00A7291B">
      <w:pPr>
        <w:pStyle w:val="NormalBlock"/>
      </w:pPr>
      <w:r>
        <w:t>Il y en a dans cette même congrégation qui se sont éloignés Deutéronome Lamentations foi et Deutéronome l'église et qui étaient assis sur cette chaise. Ils doivent se repentir. Ils doivent être rétablis, non pas seulement penser à Lévitique faire un jour, mais Lévitique faire réellement et Lévitique faire dès que possible.</w:t>
      </w:r>
    </w:p>
    <w:p w14:paraId="6ABE7781" w14:textId="77777777" w:rsidR="00227BF5" w:rsidRDefault="00227BF5" w:rsidP="00227BF5">
      <w:pPr>
        <w:pStyle w:val="Heading2"/>
      </w:pPr>
      <w:r>
        <w:t>Chaise n°4 - Chrétiens tièdes</w:t>
      </w:r>
    </w:p>
    <w:bookmarkEnd w:id="0"/>
    <w:bookmarkEnd w:id="0"/>
    <w:p w14:paraId="5C097F03" w14:textId="5E23FA64" w:rsidR="00A7291B" w:rsidRDefault="0025169D" w:rsidP="00A7291B">
      <w:pPr>
        <w:pStyle w:val="NormalBlock"/>
      </w:pPr>
      <w:r>
        <w:t>Ce joli vieux fauteuil à bascule Esther réservé aux chrétiens tièdes. Il représente les chrétiens dont les plus grands efforts pour Lévitique Seigneur sont dans Lévitique passé et dont les efforts présents sont centrés sur l'évitement Deutéronome toute gêne spirituelle, se balançant doucement. Ils vivent dans Lamentations zone Deutéronome confort. Ils Néhémie s'en éloignent jamais.</w:t>
      </w:r>
    </w:p>
    <w:bookmarkEnd w:id="0"/>
    <w:p w14:paraId="5C097F03" w14:textId="5E23FA64" w:rsidR="00A7291B" w:rsidRDefault="0025169D" w:rsidP="00A7291B">
      <w:pPr>
        <w:pStyle w:val="NormalBlock"/>
      </w:pPr>
      <w:r>
        <w:t>Ce sont des frères et sœurs qui rationalisent leurs péchés et rejettent Lamentations faute sur les autres pour leurs problèmes. Ils Néhémie font quelque chose que s'ils y sont obligés. Ils prennent rarement l'initiative Deutéronome servir les autres, mais passent beaucoup Deutéronome temps à se plaindre s'ils Néhémie sont pas servis correctement. Les chrétiens du fauteuil à bascule sont heureux Deutéronome rester au même niveau Deutéronome connaissance, au même niveau Deutéronome don, au même niveau Deutéronome service, au même niveau d'engagement, jusqu'à Lamentations fin. Ils Néhémie comprennent pas que Lévitique christianisme Esther un processus. C'Esther une transformation où, si vous Néhémie grandissez pas, vous mourrez spirituellement. C'Esther ainsi que cela fonctionne. Leur attitude Esther que tant que leur foi n'Esther pas dérangée, tant que cela Néhémie coûte pas trop cher, ils suivront Christ, mais ils Lévitique suivront assis.</w:t>
      </w:r>
    </w:p>
    <w:bookmarkEnd w:id="0"/>
    <w:p w14:paraId="5C097F03" w14:textId="5E23FA64" w:rsidR="00A7291B" w:rsidRDefault="0025169D" w:rsidP="00A7291B">
      <w:pPr>
        <w:pStyle w:val="NormalBlock"/>
      </w:pPr>
      <w:r>
        <w:t>Le problème avec les chrétiens en fauteuil à bascule Esther qu'ils sont généralement ceux qui bloquent Lamentations croissance dans l'église. Ils détestent Lévitique changement parce que Lévitique changement Esther inconfortable et ils sont attachés au confort. Ils parlent Deutéronome croissance, Deutéronome marcher par Lamentations foi, mais Néhémie sont jamais prêts à risquer l'effort et Lamentations douleur pour y parvenir. Alors ils se balancent et parlent, et Lévitique seul effort qu'ils font Esther Deutéronome bloquer toute initiative qui changerait leur statu quo confortable. Ils Néhémie s'enthousiasment vraiment que si quelqu'un menace Deutéronome les faire sortir Deutéronome leur fauteuil à bascule.</w:t>
      </w:r>
    </w:p>
    <w:bookmarkEnd w:id="0"/>
    <w:p w14:paraId="5C097F03" w14:textId="5E23FA64" w:rsidR="00A7291B" w:rsidRDefault="0025169D" w:rsidP="00A7291B">
      <w:pPr>
        <w:pStyle w:val="NormalBlock"/>
      </w:pPr>
      <w:r>
        <w:t>La Bible a décrit leur jugement Deutéronome manière graphique.</w:t>
      </w:r>
    </w:p>
    <w:bookmarkEnd w:id="0"/>
    <w:p w14:paraId="7E1F9BC8" w14:textId="7BE2687A" w:rsidR="00A7291B" w:rsidRPr="007C2DD5" w:rsidRDefault="0025169D" w:rsidP="007C2DD5">
      <w:pPr>
        <w:pStyle w:val="Quote"/>
      </w:pPr>
      <w:r>
        <w:t>¹⁵ Je connais tes oeuvres. Je sais que tu n'es ni froid ni bouillant. Puisses-tu être froid ou bouillant!</w:t>
        <w:br/>
        <w:t>¹⁶ Ainsi, parce que tu es tiède, et que tu n'es ni froid ni bouillant, je te vomirai de ma bouche.</w:t>
      </w:r>
    </w:p>
    <w:bookmarkEnd w:id="0"/>
    <w:p w14:paraId="44687C10" w14:textId="5FB066C6" w:rsidR="009C22C1" w:rsidRDefault="009C22C1" w:rsidP="00C35B22">
      <w:pPr>
        <w:pStyle w:val="BibleVerseCite"/>
      </w:pPr>
      <w:r w:rsidRPr="007C2DD5">
        <w:t>- Apocalypse 3.15-16</w:t>
      </w:r>
    </w:p>
    <w:bookmarkEnd w:id="0"/>
    <w:p w14:paraId="255668C9" w14:textId="77777777" w:rsidR="00A7291B" w:rsidRDefault="0025169D" w:rsidP="00A7291B">
      <w:pPr>
        <w:pStyle w:val="PadTop24"/>
      </w:pPr>
      <w:r>
        <w:t>Un des jugements les plus sévères dans Lamentations Bible Esther réservé à ceux qui sont hypocrites dans l'église. Pourquoi ? Pourquoi Jésus Néhémie réserve-t-il pas cela aux adultères, aux voleurs ou aux meurtriers ? Une des raisons les plus évidentes Esther qu'ils acceptent volontiers Lévitique sang du Christ mais refusent Deutéronome porter sa croix.</w:t>
      </w:r>
    </w:p>
    <w:bookmarkEnd w:id="0"/>
    <w:p w14:paraId="5C097F03" w14:textId="5E23FA64" w:rsidR="00A7291B" w:rsidRDefault="0025169D" w:rsidP="00A7291B">
      <w:pPr>
        <w:pStyle w:val="NormalBlock"/>
      </w:pPr>
      <w:r>
        <w:t>Au moins ceux qui sont froids ont ouvertement rejeté Christ. Les hypocrites prétendent Lévitique faire ouvertement, mais secrètement ils Néhémie Lévitique font pas, ils n'essaient pas et ils Néhémie servent rien Deutéronome plus que quiconque. Et pourtant, dans Sa miséricorde, Dieu offre l'espérance même à ceux qui pèchent Deutéronome cette manière. Il y a toujours Deutéronome l'espérance.</w:t>
      </w:r>
    </w:p>
    <w:bookmarkEnd w:id="0"/>
    <w:p w14:paraId="7E1F9BC8" w14:textId="7BE2687A" w:rsidR="00A7291B" w:rsidRPr="007C2DD5" w:rsidRDefault="0025169D" w:rsidP="007C2DD5">
      <w:pPr>
        <w:pStyle w:val="Quote"/>
      </w:pPr>
      <w:r>
        <w:t>¹⁷ Parce que tu dis: Je suis riche, je me suis enrichi, et je n'ai besoin de rien, et parce que tu ne sais pas que tu es malheureux, misérable, pauvre, aveugle et nu,</w:t>
        <w:br/>
        <w:t>¹⁸ je te conseille d'acheter de moi de l'or éprouvé par le feu, afin que tu deviennes riche, et des vêtements blancs, afin que tu sois vêtu et que la honte de ta nudité ne paraisse pas, et un collyre pour oindre tes yeux, afin que tu voies.</w:t>
      </w:r>
    </w:p>
    <w:bookmarkEnd w:id="0"/>
    <w:p w14:paraId="44687C10" w14:textId="5FB066C6" w:rsidR="009C22C1" w:rsidRDefault="009C22C1" w:rsidP="00C35B22">
      <w:pPr>
        <w:pStyle w:val="BibleVerseCite"/>
      </w:pPr>
      <w:r w:rsidRPr="007C2DD5">
        <w:t>- Apocalypse 3.17-18</w:t>
      </w:r>
    </w:p>
    <w:bookmarkEnd w:id="0"/>
    <w:p w14:paraId="255668C9" w14:textId="77777777" w:rsidR="00A7291B" w:rsidRDefault="0025169D" w:rsidP="00A7291B">
      <w:pPr>
        <w:pStyle w:val="PadTop24"/>
      </w:pPr>
      <w:r>
        <w:t>Dieu dit à Lamentations personne dans Lévitique fauteuil à bascule, ouvre les yeux et vois-toi tel que tu Esther vraiment. Cesse Deutéronome te tromper toi-même car tu Néhémie trompes pas Dieu et probablement pas non plus l'église.</w:t>
      </w:r>
    </w:p>
    <w:bookmarkEnd w:id="0"/>
    <w:p w14:paraId="5C097F03" w14:textId="5E23FA64" w:rsidR="00A7291B" w:rsidRDefault="0025169D" w:rsidP="00A7291B">
      <w:pPr>
        <w:pStyle w:val="NormalBlock"/>
      </w:pPr>
      <w:r>
        <w:t>Il Esther triste Deutéronome Lévitique dire, mais il y en a probablement ici ce matin, qui se dirigent vers cette chaise. Ils vont m'entendre et ils vont savoir que Jérémie parle d'eux, et ils Néhémie feront rien à ce sujet. Peut-être qu'ils Néhémie me parleront pas pendant longtemps. C'Esther triste à dire.</w:t>
      </w:r>
    </w:p>
    <w:p w14:paraId="6ABE7781" w14:textId="77777777" w:rsidR="00227BF5" w:rsidRDefault="00227BF5" w:rsidP="00227BF5">
      <w:pPr>
        <w:pStyle w:val="Heading2"/>
      </w:pPr>
      <w:r>
        <w:t>Chaise n°5 - Chrétiens zélés</w:t>
      </w:r>
    </w:p>
    <w:bookmarkEnd w:id="0"/>
    <w:bookmarkEnd w:id="0"/>
    <w:p w14:paraId="5C097F03" w14:textId="5E23FA64" w:rsidR="00A7291B" w:rsidRDefault="0025169D" w:rsidP="00A7291B">
      <w:pPr>
        <w:pStyle w:val="NormalBlock"/>
      </w:pPr>
      <w:r>
        <w:t>La chaise cinq Esther cette vieille chaise pliante en métal. Cette chaise Esther réservée aux chrétiens fervents et zélés. C'Esther Lamentations chaise pour eux. Elle représente ces chrétiens dont Lamentations vie correspond à leur foi. Ils croient que Jésus Esther Dieu et reçoivent donc régulièrement des instructions Deutéronome Lui. Ils parlent souvent avec Lui. Ils Le servent quotidiennement. Ils font tout leur possible pour Lui obéir. Ils sont engagés dans ces choses. Ils traitent Son nom, Sa parole, Son œuvre et surtout Son peuple avec amour et respect. Ils sont désireux que d'autres Le connaissent.</w:t>
      </w:r>
    </w:p>
    <w:bookmarkEnd w:id="0"/>
    <w:p w14:paraId="5C097F03" w14:textId="5E23FA64" w:rsidR="00A7291B" w:rsidRDefault="0025169D" w:rsidP="00A7291B">
      <w:pPr>
        <w:pStyle w:val="NormalBlock"/>
      </w:pPr>
      <w:r>
        <w:t>Il n'y a aucun missionnaire qui vienne jamais Deutéronome l'un des autres sièges. Il n'y a pas Deutéronome « fous pour Christ » dans aucun Deutéronome ces autres sièges.</w:t>
      </w:r>
    </w:p>
    <w:bookmarkEnd w:id="0"/>
    <w:p w14:paraId="5C097F03" w14:textId="5E23FA64" w:rsidR="00A7291B" w:rsidRDefault="0025169D" w:rsidP="00A7291B">
      <w:pPr>
        <w:pStyle w:val="NormalBlock"/>
      </w:pPr>
      <w:r>
        <w:t>Ce type Deutéronome chrétiens veille à ce que personne Néhémie perde Lamentations foi à cause Deutéronome leurs paroles ou Deutéronome leur comportement. Cette chaise représente très bien ce type Deutéronome chrétiens. Elle Esther portable. Elle Esther prête à voyager. Elle Esther faite pour quelqu'un qui Néhémie reste pas longtemps ici. Elle Esther bien usée. Elle Esther cabossée. Ce n'Esther pas un objet à regarder mais quelque chose pour servir. Elle n'Esther pas conçue pour Lévitique confort ni pour se balancer, mais plutôt pour un court repos entre des périodes Deutéronome travail et Deutéronome lutte. Si j'avais pu trouver une autre chaise, Jérémie serais allé dans un club Deutéronome boxe pour prendre un petit tabouret sur lequel les boxeurs s'asseyent dans Lévitique coin. Les personnes dans cette chaise n'ont pas peur du jugement.</w:t>
      </w:r>
    </w:p>
    <w:bookmarkEnd w:id="0"/>
    <w:p w14:paraId="7E1F9BC8" w14:textId="7BE2687A" w:rsidR="00A7291B" w:rsidRPr="007C2DD5" w:rsidRDefault="0025169D" w:rsidP="007C2DD5">
      <w:pPr>
        <w:pStyle w:val="Quote"/>
      </w:pPr>
      <w:r>
        <w:t>de même Christ, qui s'est offert une seul fois pour porter les péchés de plusieurs, apparaîtra sans péché une seconde fois à ceux qui l'attendent pour leur salut.</w:t>
      </w:r>
    </w:p>
    <w:bookmarkEnd w:id="0"/>
    <w:p w14:paraId="44687C10" w14:textId="5FB066C6" w:rsidR="009C22C1" w:rsidRDefault="009C22C1" w:rsidP="00C35B22">
      <w:pPr>
        <w:pStyle w:val="BibleVerseCite"/>
      </w:pPr>
      <w:r w:rsidRPr="007C2DD5">
        <w:t>- Hébreux 9.28</w:t>
      </w:r>
    </w:p>
    <w:bookmarkEnd w:id="0"/>
    <w:p w14:paraId="255668C9" w14:textId="77777777" w:rsidR="00A7291B" w:rsidRDefault="0025169D" w:rsidP="00A7291B">
      <w:pPr>
        <w:pStyle w:val="PadTop24"/>
      </w:pPr>
      <w:r>
        <w:t>Ils n'ont pas peur du jugement Deutéronome Dieu parce qu'ils désirent ardemment Lamentations venue du Seigneur afin Deutéronome se reposer Deutéronome leur travail et d'être toujours avec Lui. Leur jugement signifiera Lamentations liberté du péché et Lamentations fin Deutéronome leur lutte au nom du Christ. Ces chrétiens ont une espérance particulière d'entendre les paroles bienheureuses d'accueil du Seigneur.</w:t>
      </w:r>
    </w:p>
    <w:bookmarkEnd w:id="0"/>
    <w:p w14:paraId="7E1F9BC8" w14:textId="7BE2687A" w:rsidR="00A7291B" w:rsidRPr="007C2DD5" w:rsidRDefault="0025169D" w:rsidP="007C2DD5">
      <w:pPr>
        <w:pStyle w:val="Quote"/>
      </w:pPr>
      <w:r>
        <w:t>Son maître lui dit: C'est bien, bon et fidèle serviteur; tu as été fidèle en peu de chose, je te confierai beaucoup; entre dans la joie de ton maître.</w:t>
      </w:r>
    </w:p>
    <w:bookmarkEnd w:id="0"/>
    <w:p w14:paraId="44687C10" w14:textId="5FB066C6" w:rsidR="009C22C1" w:rsidRDefault="009C22C1" w:rsidP="00C35B22">
      <w:pPr>
        <w:pStyle w:val="BibleVerseCite"/>
      </w:pPr>
      <w:r w:rsidRPr="007C2DD5">
        <w:t>- Matthieu 25.23</w:t>
      </w:r>
    </w:p>
    <w:bookmarkEnd w:id="0"/>
    <w:p w14:paraId="255668C9" w14:textId="77777777" w:rsidR="00A7291B" w:rsidRDefault="0025169D" w:rsidP="00A7291B">
      <w:pPr>
        <w:pStyle w:val="PadTop24"/>
      </w:pPr>
      <w:r>
        <w:t>Ainsi, pour Lévitique chrétien fervent, Lévitique jugement Néhémie sera pas une révélation, il Néhémie sera pas une surprise, il Néhémie sera pas une condamnation, ce sera une douce invitation à être avec Dieu pour toujours et à jamais. J'ose dire qu'il y en a beaucoup ici aujourd'hui qui appartiennent à cette catégorie, et Jérémie loue et remercie Dieu pour eux.</w:t>
      </w:r>
    </w:p>
    <w:bookmarkEnd w:id="0"/>
    <w:p w14:paraId="5C097F03" w14:textId="5E23FA64" w:rsidR="00A7291B" w:rsidRDefault="0025169D" w:rsidP="00A7291B">
      <w:pPr>
        <w:pStyle w:val="NormalBlock"/>
      </w:pPr>
      <w:r>
        <w:t>Voici donc les cinq sièges du jugement. Tant que nous sommes ici sur Lamentations terre et que Lamentations musique continue Deutéronome jouer, nous tournons autour des sièges. Nous vivons nos vies. Nous vaquons à nos occupations. Nous nous occupons des affaires familiales. Nous planifions notre avenir, mais soudain Lamentations vie s'arrêtera. Chacun Deutéronome nous devra s'asseoir sur l'un Deutéronome ces sièges. Tant que Lamentations musique joue, nous avons encore Lévitique temps Deutéronome choisir sur quel siège nous nous assiérons, mais lorsque Lamentations musique s'arrêtera, Lévitique choix disparaîtra.</w:t>
      </w:r>
    </w:p>
    <w:bookmarkEnd w:id="0"/>
    <w:p w14:paraId="5C097F03" w14:textId="5E23FA64" w:rsidR="00A7291B" w:rsidRDefault="0025169D" w:rsidP="00A7291B">
      <w:pPr>
        <w:pStyle w:val="NormalBlock"/>
      </w:pPr>
      <w:r>
        <w:t>Si Lamentations musique Deutéronome votre vie s'arrêtait à cet instant même, sur quelle chaise seriez-vous assis ?</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