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Les serviteurs d’argent</w:t>
      </w:r>
    </w:p>
    <w:bookmarkEnd w:id="0"/>
    <w:p w14:paraId="5C097F03" w14:textId="5E23FA64" w:rsidR="00A7291B" w:rsidRDefault="0025169D" w:rsidP="00A7291B">
      <w:pPr>
        <w:pStyle w:val="NormalBlock"/>
      </w:pPr>
      <w:r>
        <w:t>Les trois passages des Écritures que nous avons lus ce matin, je les ai fait imprimer parce qu'ils étaient un peu dispersés. La bénédiction de la sagesse. Mon fils, n'oublie pas mon enseignement, mais que ton cœur garde mes commandements ; car ils prolongeront les jours et les années de ta vie, et ils t'apporteront une grande prospérité. Ensuite, la gloire des jeunes gens, c'est leur force, mais la beauté des vieillards, ce sont leurs cheveux blancs. Enfin, les cheveux blancs sont une couronne de gloire.</w:t>
      </w:r>
    </w:p>
    <w:bookmarkEnd w:id="0"/>
    <w:p w14:paraId="5C097F03" w14:textId="5E23FA64" w:rsidR="00A7291B" w:rsidRDefault="0025169D" w:rsidP="00A7291B">
      <w:pPr>
        <w:pStyle w:val="NormalBlock"/>
      </w:pPr>
      <w:r>
        <w:t>Elle s'acquiert par une vie juste. L'idée de la tête chenue renvoie aux cheveux gris, comme à une couronne que portent les personnes âgées. Dans l'Ancien Testament, être âgé était un grand honneur. Le simple fait d'être âgé était un grand honneur. On supposait qu'une personne avait atteint un âge avancé en raison de sa sagesse personnelle et de sa justice devant Dieu.</w:t>
      </w:r>
    </w:p>
    <w:bookmarkEnd w:id="0"/>
    <w:p w14:paraId="5C097F03" w14:textId="5E23FA64" w:rsidR="00A7291B" w:rsidRDefault="0025169D" w:rsidP="00A7291B">
      <w:pPr>
        <w:pStyle w:val="NormalBlock"/>
      </w:pPr>
      <w:r>
        <w:t>Dans l'Ancien Testament, si vous étiez âgé, cela signifiait que vous étiez bon. Cela signifiait que, d'une manière ou d'une autre, il y avait en vous quelque chose qui plaisait à Dieu et que, par conséquent, il vous permettait de vivre jusqu'à un âge avancé. Les personnes âgées étaient respectées à cette époque, non seulement en raison de leur âge avancé, mais aussi à cause de la connaissance, de la grâce, de la sainteté et de la faveur de Dieu que représentait la vieillesse. Or, lorsque Salomon écrivait, la vieillesse commençait à 40 ans. Ainsi, certains d'entre vous pensaient peut-être : « Oh, ce sermon ne me concerne pas. »</w:t>
      </w:r>
    </w:p>
    <w:bookmarkEnd w:id="0"/>
    <w:p w14:paraId="5C097F03" w14:textId="5E23FA64" w:rsidR="00A7291B" w:rsidRDefault="0025169D" w:rsidP="00A7291B">
      <w:pPr>
        <w:pStyle w:val="NormalBlock"/>
      </w:pPr>
      <w:r>
        <w:t>Réfléchissez-y encore. Nous savons, bien sûr, que ces choses, cette grâce, cette connaissance et cette sainteté, ne viennent pas simplement avec l'âge. Vieillir ne signifie pas nécessairement progresser dans la vertu. Je veux dire que Salomon a vieilli, mais qu'en vieillissant, il s'est éloigné davantage de Dieu. Ainsi, vieillir ne signifie pas nécessairement progresser dans la vertu.</w:t>
      </w:r>
    </w:p>
    <w:bookmarkEnd w:id="0"/>
    <w:p w14:paraId="5C097F03" w14:textId="5E23FA64" w:rsidR="00A7291B" w:rsidRDefault="0025169D" w:rsidP="00A7291B">
      <w:pPr>
        <w:pStyle w:val="NormalBlock"/>
      </w:pPr>
      <w:r>
        <w:t>L'avantage de l'âge, toutefois, à cet égard, est que nous avons une plus grande expérience de la vie, grâce à laquelle nous pouvons juger et discerner ce qui est important et ce qui est vrai. Et bien sûr, l'obstacle lié à l'âge, en dehors des limitations physiques, est que bien souvent nous ne réagissons pas à la vérité que nous découvrons, parce qu'il peut être plus confortable de rester dans nos anciennes positions. Voyez-vous, le problème avec l'âge, c'est que nous détestons changer. Nous avons la sagesse, nous avons l'expérience, nous avons la connaissance nécessaires pour discerner ce qui est vrai, ce qui est bon, ce qui est juste, ce qui est digne, ce qui est noble. Nous avons appris à nos dépens comment trouver ces choses.</w:t>
      </w:r>
    </w:p>
    <w:bookmarkEnd w:id="0"/>
    <w:p w14:paraId="5C097F03" w14:textId="5E23FA64" w:rsidR="00A7291B" w:rsidRDefault="0025169D" w:rsidP="00A7291B">
      <w:pPr>
        <w:pStyle w:val="NormalBlock"/>
      </w:pPr>
      <w:r>
        <w:t>Mais parfois, à cause de l'âge, nous nous sentons tellement à l'aise que, même si nous découvrons ce qui est vrai, juste, bon, noble, élevé et digne, nous ne voulons pas changer. Nous trouvons que l'ancienne manière est bien meilleure. Eh bien, Dieu, par l'intermédiaire de l'apôtre Paul, saisit l'occasion de s'adresser aux saints mûrs en leur exposant, en plus de ce qui est attendu de tout chrétien, les responsabilités très particulières de l'homme chrétien âgé et de la femme chrétienne âgée. C'est pourquoi, ce matin, j'ai intitulé ma leçon « les serviteurs d'argent », en rapport avec ce que Dieu enseigne spécifiquement à l'homme âgé et à la femme âgée dans l'Église. Ouvrez vos Bibles à Tite, s'il vous plaît, chapitre 2, et notre leçon sera tirée de ce texte.</w:t>
      </w:r>
    </w:p>
    <w:bookmarkEnd w:id="0"/>
    <w:p w14:paraId="5C097F03" w14:textId="5E23FA64" w:rsidR="00A7291B" w:rsidRDefault="0025169D" w:rsidP="00A7291B">
      <w:pPr>
        <w:pStyle w:val="NormalBlock"/>
      </w:pPr>
      <w:r>
        <w:t>Tite, chapitre 2, à partir du verset 1. Et au verset 1, nous avons un peu de contexte concernant ce qui se passe ici entre Paul et Tite. Tite, chapitre 2, à partir du verset 1. Paul dit : « Mais toi, dis les choses qui sont conformes à la saine doctrine. » Paul commence donc par s'adresser à Tite, en lui donnant pour instruction d'organiser les Églises.</w:t>
      </w:r>
    </w:p>
    <w:bookmarkEnd w:id="0"/>
    <w:p w14:paraId="5C097F03" w14:textId="5E23FA64" w:rsidR="00A7291B" w:rsidRDefault="0025169D" w:rsidP="00A7291B">
      <w:pPr>
        <w:pStyle w:val="NormalBlock"/>
      </w:pPr>
      <w:r>
        <w:t>Et si nous avons lu le chapitre 1, nous n'avons pas le temps de le faire, mais nous avons vu au chapitre 1 qu'il a donné à Tite des instructions pour organiser les Églises et établir des anciens dans chaque Église. Il l'a également encouragé à défendre la foi contre ceux qui chercheraient à diviser l'Église par de faux enseignements. Ensuite, Tite devait instruire correctement l'Église. Il devait leur enseigner à se conduire d'une manière qui reflète la saine doctrine. Agissez selon ce qui est bon, ce qui est juste et ce qui vous a été enseigné. Principe très important.</w:t>
      </w:r>
    </w:p>
    <w:bookmarkEnd w:id="0"/>
    <w:p w14:paraId="5C097F03" w14:textId="5E23FA64" w:rsidR="00A7291B" w:rsidRDefault="0025169D" w:rsidP="00A7291B">
      <w:pPr>
        <w:pStyle w:val="NormalBlock"/>
      </w:pPr>
      <w:r>
        <w:t>Dans le livre de Jacques, au chapitre 3, versets 13 à 18, Jacques montre qu'une conduite répréhensible découle souvent d'un enseignement répréhensible et d'enseignants répréhensibles. Un bon enseignement, dit Jacques, conduit à la pureté, à la paix, à la douceur, à la miséricorde, à la persévérance et à l'honnêteté. Un mauvais enseignement et de mauvais enseignants conduisent à la jalousie, à l'ambition égoïste, au désordre et à toute espèce de mauvaise action. Paul prend donc soin de dire à Tite : veille à dire aux gens d'agir conformément au bon enseignement que je t'ai donné. Ainsi, Tite, en commençant au chapitre 1, commence par des instructions concernant les anciens.</w:t>
      </w:r>
    </w:p>
    <w:bookmarkEnd w:id="0"/>
    <w:p w14:paraId="5C097F03" w14:textId="5E23FA64" w:rsidR="00A7291B" w:rsidRDefault="0025169D" w:rsidP="00A7291B">
      <w:pPr>
        <w:pStyle w:val="NormalBlock"/>
      </w:pPr>
      <w:r>
        <w:t>Et ensuite, immédiatement, il donne des instructions aux saints plus âgés, car après les anciens de l'Église, ce sont eux qui ont la plus grande influence. Remarquez que Paul a demandé à Tite d'enseigner à ces saints plus âgés quelle devait être leur conduite. Il dit : enseigne aux hommes plus âgés ce qu'ils doivent faire, et enseigne aux femmes plus âgées ce qu'elles doivent faire. N'est-ce pas intéressant ? N'est-ce pas intéressant qu'il faille leur enseigner ce qu'ils doivent faire ?</w:t>
      </w:r>
    </w:p>
    <w:bookmarkEnd w:id="0"/>
    <w:p w14:paraId="5C097F03" w14:textId="5E23FA64" w:rsidR="00A7291B" w:rsidRDefault="0025169D" w:rsidP="00A7291B">
      <w:pPr>
        <w:pStyle w:val="NormalBlock"/>
      </w:pPr>
      <w:r>
        <w:t>Cela suggère que même les personnes âgées doivent aspirer à continuer de croître selon l'enseignement du Christ. Malheureusement, il nous arrive de penser : vous savez, eh bien, j'y suis arrivé. Vous savez, cela fait 30 ans que je suis ici. Cela fait 30 ans que je suis dans cette Église. Vous savez ?</w:t>
      </w:r>
    </w:p>
    <w:bookmarkEnd w:id="0"/>
    <w:p w14:paraId="5C097F03" w14:textId="5E23FA64" w:rsidR="00A7291B" w:rsidRDefault="0025169D" w:rsidP="00A7291B">
      <w:pPr>
        <w:pStyle w:val="NormalBlock"/>
      </w:pPr>
      <w:r>
        <w:t>Je ne peux pas apprendre. Je suis seulement ici pour entendre. Je suis seulement ici pour écouter. Je suis seulement ici pour voir ce qui se passe. Mais Paul dit que vous devez enseigner aux croyants plus âgés qu'ils doivent faire certaines choses, ce qui signifie qu'il y a place pour la croissance pour le croyant plus âgé.</w:t>
      </w:r>
    </w:p>
    <w:bookmarkEnd w:id="0"/>
    <w:p w14:paraId="5C097F03" w14:textId="5E23FA64" w:rsidR="00A7291B" w:rsidRDefault="0025169D" w:rsidP="00A7291B">
      <w:pPr>
        <w:pStyle w:val="NormalBlock"/>
      </w:pPr>
      <w:r>
        <w:t>Et ainsi, il commence au chapitre 2, verset 2, par les hommes âgés. Et il leur dit au verset 2 : les hommes âgés doivent être sobres, dignes, sensés, sains dans la foi, dans l'amour et dans la persévérance. Un seul verset, mais un verset qui en dit long. Il dit qu'ils doivent être sobres, dignes et sensés. Ces trois mots décrivent le caractère que le saint mûr devrait avoir.</w:t>
      </w:r>
    </w:p>
    <w:bookmarkEnd w:id="0"/>
    <w:p w14:paraId="5C097F03" w14:textId="5E23FA64" w:rsidR="00A7291B" w:rsidRDefault="0025169D" w:rsidP="00A7291B">
      <w:pPr>
        <w:pStyle w:val="NormalBlock"/>
      </w:pPr>
      <w:r>
        <w:t>Le caractère que le saint mûr s'efforce d'acquérir. Il a dit que le saint plus âgé, l'homme plus âgé en Christ, doit être tempéré. Cela ne signifie pas seulement être tempéré en ce qui concerne l'alcool — bien sûr, cela est inclus — mais être tempéré dans ses pensées, tempéré dans ses actions et, en effet, ne pas être un homme précipité sur ses pieds par un enseignement ou une idée fantaisiste, ni par quoi que ce soit qui se produise dans l'Église, le moindre mouvement, la moindre vague qui survient. L'homme plus âgé doit être tempéré, stable, et ne pas être ballotté par le tourbillon des événements qui se produisent dans l'Église et qui se déroulent normalement de jour en jour. Il a dit que l'homme plus âgé doit être digne.</w:t>
      </w:r>
    </w:p>
    <w:bookmarkEnd w:id="0"/>
    <w:p w14:paraId="5C097F03" w14:textId="5E23FA64" w:rsidR="00A7291B" w:rsidRDefault="0025169D" w:rsidP="00A7291B">
      <w:pPr>
        <w:pStyle w:val="NormalBlock"/>
      </w:pPr>
      <w:r>
        <w:t>Ce mot signifie être sobre d'esprit, sérieux, ne pas être préoccupé par des soucis enfantins ou des mesquineries. L'homme âgé doit être sensé, c'est-à-dire prudent, réfléchi et maître de lui-même. Un homme qui peut maîtriser ses pensées, un homme qui peut maîtriser sa langue, un homme qui peut maîtriser ses mains quant à ce qu'il fait, un homme qui peut maîtriser ses pieds, ce qui indique la position qu'il adopte sur certaines questions. Tempérant, digne, sensé. Et il dit aussi qu'ils doivent être sains ou en bonne santé, conformément aux enseignements du Christ et à l'exemple des apôtres dans trois domaines précis.</w:t>
      </w:r>
    </w:p>
    <w:bookmarkEnd w:id="0"/>
    <w:p w14:paraId="5C097F03" w14:textId="5E23FA64" w:rsidR="00A7291B" w:rsidRDefault="0025169D" w:rsidP="00A7291B">
      <w:pPr>
        <w:pStyle w:val="NormalBlock"/>
      </w:pPr>
      <w:r>
        <w:t>Il dit qu'ils doivent être tempérants, dignes et sensés, et qu'ils doivent être sains. Ils doivent être sains en ce qui concerne leur foi. Ils doivent être sains dans la foi. En d'autres termes, leur confiance et leur assurance doivent être en Dieu, et il doit être évident qu'ils font confiance à Dieu. L'homme plus âgé doit pouvoir démontrer au plus jeune que Dieu peut pourvoir.</w:t>
      </w:r>
    </w:p>
    <w:bookmarkEnd w:id="0"/>
    <w:p w14:paraId="5C097F03" w14:textId="5E23FA64" w:rsidR="00A7291B" w:rsidRDefault="0025169D" w:rsidP="00A7291B">
      <w:pPr>
        <w:pStyle w:val="NormalBlock"/>
      </w:pPr>
      <w:r>
        <w:t>Vous savez, la plus grande responsabilité de montrer à la jeune génération que Dieu est capable de pourvoir à tous ses besoins en toute circonstance revient à l'homme plus âgé. Est-ce au jeune homme de montrer à l'homme plus âgé ce qu'est la foi ? Est-ce au jeune homme de rester ferme comme un roc dans les moments difficiles ? Je ne le pense pas. Je pense que l'homme plus âgé a cette responsabilité, ayant été formé par Christ et guidé par l'Esprit tout au long de sa vie.</w:t>
      </w:r>
    </w:p>
    <w:bookmarkEnd w:id="0"/>
    <w:p w14:paraId="5C097F03" w14:textId="5E23FA64" w:rsidR="00A7291B" w:rsidRDefault="0025169D" w:rsidP="00A7291B">
      <w:pPr>
        <w:pStyle w:val="NormalBlock"/>
      </w:pPr>
      <w:r>
        <w:t>Le croyant mûr, ou plutôt le saint mûr, place sa confiance en Dieu, non dans son compte d'épargne, non dans son régime de retraite, non dans le gouvernement. Et sa confiance et sa foi en Dieu tout-puissant devraient être évidentes pour tous ceux qui l'entourent. Paul dit que le croyant âgé doit être sain dans l'amour, être en bonne santé dans l'amour. Et bien sûr, dans la Bible, l'amour dont il est question est un amour sacrificiel, non l'amour du monde, ni l'amour de soi, ni l'amour du gain cupide, mais un amour sacrificiel. Christ nous a montré l'amour par l'exemple de la croix.</w:t>
      </w:r>
    </w:p>
    <w:bookmarkEnd w:id="0"/>
    <w:p w14:paraId="5C097F03" w14:textId="5E23FA64" w:rsidR="00A7291B" w:rsidRDefault="0025169D" w:rsidP="00A7291B">
      <w:pPr>
        <w:pStyle w:val="NormalBlock"/>
      </w:pPr>
      <w:r>
        <w:t>Et les saints plus âgés sont les instruments de Dieu pour montrer l'amour mûr en action. Paul dit que les saints plus âgés doivent être solides et sains dans la persévérance, ou selon le terme moderne que nous employons, la patience. Une vie entière mise à l'épreuve et façonnée par Dieu devrait produire un homme disposé et capable de supporter les désagréments, l'adversité et la souffrance avec douceur, bonne humeur, assurance et confiance. Le corps du saint plus âgé peut être défaillant, mais l'esprit de Christ devrait continuer à briller aussi vivement que jamais. Comme le soleil brille dans le ciel, l'esprit de Christ devrait continuer à briller à travers le corps du saint plus âgé.</w:t>
      </w:r>
    </w:p>
    <w:bookmarkEnd w:id="0"/>
    <w:p w14:paraId="5C097F03" w14:textId="5E23FA64" w:rsidR="00A7291B" w:rsidRDefault="0025169D" w:rsidP="00A7291B">
      <w:pPr>
        <w:pStyle w:val="NormalBlock"/>
      </w:pPr>
      <w:r>
        <w:t>L'homme plus âgé en Christ, j'aime le considérer comme une pierre lisse. Toutes les aspérités et les arêtes tranchantes de la jeunesse ont été usées par une vie de service et de persévérance, et un éclat remarquable apparaît grâce au polissage constant produit par les paroles et l'Esprit de Christ. Les hommes plus âgés sont les joyaux brillants et resplendissants de la couronne de l'Église. Telle est la responsabilité. Telle est l'image du saint plus âgé.</w:t>
      </w:r>
    </w:p>
    <w:bookmarkEnd w:id="0"/>
    <w:p w14:paraId="5C097F03" w14:textId="5E23FA64" w:rsidR="00A7291B" w:rsidRDefault="0025169D" w:rsidP="00A7291B">
      <w:pPr>
        <w:pStyle w:val="NormalBlock"/>
      </w:pPr>
      <w:r>
        <w:t>Pas l'image qui est parfois présentée : quelqu'un d'étroit d'esprit, grincheux, grognon, qui n'a pas de temps à consacrer aux autres. Pas cette image-là, mais celle de cette personne pleine de grâce, aimante, fidèle, mûre et ouverte, qui a été façonnée par Christ lui-même. Si nous ne le voyons pas chez l'homme âgé, si je ne vois pas le père, le fils et l'homme âgé, chez qui vais-je le voir ? À qui cette responsabilité a-t-elle été confiée ? Non pas aux jeunes, mais aux anciens.</w:t>
      </w:r>
    </w:p>
    <w:bookmarkEnd w:id="0"/>
    <w:p w14:paraId="5C097F03" w14:textId="5E23FA64" w:rsidR="00A7291B" w:rsidRDefault="0025169D" w:rsidP="00A7291B">
      <w:pPr>
        <w:pStyle w:val="NormalBlock"/>
      </w:pPr>
      <w:r>
        <w:t>Maintenant, aux versets 3, 4 et 5, Paul porte son attention sur les femmes, sur les femmes âgées. Il dit : « Que les femmes âgées aient de même l'extérieur qui convient à la sainteté, n'étant ni médisantes, ni adonnées aux excès de vin ; qu'elles donnent de bonnes instructions, dans le but d'apprendre aux jeunes femmes à aimer leurs maris et leurs enfants, à être retenues, chastes, occupées aux soins domestiques, bonnes, soumises à leurs maris, afin que la parole de Dieu ne soit pas blasphémée. » Vous savez, les femmes âgées, dit Paul, tout comme les hommes âgés, doivent se conduire d'une manière révérencieuse, ce qui reflète toute une vie passée à apprendre les paroles du Christ. Cette conduite comprend — et il est intéressant de voir ce qu'il dit ici, aux versets 3, 4 et 5.</w:t>
      </w:r>
    </w:p>
    <w:bookmarkEnd w:id="0"/>
    <w:p w14:paraId="5C097F03" w14:textId="5E23FA64" w:rsidR="00A7291B" w:rsidRDefault="0025169D" w:rsidP="00A7291B">
      <w:pPr>
        <w:pStyle w:val="NormalBlock"/>
      </w:pPr>
      <w:r>
        <w:t>Cette conduite des femmes plus âgées comprend des choses qu'elles doivent éviter et des choses qu'elles doivent rechercher. Les choses qu'elles doivent éviter sont au nombre de deux, mentionne-t-il. Il y en a beaucoup d'autres, mais il en mentionne deux. Premièrement, dit-il, évitez les médisances malveillantes. Les chrétiennes, en particulier celles qui sont mûres dans la foi, ont des choses bien plus importantes à faire que d'échanger des commérages.</w:t>
      </w:r>
    </w:p>
    <w:bookmarkEnd w:id="0"/>
    <w:p w14:paraId="5C097F03" w14:textId="5E23FA64" w:rsidR="00A7291B" w:rsidRDefault="0025169D" w:rsidP="00A7291B">
      <w:pPr>
        <w:pStyle w:val="NormalBlock"/>
      </w:pPr>
      <w:r>
        <w:t>Dans l'évangile selon Luc, chapitre 2, verset 37, nous voyons le portrait d'Anne, la femme âgée qui servait dans le temple nuit et jour. Nous lisons l'histoire d'Anne et nous ne la voyons pas comme une personne qui se mêlait des commérages du temple. Elle servait le Seigneur. La langue édifie ou détruit l'Église. Le saviez-vous ?</w:t>
      </w:r>
    </w:p>
    <w:bookmarkEnd w:id="0"/>
    <w:p w14:paraId="5C097F03" w14:textId="5E23FA64" w:rsidR="00A7291B" w:rsidRDefault="0025169D" w:rsidP="00A7291B">
      <w:pPr>
        <w:pStyle w:val="NormalBlock"/>
      </w:pPr>
      <w:r>
        <w:t>C'est la langue qui édifie ou détruit l'Église de l'intérieur. Et les femmes âgées sont averties d'éviter ce mal, car il ne convient pas à leur position éminente dans le royaume de Dieu en tant que saintes âgées. Et il dit aussi de l'éviter avec sobriété. Or, beaucoup de gens dont il parlait ici au Ier siècle, en particulier à Tite, étaient des Crétois. Et ces gens avaient un passé de paganisme, et ils buvaient du vin chaque jour.</w:t>
      </w:r>
    </w:p>
    <w:bookmarkEnd w:id="0"/>
    <w:p w14:paraId="5C097F03" w14:textId="5E23FA64" w:rsidR="00A7291B" w:rsidRDefault="0025169D" w:rsidP="00A7291B">
      <w:pPr>
        <w:pStyle w:val="NormalBlock"/>
      </w:pPr>
      <w:r>
        <w:t>Cette exhortation leur était donc très nécessaire. Ils avaient l'habitude de consommer de l'alcool, et ainsi de suite, dans leur vie quotidienne comme dans leur pratique religieuse. Il était donc important de les mettre en garde contre cette chose. De nos jours, nous n'utilisons pas le vin de cette manière dans notre culture, mais il est facile de commencer à abuser de l'alcool, parce qu'il est si répandu dans notre culture et que nous sommes tellement encouragés à le faire. Imaginez dans quelle sorte de société nous vivons lorsque le médecin général, elle-même, préconise la légalisation des drogues dangereuses.</w:t>
      </w:r>
    </w:p>
    <w:bookmarkEnd w:id="0"/>
    <w:p w14:paraId="5C097F03" w14:textId="5E23FA64" w:rsidR="00A7291B" w:rsidRDefault="0025169D" w:rsidP="00A7291B">
      <w:pPr>
        <w:pStyle w:val="NormalBlock"/>
      </w:pPr>
      <w:r>
        <w:t>Il est également facile de commencer à abuser des médicaments et de divers types de médicaments sur ordonnance, puisqu'ils sont eux aussi si faciles à obtenir et à utiliser dans la solitude et l'isolement de son propre foyer. Puis il passe du négatif au positif et dit : voici maintenant certaines choses que vous devez rechercher. Vous devez enseigner ce qui est bon. Vous, les femmes âgées, devez enseigner ce qui est bon. Les femmes âgées ont un rôle très important à jouer en donnant un exemple, en apportant de l'aide et des encouragements, et en enseignant directement aux jeunes femmes ce qui concerne leur rôle d'épouse et de mère chrétienne.</w:t>
      </w:r>
    </w:p>
    <w:bookmarkEnd w:id="0"/>
    <w:p w14:paraId="5C097F03" w14:textId="5E23FA64" w:rsidR="00A7291B" w:rsidRDefault="0025169D" w:rsidP="00A7291B">
      <w:pPr>
        <w:pStyle w:val="NormalBlock"/>
      </w:pPr>
      <w:r>
        <w:t>Ce n'est pas un homme qui invente cela. Il s'agit de Tite, chapitre 2, versets 3 à 5. Paul dit qu'elles doivent enseigner les jeunes femmes, et le contenu de leur enseignement, ce qui est bon et ce qui est honorable, est présenté ici. Il ne dit pas seulement qu'elles doivent enseigner les jeunes femmes ; il leur dit ce qu'elles doivent enseigner aux jeunes femmes. Il dit, tout d'abord, qu'elles doivent leur apprendre à aimer leurs maris.</w:t>
      </w:r>
    </w:p>
    <w:bookmarkEnd w:id="0"/>
    <w:p w14:paraId="5C097F03" w14:textId="5E23FA64" w:rsidR="00A7291B" w:rsidRDefault="0025169D" w:rsidP="00A7291B">
      <w:pPr>
        <w:pStyle w:val="NormalBlock"/>
      </w:pPr>
      <w:r>
        <w:t>N'est-ce pas étrange ? Elles devraient leur enseigner à aimer leurs maris. Je pense qu'elles devraient leur enseigner les diverses façons et les divers moyens de démontrer et d'exprimer l'amour d'une épouse pour son mari. L'amour chrétien est une forme d'amour qui s'apprend. Nous ne naissons pas avec cet amour.</w:t>
      </w:r>
    </w:p>
    <w:bookmarkEnd w:id="0"/>
    <w:p w14:paraId="5C097F03" w14:textId="5E23FA64" w:rsidR="00A7291B" w:rsidRDefault="0025169D" w:rsidP="00A7291B">
      <w:pPr>
        <w:pStyle w:val="NormalBlock"/>
      </w:pPr>
      <w:r>
        <w:t>Et qui serait mieux placé pour enseigner à une femme plus jeune comment exprimer l'amour chrétien à son mari qu'une sainte mûre qui a elle-même appris, au cours de toute une vie d'expérience, comment exprimer cet amour ? Qui d'autre va enseigner cela à la femme plus jeune, cette attitude ? La femme plus âgée peut enseigner à une femme plus jeune et développer en elle sa capacité à aimer et à chérir son nom. Il est également dit qu'elle doit enseigner aux femmes plus jeunes à aimer leurs enfants. N'est-ce pas intéressant ?</w:t>
      </w:r>
    </w:p>
    <w:bookmarkEnd w:id="0"/>
    <w:p w14:paraId="5C097F03" w14:textId="5E23FA64" w:rsidR="00A7291B" w:rsidRDefault="0025169D" w:rsidP="00A7291B">
      <w:pPr>
        <w:pStyle w:val="NormalBlock"/>
      </w:pPr>
      <w:r>
        <w:t>Enseigner aux femmes plus jeunes que c'est une priorité. Des soins et un développement appropriés des enfants : qui sait le mieux ? Qui sait mieux qu'une personne qui a élevé avec succès ses enfants pour enseigner à quelqu'un d'autre comment s'y prendre ? Je sais. Je sais. Nous n'aimons pas l'entendre de la bouche de nos mères.</w:t>
      </w:r>
    </w:p>
    <w:bookmarkEnd w:id="0"/>
    <w:p w14:paraId="5C097F03" w14:textId="5E23FA64" w:rsidR="00A7291B" w:rsidRDefault="0025169D" w:rsidP="00A7291B">
      <w:pPr>
        <w:pStyle w:val="NormalBlock"/>
      </w:pPr>
      <w:r>
        <w:t>Nous ne voulons pas entendre ce qu'ils ont à dire. Qu'est-ce qu'ils en savent, de toute façon ? Ils nous ont élevés, n'est-ce pas ? Et nous savons tout faire. Avez-vous déjà réfléchi à l'endroit où vous avez appris à tout faire ?</w:t>
      </w:r>
    </w:p>
    <w:bookmarkEnd w:id="0"/>
    <w:p w14:paraId="5C097F03" w14:textId="5E23FA64" w:rsidR="00A7291B" w:rsidRDefault="0025169D" w:rsidP="00A7291B">
      <w:pPr>
        <w:pStyle w:val="NormalBlock"/>
      </w:pPr>
      <w:r>
        <w:t>J'encouragerais les jeunes femmes à comprendre que maman a peut-être encore quelques choses à enseigner, et que nous pourrions simplement nous ouvrir un peu. Et j'encouragerais les mères, les grands-mères et les arrière-grands-mères à ne pas avoir peur de partager les bonnes choses que vous avez apprises. Vous savez, bien souvent, nous avons de nombreuses études bibliques et toutes sortes de séminaires sur le rôle des femmes dans la société, sur le rôle des femmes, et ainsi de suite. Mais qu'en est-il de cet enseignement fondamental ? Comment aimer notre mari avec succès et comment élever nos enfants avec succès.</w:t>
      </w:r>
    </w:p>
    <w:bookmarkEnd w:id="0"/>
    <w:p w14:paraId="5C097F03" w14:textId="5E23FA64" w:rsidR="00A7291B" w:rsidRDefault="0025169D" w:rsidP="00A7291B">
      <w:pPr>
        <w:pStyle w:val="NormalBlock"/>
      </w:pPr>
      <w:r>
        <w:t>Il dit aussi d'enseigner aux jeunes femmes à être sensées. En d'autres termes, prudentes, réfléchies et sérieuses. Le même mot et la même instruction donnés aux hommes âgés s'appliquent également aux femmes âgées, aux jeunes femmes ainsi qu'aux jeunes hommes. Cela vient de la connaissance et de la compréhension du sens et de l'application de la parole de Dieu, particulièrement en ce qui concerne les jeunes femmes. Il dit qu'elle doit leur enseigner à être pures, à être pures, à être chastes, à être sexuellement pures, à être modestes, à être fidèles à leur mari et à leur seigneur.</w:t>
      </w:r>
    </w:p>
    <w:bookmarkEnd w:id="0"/>
    <w:p w14:paraId="5C097F03" w14:textId="5E23FA64" w:rsidR="00A7291B" w:rsidRDefault="0025169D" w:rsidP="00A7291B">
      <w:pPr>
        <w:pStyle w:val="NormalBlock"/>
      </w:pPr>
      <w:r>
        <w:t>Et elle dit, ou plutôt il dit, d'être des personnes qui travaillent à la maison — tous ces passages sont tellement déformés, tant de fois. Vous savez, j'ai entendu certains hommes dire : « Eh bien, la Bible dit que la femme ne peut pas travailler à l'extérieur de la maison. Regardez, c'est écrit ici même. » Ce n'est pas ce que le texte dit. Il dit que les femmes âgées doivent apprendre aux jeunes femmes à travailler à la maison.</w:t>
      </w:r>
    </w:p>
    <w:bookmarkEnd w:id="0"/>
    <w:p w14:paraId="5C097F03" w14:textId="5E23FA64" w:rsidR="00A7291B" w:rsidRDefault="0025169D" w:rsidP="00A7291B">
      <w:pPr>
        <w:pStyle w:val="NormalBlock"/>
      </w:pPr>
      <w:r>
        <w:t>Lorsque vous êtes à la maison, soyez des personnes actives. Enseignez-leur à être des gestionnaires efficaces du foyer, occupées à entretenir la maison. La femme de valeur de Proverbes, au chapitre 31, si vous lisez ce passage, vous découvrirez que cette femme avait un travail à l'extérieur. Elle avait de nombreux centres d'intérêt. Elle vendait des biens immobiliers.</w:t>
      </w:r>
    </w:p>
    <w:bookmarkEnd w:id="0"/>
    <w:p w14:paraId="5C097F03" w14:textId="5E23FA64" w:rsidR="00A7291B" w:rsidRDefault="0025169D" w:rsidP="00A7291B">
      <w:pPr>
        <w:pStyle w:val="NormalBlock"/>
      </w:pPr>
      <w:r>
        <w:t>Elle avait une entreprise. Elle gérait le foyer et les serviteurs. C'était une femme très, très occupée. Mais une chose que nous découvrons dans le chapitre 31 des Proverbes, au milieu de toutes ces nombreuses activités, c'est que le foyer de cette femme était sa priorité numéro un. Les jeunes femmes doivent apprendre à faire du foyer leur priorité numéro un, malgré les nombreuses autres pressions qui pèsent sur elles.</w:t>
      </w:r>
    </w:p>
    <w:bookmarkEnd w:id="0"/>
    <w:p w14:paraId="5C097F03" w14:textId="5E23FA64" w:rsidR="00A7291B" w:rsidRDefault="0025169D" w:rsidP="00A7291B">
      <w:pPr>
        <w:pStyle w:val="NormalBlock"/>
      </w:pPr>
      <w:r>
        <w:t>Aujourd'hui, malheureusement, les jeunes femmes sont facilement tentées de confier leurs enfants à d'autres personnes et de considérer leur foyer comme un simple endroit qu'il faut nettoyer avec l'aide de leur mari, si elles parviennent à obtenir leur coopération. Et malheureusement, ce que j'entends souvent, c'est qu'elles découvrent trop tard qu'elles passent à côté des meilleurs moments de la croissance de leurs enfants et d'occasions précieuses de les façonner en tant que personnes. De plus, elles découragent leurs maris en reléguant leur foyer et leur famille à un rang inférieur et en faisant du gain d'argent supplémentaire la priorité absolue, ou en faisant de l'exercice d'une carrière la priorité absolue, au détriment du foyer et de la famille. Paul dit que les femmes plus âgées ont une responsabilité si elles ont réussi dans leur travail et réussi à maintenir leur foyer. De plus en plus de femmes de cette génération ont appris à équilibrer vie familiale et carrière.</w:t>
      </w:r>
    </w:p>
    <w:bookmarkEnd w:id="0"/>
    <w:p w14:paraId="5C097F03" w14:textId="5E23FA64" w:rsidR="00A7291B" w:rsidRDefault="0025169D" w:rsidP="00A7291B">
      <w:pPr>
        <w:pStyle w:val="NormalBlock"/>
      </w:pPr>
      <w:r>
        <w:t>Et dans une application moderne, je dirais que, selon ce passage, les femmes plus âgées doivent enseigner aux femmes plus jeunes comment y parvenir. C'est possible. Je l'ai vu. J'ai vu des femmes équilibrer les deux en faisant de l'une la priorité et en faisant du service l'autre priorité. Il dit qu'elles doivent leur enseigner à être bonnes.</w:t>
      </w:r>
    </w:p>
    <w:bookmarkEnd w:id="0"/>
    <w:p w14:paraId="5C097F03" w14:textId="5E23FA64" w:rsidR="00A7291B" w:rsidRDefault="0025169D" w:rsidP="00A7291B">
      <w:pPr>
        <w:pStyle w:val="NormalBlock"/>
      </w:pPr>
      <w:r>
        <w:t>Ce mot peut être traduit par bienveillance ou bonté. Les femmes plus âgées devraient enseigner aux plus jeunes le pourquoi et le comment des bonnes œuvres au nom du Seigneur. Parcourez la note Nouveau Testament et regardez toutes les femmes qui y sont mentionnées. Dorcas, Lydie, Priscille, Phœbé, Julie, Loïs et Eunice : toutes ces femmes du Nouveau Testament qui se sont distinguées par de bonnes œuvres de service, et qui sont mentionnées dans la Bible à cause de cela. Non pas à cause de leur beauté, ni de leur richesse, ni de leur capacité à prêcher ou à enseigner.</w:t>
      </w:r>
    </w:p>
    <w:bookmarkEnd w:id="0"/>
    <w:p w14:paraId="5C097F03" w14:textId="5E23FA64" w:rsidR="00A7291B" w:rsidRDefault="0025169D" w:rsidP="00A7291B">
      <w:pPr>
        <w:pStyle w:val="NormalBlock"/>
      </w:pPr>
      <w:r>
        <w:t>Elles sont restées dans les mémoires pour leur capacité à faire preuve de bonté envers les autres. Lydie, par exemple, était une femme d'affaires prospère et riche, mais on se souvient d'elle pour sa piété et son hospitalité, et non pour sa réussite professionnelle. Nous devrions enseigner aux femmes plus jeunes à imiter de telles personnes. Et encore une fois, qui serait mieux placé pour enseigner que les femmes plus âgées qui ont elles-mêmes réussi dans ce domaine ? Puis il dit : être soumises à leurs maris.</w:t>
      </w:r>
    </w:p>
    <w:bookmarkEnd w:id="0"/>
    <w:p w14:paraId="5C097F03" w14:textId="5E23FA64" w:rsidR="00A7291B" w:rsidRDefault="0025169D" w:rsidP="00A7291B">
      <w:pPr>
        <w:pStyle w:val="NormalBlock"/>
      </w:pPr>
      <w:r>
        <w:t>Les femmes âgées doivent enseigner aux plus jeunes à être soumises à leurs propres maris. Vous savez, le fait que les femmes âgées enseignent et encouragent ce principe fondamental dans la relation entre le mari et la femme est fondamental. Recevoir d'un homme l'enseignement selon lequel les femmes doivent se soumettre à leurs maris n'est pas toujours très convaincant. Lorsque je donne cet enseignement, vous savez, lorsque je vais dans Éphésiens et que j'enseigne cette idée, et que je regarde les visages, vous savez, vous ne voyez que moi, mais moi, je vous vois tous. Et j'observe les visages lorsque j'enseigne cela ; je vois quelques vieilles paires d'yeux rouler.</w:t>
      </w:r>
    </w:p>
    <w:bookmarkEnd w:id="0"/>
    <w:p w14:paraId="5C097F03" w14:textId="5E23FA64" w:rsidR="00A7291B" w:rsidRDefault="0025169D" w:rsidP="00A7291B">
      <w:pPr>
        <w:pStyle w:val="NormalBlock"/>
      </w:pPr>
      <w:r>
        <w:t>Voici un homme qui enseigne ici que les femmes doivent se soumettre à leurs maris et leur obéir en toutes choses. Je cite l'Écriture. Combien cet enseignement est-il plus efficace lorsqu'une femme plus âgée dans le Christ, qui a réussi dans sa famille, dont le mari la loue, l'aime et la chérit, qui est heureuse, joyeuse, en paix et épanouie, est en mesure de transmettre cet enseignement à une femme plus jeune. Combien est-il plus efficace pour elles et pour l'Église ? L'entendre de la bouche d'une sœur plus âgée, sensée, pure, joyeuse et épanouie peut démontrer la sagesse de cet enseignement personnifié par une chrétienne plus âgée, mariée et heureuse en ménage.</w:t>
      </w:r>
    </w:p>
    <w:bookmarkEnd w:id="0"/>
    <w:p w14:paraId="5C097F03" w14:textId="5E23FA64" w:rsidR="00A7291B" w:rsidRDefault="0025169D" w:rsidP="00A7291B">
      <w:pPr>
        <w:pStyle w:val="NormalBlock"/>
      </w:pPr>
      <w:r>
        <w:t>Et puis au chapitre 5 — excusez-moi, au chapitre 2, verset 5 — il termine le verset en disant que toutes ces choses doivent être enseignées afin que la parole de Dieu ne soit pas blasphémée. Pourquoi tant d'instructions sont-elles données aux femmes âgées concernant leur conduite et leur responsabilité d'enseigner les jeunes femmes ? Pourquoi un seul verset pour l'homme et trois versets pour les femmes ? Eh bien, pour plusieurs raisons. Tout d'abord, les jeunes femmes exercent une grande influence dans l'éducation de la génération suivante de l'Église et de la société.</w:t>
      </w:r>
    </w:p>
    <w:bookmarkEnd w:id="0"/>
    <w:p w14:paraId="5C097F03" w14:textId="5E23FA64" w:rsidR="00A7291B" w:rsidRDefault="0025169D" w:rsidP="00A7291B">
      <w:pPr>
        <w:pStyle w:val="NormalBlock"/>
      </w:pPr>
      <w:r>
        <w:t>Voilà pourquoi. Voilà pourquoi. En raison de leur influence considérable. Oui. Ce sont les hommes qui font de la politique et qui signent les traités devant les caméras, et ce sont les hommes qui prennent les décisions d'entrer en guerre, mais c'est une femme qui élève cet homme.</w:t>
      </w:r>
    </w:p>
    <w:bookmarkEnd w:id="0"/>
    <w:p w14:paraId="5C097F03" w14:textId="5E23FA64" w:rsidR="00A7291B" w:rsidRDefault="0025169D" w:rsidP="00A7291B">
      <w:pPr>
        <w:pStyle w:val="NormalBlock"/>
      </w:pPr>
      <w:r>
        <w:t>Le cercle d'influence est complet. Aucun homme n'a plus d'influence que les femmes, ni les femmes plus d'influence que les hommes, mais le cercle d'influence est équilibré. C'est pourquoi cette instruction. Parce que les femmes plus jeunes sont le point d'ancrage du foyer. Peu importe ce qu'elles disent dans le magazine Cosmopolitan.</w:t>
      </w:r>
    </w:p>
    <w:bookmarkEnd w:id="0"/>
    <w:p w14:paraId="5C097F03" w14:textId="5E23FA64" w:rsidR="00A7291B" w:rsidRDefault="0025169D" w:rsidP="00A7291B">
      <w:pPr>
        <w:pStyle w:val="NormalBlock"/>
      </w:pPr>
      <w:r>
        <w:t>Je me moque de ce qu'ils disent à la National Organization For Women. La femme est le pilier du foyer. Telle est la femme, tel est le foyer. Et la manière dont elles accomplissent leurs tâches et se conduisent confirmera ou démentira la puissance de l'Évangile aux yeux de beaucoup de gens. Vous voyez, frères et sœurs, les gens voient Christ dans la manière dont nous dirigeons nos foyers et nos familles.</w:t>
      </w:r>
    </w:p>
    <w:bookmarkEnd w:id="0"/>
    <w:p w14:paraId="5C097F03" w14:textId="5E23FA64" w:rsidR="00A7291B" w:rsidRDefault="0025169D" w:rsidP="00A7291B">
      <w:pPr>
        <w:pStyle w:val="NormalBlock"/>
      </w:pPr>
      <w:r>
        <w:t>C'est ainsi qu'ils voient Christ. Je prêche ici. C'est ma formation. C'est ma vocation, et nous sommes tous ici, et c'est une leçon. Mais ce qui touche les gens à Choctaw, c'est la manière dont vous gérez vos foyers, et non la manière dont je prêche.</w:t>
      </w:r>
    </w:p>
    <w:bookmarkEnd w:id="0"/>
    <w:p w14:paraId="5C097F03" w14:textId="5E23FA64" w:rsidR="00A7291B" w:rsidRDefault="0025169D" w:rsidP="00A7291B">
      <w:pPr>
        <w:pStyle w:val="NormalBlock"/>
      </w:pPr>
      <w:r>
        <w:t>Ce n'est pas ainsi que je prêche. Paul exhorte les croyants âgés à vivre d'une manière qui reflète les paroles du Christ. Les hommes doivent être solides et équilibrés. Les femmes doivent être maîtresses d'elles-mêmes et s'employer à enseigner à la jeune génération comment maintenir des foyers heureux et aimants, et comment honorer Jésus-Christ par le service chrétien dans l'Église. Alors, pourquoi est-ce que j'intitule cette leçon « les serveurs d'argent » ?</w:t>
      </w:r>
    </w:p>
    <w:bookmarkEnd w:id="0"/>
    <w:p w14:paraId="5C097F03" w14:textId="5E23FA64" w:rsidR="00A7291B" w:rsidRDefault="0025169D" w:rsidP="00A7291B">
      <w:pPr>
        <w:pStyle w:val="NormalBlock"/>
      </w:pPr>
      <w:r>
        <w:t>Bonne raison. L'argent représente la valeur et la beauté des saints plus âgés en Christ. Lorsque, vous savez, je préparais cette leçon, j'ai pensé à deux personnes. L'une des personnes auxquelles j'ai pensé était frère Holly. Frère Holly a 90 ans, waouh.</w:t>
      </w:r>
    </w:p>
    <w:bookmarkEnd w:id="0"/>
    <w:p w14:paraId="5C097F03" w14:textId="5E23FA64" w:rsidR="00A7291B" w:rsidRDefault="0025169D" w:rsidP="00A7291B">
      <w:pPr>
        <w:pStyle w:val="NormalBlock"/>
      </w:pPr>
      <w:r>
        <w:t>Qui s'en soucie ? Quatre-vingt-dix ans passés, vous savez. Après 90 ans, qui compte ? N'est-ce pas ? Il a plus de 90 ans.</w:t>
      </w:r>
    </w:p>
    <w:bookmarkEnd w:id="0"/>
    <w:p w14:paraId="5C097F03" w14:textId="5E23FA64" w:rsidR="00A7291B" w:rsidRDefault="0025169D" w:rsidP="00A7291B">
      <w:pPr>
        <w:pStyle w:val="NormalBlock"/>
      </w:pPr>
      <w:r>
        <w:t>C'est un ancien. Enfin, il ne l'est plus. Il a pris sa retraite en tant qu'ancien il y a environ un ou deux ans, mais il était ancien dans l'Église d'Edmond. Certains d'entre vous savent de qui je parle. Et il se levait pour saluer les gens.</w:t>
      </w:r>
    </w:p>
    <w:bookmarkEnd w:id="0"/>
    <w:p w14:paraId="5C097F03" w14:textId="5E23FA64" w:rsidR="00A7291B" w:rsidRDefault="0025169D" w:rsidP="00A7291B">
      <w:pPr>
        <w:pStyle w:val="NormalBlock"/>
      </w:pPr>
      <w:r>
        <w:t>Et vous savez de quoi je parle ? La grâce de Dieu rayonnait à travers lui. Il était si mince. Sa peau était si fine et lui-même était si transparent. Mais ce que vous voyiez ressemblait presque à la lumière de Dieu qui brillait à travers lui.</w:t>
      </w:r>
    </w:p>
    <w:bookmarkEnd w:id="0"/>
    <w:p w14:paraId="5C097F03" w14:textId="5E23FA64" w:rsidR="00A7291B" w:rsidRDefault="0025169D" w:rsidP="00A7291B">
      <w:pPr>
        <w:pStyle w:val="NormalBlock"/>
      </w:pPr>
      <w:r>
        <w:t>Je veux dire, cet homme n'avait absolument aucun côté tranchant. Et il se souvenait de tout le monde et il se souciait des autres. On l'aimait vraiment, vous savez ; quand on était près de lui, c'était comme être près d'un poêle en hiver ou près d'un climatiseur en été. Cet été, il faisait plus frais, et en hiver, il faisait bon être près de frère Holly. Et je pense aussi à sœur Sitting, dans le même esprit.</w:t>
      </w:r>
    </w:p>
    <w:bookmarkEnd w:id="0"/>
    <w:p w14:paraId="5C097F03" w14:textId="5E23FA64" w:rsidR="00A7291B" w:rsidRDefault="0025169D" w:rsidP="00A7291B">
      <w:pPr>
        <w:pStyle w:val="NormalBlock"/>
      </w:pPr>
      <w:r>
        <w:t>Serrez-lui la main le dimanche. Elle vient et me prend dans ses bras, comme elle le fait avec vous tous. Et je lui serre la main, et je serre cette main, et ce que je ressens, c'est une peau douce, douce comme l'ivoire, douce comme l'amour du Christ qui est en elle pour tous ceux qu'elle rencontre. C'est à elle que je pense, la servante d'argent. L'argent représentant la valeur et la beauté de la sainte âgée en Christ.</w:t>
      </w:r>
    </w:p>
    <w:bookmarkEnd w:id="0"/>
    <w:p w14:paraId="5C097F03" w14:textId="5E23FA64" w:rsidR="00A7291B" w:rsidRDefault="0025169D" w:rsidP="00A7291B">
      <w:pPr>
        <w:pStyle w:val="NormalBlock"/>
      </w:pPr>
      <w:r>
        <w:t>Et les servir, c'est ce que les autres devraient voir en eux, et non pas simplement l'âge, ni simplement les cheveux gris, ni peut-être une quelconque incapacité liée à l'âge physique. Ce que les gens voient, ce sont des personnes qui ont appris par l'expérience à laisser briller la lumière du Christ par un service empreint d'amour. Dans notre assemblée, ma vision des serviteurs aux cheveux gris n'est pas simplement celle de saints plus âgés qui restent occupés pour éviter l'ennui. Ce que je vois, ce sont des hommes qui expriment leur amour pour Christ en servant activement l'Église de toutes les manières dont ils sont capables. La retraite offre souvent de plus grandes possibilités de service, et pas seulement du temps supplémentaire pour errer dans l'égoïsme.</w:t>
      </w:r>
    </w:p>
    <w:bookmarkEnd w:id="0"/>
    <w:p w14:paraId="5C097F03" w14:textId="5E23FA64" w:rsidR="00A7291B" w:rsidRDefault="0025169D" w:rsidP="00A7291B">
      <w:pPr>
        <w:pStyle w:val="NormalBlock"/>
      </w:pPr>
      <w:r>
        <w:t>Et je vois les femmes exprimer leur amour pour Christ et contribuer à former la génération de jeunes femmes qui seront dévouées à leurs maris, à leurs enfants, à leurs foyers et à leurs Églises, et qui deviendront pour la génération suivante le même genre de femmes pieuses que celles qui les ont enseignées en premier. Des femmes pieuses comme celles que nous avons ici aujourd'hui. Je prie pour que nos servantes d'argent à Choctaw glorifient Dieu et édifient l'Église par leur présence sainte et leur service dynamique. Il y a une chose que l'âge ne change pas. Vous savez, l'âge change beaucoup de choses, mais il y a une chose que l'âge ne change pas : c'est la manière dont une personne vient à Christ.</w:t>
      </w:r>
    </w:p>
    <w:bookmarkEnd w:id="0"/>
    <w:p w14:paraId="5C097F03" w14:textId="5E23FA64" w:rsidR="00A7291B" w:rsidRDefault="0025169D" w:rsidP="00A7291B">
      <w:pPr>
        <w:pStyle w:val="NormalBlock"/>
      </w:pPr>
      <w:r>
        <w:t>Que vous ayez 10 ans ou 110 ans, lorsque nous voulons le pardon de nos péchés et désirons être un disciple de Jésus, la manière de répondre est toujours la même. Que vous ayez 10 ans, 110 ans ou un âge intermédiaire ce matin, si vous devez répondre au Christ parce que vous n'êtes pas encore chrétien, nous vous encourageons à venir confesser votre foi et à être baptisé au nom de Jésus, tandis que vous vous repentez de vos péchés. Et si vous avez 10 ans ou 110 ans et que vous vous êtes éloigné du Christ comme Salomon l'a fait à un âge avancé et s'est repenti, comme vous le lisez dans le livre de l'Ecclésiaste, alors n'ayez pas peur et ne soyez pas embarrassé, quel que soit votre âge, de venir être rétabli dans le Christ par les prières de l'Église. Johnny, l'un de nos anciens, va nous conduire dans la prière, ou plutôt nous conduire maintenant dans un chant. Si vous avez une raison de répondre, nous vous encourageons à vous avancer maintenant, tandis que nous nous levons et chantons le cantique d'invitation.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