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Livramento - 2</w:t>
      </w:r>
    </w:p>
    <w:p w14:paraId="30A144DD" w14:textId="3D11DC34" w:rsidR="00D83136" w:rsidRPr="00D83136" w:rsidRDefault="00D83136" w:rsidP="006C2818">
      <w:pPr>
        <w:pStyle w:val="NewSubtitle"/>
      </w:pPr>
      <w:r w:rsidRPr="00D83136">
        <w:t>Deus Promete Sucesso</w:t>
      </w:r>
    </w:p>
    <w:p w14:paraId="670F8077" w14:textId="038F6EFB" w:rsidR="00944B2D" w:rsidRDefault="00944B2D" w:rsidP="00944B2D">
      <w:pPr>
        <w:pStyle w:val="ChapterVerse"/>
      </w:pPr>
      <w:r w:rsidRPr="00944B2D">
        <w:t>Êxodo 6:28-7:7</w:t>
      </w:r>
    </w:p>
    <w:bookmarkEnd w:id="0"/>
    <w:p w14:paraId="5C097F03" w14:textId="5E23FA64" w:rsidR="00A7291B" w:rsidRDefault="0025169D" w:rsidP="00A7291B">
      <w:pPr>
        <w:pStyle w:val="NormalBlock"/>
      </w:pPr>
      <w:r>
        <w:t>Em Libertação 1, Deus equipou Moisés com vários sinais para apoiar um pedido ao Faraó para permitir que o povo judeu se ausentasse por três dias a fim de adorar a Deus. Moisés e Arão convenceram os líderes do povo judeu de que haviam sido enviados por Deus e, assim, receberam a aprovação deles para comparecer diante do Faraó em seu nome. Quando o fizeram, declarando que, se o Faraó não os libertasse por três dias, Deus os puniria com pestilência ou espada (Êxodo 5:3), descobriram, para sua consternação, que o Faraó não apenas recusou o pedido deles, mas também os acusou de distrair os judeus de seus trabalhos. Em resposta, ele aumentou grandemente a dificuldade do trabalho dos israelitas.</w:t>
      </w:r>
    </w:p>
    <w:bookmarkEnd w:id="0"/>
    <w:p w14:paraId="5C097F03" w14:textId="5E23FA64" w:rsidR="00A7291B" w:rsidRDefault="0025169D" w:rsidP="00A7291B">
      <w:pPr>
        <w:pStyle w:val="NormalBlock"/>
      </w:pPr>
      <w:r>
        <w:t>O faraó havia anteriormente fornecido a palha para ser usada na fabricação dos tijolos de barro, mas, dali em diante, decretou que eles teriam de ajuntar esse material por si mesmos. Isso causou preocupação e ira contra Moisés por parte do povo judeu, pois ele veio prometendo libertação, mas, em vez disso, tornou a condição deles pior do que antes.</w:t>
      </w:r>
    </w:p>
    <w:bookmarkEnd w:id="0"/>
    <w:p w14:paraId="5C097F03" w14:textId="5E23FA64" w:rsidR="00A7291B" w:rsidRDefault="0025169D" w:rsidP="00A7291B">
      <w:pPr>
        <w:pStyle w:val="NormalBlock"/>
      </w:pPr>
      <w:r>
        <w:t>Moisés voltou a Deus em oração, culpando-o pelo fracasso deles, mas Deus instruiu Moisés a retornar ao faraó com Arão para renovar o pedido deles, mas desta vez não apenas por três dias, e sim permanentemente.</w:t>
      </w:r>
    </w:p>
    <w:bookmarkEnd w:id="0"/>
    <w:p w14:paraId="5C097F03" w14:textId="5E23FA64" w:rsidR="00A7291B" w:rsidRDefault="0025169D" w:rsidP="00A7291B">
      <w:pPr>
        <w:pStyle w:val="NormalBlock"/>
      </w:pPr>
      <w:r>
        <w:t>Antes que a próxima cena comece, Deus resume o que acontecerá e o resultado final como uma forma de edificar a fé e a coragem de Moisés e Arão. Ele também explica como eles trabalharão juntos ao confrontar o Faraó. Observe que, embora sua primeira tentativa tivesse falhado, Moisés havia permanecido no Egito.</w:t>
      </w:r>
    </w:p>
    <w:bookmarkEnd w:id="0"/>
    <w:p w14:paraId="44687C10" w14:textId="5FB066C6" w:rsidR="009C22C1" w:rsidRDefault="009C22C1" w:rsidP="00C35B22">
      <w:pPr>
        <w:pStyle w:val="BibleVerseCite"/>
      </w:pPr>
      <w:r w:rsidRPr="007C2DD5">
        <w:t>- Êxodo 6:28-7:2</w:t>
      </w:r>
    </w:p>
    <w:bookmarkEnd w:id="0"/>
    <w:p w14:paraId="255668C9" w14:textId="77777777" w:rsidR="00A7291B" w:rsidRDefault="0025169D" w:rsidP="00A7291B">
      <w:pPr>
        <w:pStyle w:val="PadTop24"/>
      </w:pPr>
      <w:r>
        <w:t>Algum tempo se passou desde a primeira audiência com Faraó, e mais uma vez Deus fala com Moisés e repete Suas instruções para voltar ao líder egípcio. Mais uma vez, Moisés usa a desculpa que apresentou na primeira vez que Deus o chamou (ele não era um bom orador). Deus explica pacientemente como acomodará suas fraquezas ao realizar Sua vontade.</w:t>
      </w:r>
    </w:p>
    <w:bookmarkEnd w:id="0"/>
    <w:p w14:paraId="5C097F03" w14:textId="5E23FA64" w:rsidR="00A7291B" w:rsidRDefault="0025169D" w:rsidP="00A7291B">
      <w:pPr>
        <w:pStyle w:val="NormalBlock"/>
      </w:pPr>
      <w:r>
        <w:t>Deus dará instruções a Moisés. Moisés transmitirá essas mensagens a Arão, que as receberá como se as estivesse recebendo do próprio Deus (sem dúvidas ou sugestões, sem mudanças ou hesitação – Arão não precisava ser convencido). O Faraó será o destinatário de uma mensagem de Deus entregue por Moisés por meio de Arão.</w:t>
      </w:r>
    </w:p>
    <w:bookmarkEnd w:id="0"/>
    <w:p w14:paraId="7E1F9BC8" w14:textId="7BE2687A" w:rsidR="00A7291B" w:rsidRPr="007C2DD5" w:rsidRDefault="0025169D" w:rsidP="007C2DD5">
      <w:pPr>
        <w:pStyle w:val="Quote"/>
      </w:pPr>
      <w:r>
        <w:t>³ Eu, porém, endurecerei o coração de Faraó, e multiplicarei na terra do Egito os meus sinais e as minhas maravilhas. ⁴ Faraó, porém, não vos ouvirá; e eu porei a mão sobre o Egito e tirarei os meus exércitos, o meu povo, os filhos de Israel, da terra do Egito com grandes juízos. ⁵ Então, os egípcios saberão que eu sou o Senhor, quando estender a mão sobre o Egito e tirar os filhos de Israel do meio deles.</w:t>
      </w:r>
    </w:p>
    <w:bookmarkEnd w:id="0"/>
    <w:p w14:paraId="44687C10" w14:textId="5FB066C6" w:rsidR="009C22C1" w:rsidRDefault="009C22C1" w:rsidP="00C35B22">
      <w:pPr>
        <w:pStyle w:val="BibleVerseCite"/>
      </w:pPr>
      <w:r w:rsidRPr="007C2DD5">
        <w:t>- Êxodo 7:3-5</w:t>
      </w:r>
    </w:p>
    <w:bookmarkEnd w:id="0"/>
    <w:p w14:paraId="255668C9" w14:textId="77777777" w:rsidR="00A7291B" w:rsidRDefault="0025169D" w:rsidP="00A7291B">
      <w:pPr>
        <w:pStyle w:val="PadTop24"/>
      </w:pPr>
      <w:r>
        <w:t>Muito se tem discutido teologicamente a respeito desta expressão, "endurecerei o coração de Faraó", no versículo três desta passagem, e de expressões semelhantes que leremos à medida que passarmos por estes episódios, com Moisés exigindo continuamente que Faraó liberte os judeus, e Faraó recusando-se, enquanto o Senhor endurece o seu coração.</w:t>
      </w:r>
    </w:p>
    <w:bookmarkEnd w:id="0"/>
    <w:p w14:paraId="5C097F03" w14:textId="5E23FA64" w:rsidR="00A7291B" w:rsidRDefault="0025169D" w:rsidP="00A7291B">
      <w:pPr>
        <w:pStyle w:val="NormalBlock"/>
      </w:pPr>
      <w:r>
        <w:t>A conclusão mais comum é que Deus anulou ou sobrepujou o livre-arbítrio desse homem a fim de deixar claro o Seu ponto. Afinal, se ele tivesse cedido às exigências de Moisés na primeira visita — não haveria glória para Deus aqui, apenas uma nota de rodapé na história de que, durante o reinado de certo Faraó, os israelitas deixaram o Egito a caminho de Canaã.</w:t>
      </w:r>
    </w:p>
    <w:bookmarkEnd w:id="0"/>
    <w:p w14:paraId="5C097F03" w14:textId="5E23FA64" w:rsidR="00A7291B" w:rsidRDefault="0025169D" w:rsidP="00A7291B">
      <w:pPr>
        <w:pStyle w:val="NormalBlock"/>
      </w:pPr>
      <w:r>
        <w:t>No fim, não poderia haver a maravilhosa história do Êxodo sem as pragas milagrosas, e não haveria pragas milagrosas sem a incrível obstinação ou dureza de coração do Faraó. O problema aqui é que, se Deus fez isso, Ele forçou um homem contra a sua vontade a fazer o que é errado e a trazer ruína ao seu país, bem como a morte de incontáveis pessoas. Alguns explicam isso como a soberania inescrutável de Deus (nem sempre podemos compreender a mente do Ser Supremo).</w:t>
      </w:r>
    </w:p>
    <w:bookmarkEnd w:id="0"/>
    <w:p w14:paraId="5C097F03" w14:textId="5E23FA64" w:rsidR="00A7291B" w:rsidRDefault="0025169D" w:rsidP="00A7291B">
      <w:pPr>
        <w:pStyle w:val="NormalBlock"/>
      </w:pPr>
      <w:r>
        <w:t>Partindo dessa mentalidade e usando outras Escrituras, formou-se a doutrina da Eleição Incondicional, um ensinamento que propõe que Deus escolhe alguns para a salvação e outros para a condenação com base em Seus próprios propósitos e desejos. Nesse caso, Ele escolheu o Faraó para a condenação e destruição e usou-o como um instrumento a fim de glorificar a Si mesmo e elevar o povo judeu como o povo especial de Deus.</w:t>
      </w:r>
    </w:p>
    <w:bookmarkEnd w:id="0"/>
    <w:p w14:paraId="5C097F03" w14:textId="5E23FA64" w:rsidR="00A7291B" w:rsidRDefault="0025169D" w:rsidP="00A7291B">
      <w:pPr>
        <w:pStyle w:val="NormalBlock"/>
      </w:pPr>
      <w:r>
        <w:t>Nós (como cristãos do Novo Testamento) nem interpretamos este versículo dessa maneira, nem tiramos as mesmas conclusões deste e de outros versículos que se referem à soberania de Deus (2 Timóteo 1:9; João 6:37; Gálatas 1:15) ou aos ensinamentos sobre os "eleitos", nesse sentido.</w:t>
      </w:r>
    </w:p>
    <w:bookmarkEnd w:id="0"/>
    <w:p w14:paraId="5C097F03" w14:textId="5E23FA64" w:rsidR="00A7291B" w:rsidRDefault="0025169D" w:rsidP="00A7291B">
      <w:pPr>
        <w:pStyle w:val="NormalBlock"/>
      </w:pPr>
      <w:r>
        <w:t>Permaneçamos em Êxodo e examinemos o capítulo 7:3-4. Antes de tudo, Deus estava preparando Moisés para enfrentar um homem que, por se considerar um deus, naturalmente seria insensível e obstinado – portanto, Moisés não deveria desanimar (como havia acontecido depois de ser rejeitado na primeira vez, tendo apresentado um pedido perfeitamente razoável (três dias de afastamento para adorar a Deus) e lógico (evitar o castigo de Deus).</w:t>
      </w:r>
    </w:p>
    <w:bookmarkEnd w:id="0"/>
    <w:p w14:paraId="5C097F03" w14:textId="5E23FA64" w:rsidR="00A7291B" w:rsidRDefault="0025169D" w:rsidP="00A7291B">
      <w:pPr>
        <w:pStyle w:val="NormalBlock"/>
      </w:pPr>
      <w:r>
        <w:t>A expressão "endurecer o coração de Faraó" aparece repetidamente ao longo da narrativa das dez pragas (9:12, 10:1, 20, 27, 11:10, 14:4, 8, 17), mas o que significa?</w:t>
      </w:r>
    </w:p>
    <w:bookmarkEnd w:id="0"/>
    <w:p w14:paraId="5C097F03" w14:textId="5E23FA64" w:rsidR="00A7291B" w:rsidRDefault="0025169D" w:rsidP="00A7291B">
      <w:pPr>
        <w:pStyle w:val="NormalBlock"/>
      </w:pPr>
      <w:r>
        <w:t>Isso significa que Deus endureceu o coração do faraó contra a sua vontade? Como se o rei estivesse pronto para ceder depois da segunda praga, mas Deus interviesse e o fizesse recusar-se a ceder, mesmo quando ele realmente queria?</w:t>
      </w:r>
    </w:p>
    <w:bookmarkEnd w:id="0"/>
    <w:p w14:paraId="5C097F03" w14:textId="5E23FA64" w:rsidR="00A7291B" w:rsidRDefault="0025169D" w:rsidP="00A7291B">
      <w:pPr>
        <w:pStyle w:val="NormalBlock"/>
      </w:pPr>
      <w:r>
        <w:t>Às vezes, uma expressão bíblica sugere uma conclusão que parece lógica ou parece se encaixar, mas contradiz claramente o ensino explícito das Escrituras em muitas outras passagens.</w:t>
      </w:r>
    </w:p>
    <w:bookmarkEnd w:id="0"/>
    <w:p w14:paraId="5C097F03" w14:textId="5E23FA64" w:rsidR="00A7291B" w:rsidRDefault="0025169D" w:rsidP="00A7291B">
      <w:pPr>
        <w:pStyle w:val="NormalBlock"/>
      </w:pPr>
      <w:r>
        <w:t>Em Lucas 14:26, Jesus diz que, para ser Seu discípulo, é necessário "odiar seu pai e sua mãe..."</w:t>
      </w:r>
    </w:p>
    <w:bookmarkEnd w:id="0"/>
    <w:p w14:paraId="5C097F03" w14:textId="5E23FA64" w:rsidR="00A7291B" w:rsidRDefault="0025169D" w:rsidP="00A7291B">
      <w:pPr>
        <w:pStyle w:val="NormalBlock"/>
      </w:pPr>
      <w:r>
        <w:t>Se simplesmente tomássemos essa passagem ao pé da letra, tornar-nos cristãos exigiria uma rejeição séria de nossos pais. No entanto, temos muitas outras passagens que nos dizem que devemos: "Honra teu pai e tua mãe", Êxodo 20:12 ou "Filhos, obedecei a vossos pais no Senhor, pois isto é justo." Efésios 6:1.</w:t>
      </w:r>
    </w:p>
    <w:bookmarkEnd w:id="0"/>
    <w:p w14:paraId="5C097F03" w14:textId="5E23FA64" w:rsidR="00A7291B" w:rsidRDefault="0025169D" w:rsidP="00A7291B">
      <w:pPr>
        <w:pStyle w:val="NormalBlock"/>
      </w:pPr>
      <w:r>
        <w:t>Contudo, no contexto, entendemos que Jesus está explicando aos Seus possíveis discípulos o alto custo de segui-Lo, fazendo uma comparação. Se segui-Lo significa que terão de ir contra a vontade de seus pais, devem estar dispostos a escolhê-Lo em vez deles, porque, em tal caso, esse seria o custo.</w:t>
      </w:r>
    </w:p>
    <w:bookmarkEnd w:id="0"/>
    <w:p w14:paraId="5C097F03" w14:textId="5E23FA64" w:rsidR="00A7291B" w:rsidRDefault="0025169D" w:rsidP="00A7291B">
      <w:pPr>
        <w:pStyle w:val="NormalBlock"/>
      </w:pPr>
      <w:r>
        <w:t>Voltando a Faraó e à expressão "endureceu o seu coração". Quando examinamos outras Escrituras em Êxodo relacionadas a essa expressão (7:13, 14, 22, 23; 8:15; 19:32; 9:7, 34-35), descobrimos que Faraó endureceu o seu próprio coração.</w:t>
      </w:r>
    </w:p>
    <w:bookmarkEnd w:id="0"/>
    <w:p w14:paraId="5C097F03" w14:textId="5E23FA64" w:rsidR="00A7291B" w:rsidRDefault="0025169D" w:rsidP="00A7291B">
      <w:pPr>
        <w:pStyle w:val="NormalBlock"/>
      </w:pPr>
      <w:r>
        <w:t>O que, então, está realmente acontecendo aqui? É o Faraó que está fazendo isso ou é Deus? A resposta é que ambos estão fazendo algo, mas não é Deus anulando a vontade do Faraó.</w:t>
      </w:r>
    </w:p>
    <w:bookmarkEnd w:id="0"/>
    <w:p w14:paraId="5C097F03" w14:textId="5E23FA64" w:rsidR="00A7291B" w:rsidRDefault="0025169D" w:rsidP="00A7291B">
      <w:pPr>
        <w:pStyle w:val="NormalBlock"/>
      </w:pPr>
      <w:r>
        <w:t>Precisamos compreender que, embora Deus exista fora do tempo e seja eterno, Ele conhece o princípio e o fim de todas as coisas. Em outras palavras, Ele conhece os resultados finais das escolhas que fazemos, mas não força nossas escolhas nem anula nossas escolhas e decisões.</w:t>
      </w:r>
    </w:p>
    <w:bookmarkEnd w:id="0"/>
    <w:p w14:paraId="5C097F03" w14:textId="5E23FA64" w:rsidR="00A7291B" w:rsidRDefault="0025169D" w:rsidP="00A7291B">
      <w:pPr>
        <w:pStyle w:val="NormalBlock"/>
      </w:pPr>
      <w:r>
        <w:t>Temos livre-arbítrio absoluto, o que significa que, apesar do pecado, ainda podemos chegar a conhecer Deus por meio da criação, por meio da consciência, bem como por meio da revelação das Escrituras.</w:t>
      </w:r>
    </w:p>
    <w:bookmarkEnd w:id="0"/>
    <w:p w14:paraId="5C097F03" w14:textId="5E23FA64" w:rsidR="00A7291B" w:rsidRDefault="0025169D" w:rsidP="00A7291B">
      <w:pPr>
        <w:pStyle w:val="NormalBlock"/>
      </w:pPr>
      <w:r>
        <w:t>Além de conhecer a Deus, nosso livre-arbítrio também nos permite rejeitar a Deus, se assim escolhermos. E, como disse anteriormente, Deus está ciente de nossas escolhas e de seu resultado final. Ele, contudo, não nos força a escolher de modo diferente, mas nos incentiva a escolher corretamente por meio da influência da Bíblia, da igreja e de outros meios.</w:t>
      </w:r>
    </w:p>
    <w:bookmarkEnd w:id="0"/>
    <w:p w14:paraId="5C097F03" w14:textId="5E23FA64" w:rsidR="00A7291B" w:rsidRDefault="0025169D" w:rsidP="00A7291B">
      <w:pPr>
        <w:pStyle w:val="NormalBlock"/>
      </w:pPr>
      <w:r>
        <w:t>O que aconteceu com o Faraó é explicado com mais detalhes por Paulo em Romanos 1:18-32.</w:t>
      </w:r>
    </w:p>
    <w:bookmarkEnd w:id="0"/>
    <w:p w14:paraId="7E1F9BC8" w14:textId="7BE2687A" w:rsidR="00A7291B" w:rsidRPr="007C2DD5" w:rsidRDefault="0025169D" w:rsidP="007C2DD5">
      <w:pPr>
        <w:pStyle w:val="Quote"/>
      </w:pPr>
      <w:r>
        <w:t>²² Dizendo-se sábios, tornaram-se loucos. ²³ E mudaram a glória do Deus incorruptível em semelhança da imagem de homem corruptível, e de aves, e de quadrúpedes, e de répteis.</w:t>
        <w:br/>
        <w:t>²⁴ Pelo que também Deus os entregou às concupiscências do seu coração, à imundícia, para desonrarem o seu corpo entre si; ²⁵ pois mudaram a verdade de Deus em mentira e honraram e serviram mais a criatura do que o Criador, que é bendito eternamente. Amém!</w:t>
      </w:r>
    </w:p>
    <w:bookmarkEnd w:id="0"/>
    <w:p w14:paraId="44687C10" w14:textId="5FB066C6" w:rsidR="009C22C1" w:rsidRDefault="009C22C1" w:rsidP="00C35B22">
      <w:pPr>
        <w:pStyle w:val="BibleVerseCite"/>
      </w:pPr>
      <w:r w:rsidRPr="007C2DD5">
        <w:t>- Romanos 1:22-25, 28</w:t>
      </w:r>
    </w:p>
    <w:bookmarkEnd w:id="0"/>
    <w:p w14:paraId="255668C9" w14:textId="77777777" w:rsidR="00A7291B" w:rsidRDefault="0025169D" w:rsidP="00A7291B">
      <w:pPr>
        <w:pStyle w:val="PadTop24"/>
      </w:pPr>
      <w:r>
        <w:t>Nesta passagem, o Apóstolo explica que o conhecimento básico do verdadeiro Deus é alcançável exteriormente por meio do testemunho da criação e interiormente por meio da consciência de uma pessoa. Em seguida, ele explica que os homens são livres para seguir o conhecimento do verdadeiro Deus ou o caminho do comportamento destrutivo e pecaminoso – negando o testemunho da criação e sua consciência interior. Ele diz isso duas vezes.</w:t>
      </w:r>
    </w:p>
    <w:bookmarkEnd w:id="0"/>
    <w:p w14:paraId="5C097F03" w14:textId="5E23FA64" w:rsidR="00A7291B" w:rsidRDefault="0025169D" w:rsidP="00A7291B">
      <w:pPr>
        <w:pStyle w:val="NormalBlock"/>
      </w:pPr>
      <w:r>
        <w:t>É aqui que Faraó entra em cena. Para aqueles que escolhem o caminho descendente, Deus os deixa seguir e remove quaisquer obstáculos em sua jornada para a destruição. Por quê? Para que não haja dúvida quanto à sua vontade nem quanto à sua culpa quando vier o juízo.</w:t>
      </w:r>
    </w:p>
    <w:bookmarkEnd w:id="0"/>
    <w:p w14:paraId="5C097F03" w14:textId="5E23FA64" w:rsidR="00A7291B" w:rsidRDefault="0025169D" w:rsidP="00A7291B">
      <w:pPr>
        <w:pStyle w:val="NormalBlock"/>
      </w:pPr>
      <w:r>
        <w:t>Se reunirmos essas ideias, veremos que Deus sabia como o Faraó responderia a Ele — com desafio e desrespeito. Mesmo quando, em Sua misericórdia, Deus demonstrou Seu poder superior por meio de sinais e pragas miraculosas que apareciam e desapareciam segundo a Sua vontade. No fim, Deus o entregou à pecaminosidade, ao orgulho e à obstinação de seu coração, ou, como Moisés escreveu, Deus endureceu o seu coração.</w:t>
      </w:r>
    </w:p>
    <w:bookmarkEnd w:id="0"/>
    <w:p w14:paraId="5C097F03" w14:textId="5E23FA64" w:rsidR="00A7291B" w:rsidRDefault="0025169D" w:rsidP="00A7291B">
      <w:pPr>
        <w:pStyle w:val="NormalBlock"/>
      </w:pPr>
      <w:r>
        <w:t>Em outras palavras, Deus sabia o que Faraó escolheria e permitiu que ele o fizesse, endurecendo assim o seu coração. Para que, por meio de seu orgulho pecaminoso e de sua obstinação, Ele demonstrasse o poder divino que estava atuando na libertação do povo israelita da escravidão egípcia. Deus não impediu Faraó de crer e, ao fazê-lo, endureceu o seu coração. Ele permitiu a sua rebelião, que teve esse efeito.</w:t>
      </w:r>
    </w:p>
    <w:bookmarkEnd w:id="0"/>
    <w:p w14:paraId="5C097F03" w14:textId="5E23FA64" w:rsidR="00A7291B" w:rsidRDefault="0025169D" w:rsidP="00A7291B">
      <w:pPr>
        <w:pStyle w:val="NormalBlock"/>
      </w:pPr>
      <w:r>
        <w:t>Não somente os judeus e o Faraó estariam cientes do poder do Deus do fio dourado, como também o versículo cinco diz que todo o Egito tomaria conhecimento do Deus dos judeus.</w:t>
      </w:r>
    </w:p>
    <w:bookmarkEnd w:id="0"/>
    <w:p w14:paraId="7E1F9BC8" w14:textId="7BE2687A" w:rsidR="00A7291B" w:rsidRPr="007C2DD5" w:rsidRDefault="0025169D" w:rsidP="007C2DD5">
      <w:pPr>
        <w:pStyle w:val="Quote"/>
      </w:pPr>
      <w:r>
        <w:t>⁶ Então, fez assim Moisés e Arão; como o Senhor lhes ordenara, assim fizeram. ⁷ E Moisés era da idade de oitenta anos, e Arão, da idade de oitenta e três anos, quando falaram a Faraó.</w:t>
      </w:r>
    </w:p>
    <w:bookmarkEnd w:id="0"/>
    <w:p w14:paraId="44687C10" w14:textId="5FB066C6" w:rsidR="009C22C1" w:rsidRDefault="009C22C1" w:rsidP="00C35B22">
      <w:pPr>
        <w:pStyle w:val="BibleVerseCite"/>
      </w:pPr>
      <w:r w:rsidRPr="007C2DD5">
        <w:t>- Êxodo 7:6-7</w:t>
      </w:r>
    </w:p>
    <w:bookmarkEnd w:id="0"/>
    <w:p w14:paraId="255668C9" w14:textId="77777777" w:rsidR="00A7291B" w:rsidRDefault="0025169D" w:rsidP="00A7291B">
      <w:pPr>
        <w:pStyle w:val="PadTop24"/>
      </w:pPr>
      <w:r>
        <w:t>Esta seção termina com uma declaração entre parênteses para concluir o resumo com a observação de que Moisés e Arão fizeram tudo o que o Senhor, no devido tempo, lhes ordenaria fazer no futuro, e registra suas idades no início de seu serviço a Deus – Moisés tinha 80 anos e Arão tinha 83.</w:t>
      </w:r>
    </w:p>
    <w:p w14:paraId="6ABE7781" w14:textId="77777777" w:rsidR="00227BF5" w:rsidRDefault="00227BF5" w:rsidP="00227BF5">
      <w:pPr>
        <w:pStyle w:val="Heading2"/>
      </w:pPr>
      <w:r>
        <w:t>Lições</w:t>
      </w:r>
    </w:p>
    <w:bookmarkEnd w:id="0"/>
    <w:p w14:paraId="76FE22ED" w14:textId="77777777" w:rsidR="00227BF5" w:rsidRDefault="00227BF5" w:rsidP="00227BF5">
      <w:pPr>
        <w:pStyle w:val="Heading4"/>
      </w:pPr>
      <w:r>
        <w:t>1. Deus ainda pode entregá-lo ao pecado se é isso que você quer.</w:t>
      </w:r>
    </w:p>
    <w:bookmarkEnd w:id="0"/>
    <w:bookmarkEnd w:id="0"/>
    <w:p w14:paraId="5C097F03" w14:textId="5E23FA64" w:rsidR="00A7291B" w:rsidRDefault="0025169D" w:rsidP="00A7291B">
      <w:pPr>
        <w:pStyle w:val="NormalBlock"/>
      </w:pPr>
      <w:r>
        <w:t>Esta característica do trato de Deus com o homem ainda está em operação hoje; ela não se limita aos personagens do Antigo Testamento.</w:t>
      </w:r>
    </w:p>
    <w:bookmarkEnd w:id="0"/>
    <w:p w14:paraId="5C097F03" w14:textId="5E23FA64" w:rsidR="00A7291B" w:rsidRDefault="0025169D" w:rsidP="00A7291B">
      <w:pPr>
        <w:pStyle w:val="NormalBlock"/>
      </w:pPr>
      <w:r>
        <w:t>Observe as diferenças entre Saul e Davi, os dois primeiros reis da nação judaica.</w:t>
      </w:r>
    </w:p>
    <w:bookmarkEnd w:id="0"/>
    <w:p w14:paraId="5C097F03" w14:textId="5E23FA64" w:rsidR="00A7291B" w:rsidRDefault="0025169D" w:rsidP="00A7291B">
      <w:pPr>
        <w:pStyle w:val="NormalBlock"/>
      </w:pPr>
      <w:r>
        <w:t>O rei Saul começou a ceder à sua natureza impulsiva e impaciente não muito depois do início de seu reinado (isto é, não esperou que Samuel oferecesse o sacrifício, mas ele mesmo o ofereceu, o que não era permitido — 1 Samuel 13). Deus puniu Saul justamente, tirando-lhe o reino (o que significa que seu sucessor não viria de sua própria família).</w:t>
      </w:r>
    </w:p>
    <w:bookmarkEnd w:id="0"/>
    <w:p w14:paraId="5C097F03" w14:textId="5E23FA64" w:rsidR="00A7291B" w:rsidRDefault="0025169D" w:rsidP="00A7291B">
      <w:pPr>
        <w:pStyle w:val="NormalBlock"/>
      </w:pPr>
      <w:r>
        <w:t>Se continuarmos lendo sobre a vida de Saul, não veremos um arrependimento humilde nem um esforço para ser mais obediente. No entanto, Deus ainda permitiu que Saul reinasse por um total de 40 anos (1 Samuel 13:1).</w:t>
      </w:r>
    </w:p>
    <w:bookmarkEnd w:id="0"/>
    <w:p w14:paraId="5C097F03" w14:textId="5E23FA64" w:rsidR="00A7291B" w:rsidRDefault="0025169D" w:rsidP="00A7291B">
      <w:pPr>
        <w:pStyle w:val="NormalBlock"/>
      </w:pPr>
      <w:r>
        <w:t>Saul endureceu seu coração e seu julgamento contra Deus, e isso ficou evidente ao prosseguir em seus esforços para destruir Davi quando soube que Davi reinaria em seu lugar, e não seu próprio filho Jônatas. Deus permitiu que ele fizesse isso, mas Saul pagou caro por sua pecaminosidade, ao mergulhar na loucura no fim de sua vida e reinado.</w:t>
      </w:r>
    </w:p>
    <w:bookmarkEnd w:id="0"/>
    <w:p w14:paraId="5C097F03" w14:textId="5E23FA64" w:rsidR="00A7291B" w:rsidRDefault="0025169D" w:rsidP="00A7291B">
      <w:pPr>
        <w:pStyle w:val="NormalBlock"/>
      </w:pPr>
      <w:r>
        <w:t>Quando lemos sobre a vida de Davi, o episódio com Bate-Seba, a esposa de um de seus comandantes militares (Urias — 2 Samuel 11:1-12; 25) realmente se destaca.</w:t>
      </w:r>
    </w:p>
    <w:bookmarkEnd w:id="0"/>
    <w:p w14:paraId="5C097F03" w14:textId="5E23FA64" w:rsidR="00A7291B" w:rsidRDefault="0025169D" w:rsidP="00A7291B">
      <w:pPr>
        <w:pStyle w:val="NormalBlock"/>
      </w:pPr>
      <w:r>
        <w:t>Estamos familiarizados com a conduta de Davi, que incluiu adultério, assassinato e um encobrimento para ocultar seus crimes. Deus também confrontou Davi e o puniu por seus pecados (seu bebê com Bate-Seba morreu, e depois disso houve contínua turbulência em sua família). Mas Davi não endureceu o coração contra Deus, desconsiderando os mandamentos de Deus e continuando a deleitar-se no pecado sexual ou em outras devassidões mundanas.</w:t>
      </w:r>
    </w:p>
    <w:bookmarkEnd w:id="0"/>
    <w:p w14:paraId="5C097F03" w14:textId="5E23FA64" w:rsidR="00A7291B" w:rsidRDefault="0025169D" w:rsidP="00A7291B">
      <w:pPr>
        <w:pStyle w:val="NormalBlock"/>
      </w:pPr>
      <w:r>
        <w:t>Pelo contrário, ele se humilhou e lamentou seu mau comportamento e tudo o que isso lhe custou. Ele até escreveu um belo salmo para comemorar toda a experiência.</w:t>
      </w:r>
    </w:p>
    <w:bookmarkEnd w:id="0"/>
    <w:p w14:paraId="7E1F9BC8" w14:textId="7BE2687A" w:rsidR="00A7291B" w:rsidRPr="007C2DD5" w:rsidRDefault="0025169D" w:rsidP="007C2DD5">
      <w:pPr>
        <w:pStyle w:val="Quote"/>
      </w:pPr>
      <w:r>
        <w:t>¹ Bem-aventurado aquele cuja transgressão é perdoada, e cujo pecado é coberto. ² Bem-aventurado o homem a quem o Senhor não imputa maldade, e em cujo espírito não há engano. ³ Enquanto eu me calei, envelheceram os meus ossos pelo meu bramido em todo o dia. ⁴ Porque de dia e de noite a tua mão pesava sobre mim; o meu humor se tornou em sequidão de estio. (Selá) ⁵ Confessei-te o meu pecado e a minha maldade não encobri; dizia eu: Confessarei ao Senhor as minhas transgressões; e tu perdoaste a maldade do meu pecado. (Selá)</w:t>
        <w:br/>
        <w:t>⁶ Pelo que todo aquele que é santo orará a ti, a tempo de te poder achar; até no transbordar de muitas águas, estas a ele não chegarão. ⁷ Tu és o lugar em que me escondo; tu me preservas da angústia; tu me cinges de alegres cantos de livramento. (Selá)</w:t>
        <w:br/>
        <w:t>⁸ Instruir-te-ei e ensinar-te-ei o caminho que deves seguir; guiar-te-ei com os meus olhos. ⁹ Não sejais como o cavalo, nem como a mula, que não têm entendimento, cuja boca precisa de cabresto e freio, para que se não atirem a ti.</w:t>
        <w:br/>
        <w:t>¹⁰ O ímpio tem muitas dores, mas aquele que confia no Senhor, a misericórdia o cercará. ¹¹ Alegrai-vos no Senhor e regozijai-vos, vós, os justos; e cantai alegremente todos vós que sois retos de coração.</w:t>
      </w:r>
    </w:p>
    <w:bookmarkEnd w:id="0"/>
    <w:p w14:paraId="44687C10" w14:textId="5FB066C6" w:rsidR="009C22C1" w:rsidRDefault="009C22C1" w:rsidP="00C35B22">
      <w:pPr>
        <w:pStyle w:val="BibleVerseCite"/>
      </w:pPr>
      <w:r w:rsidRPr="007C2DD5">
        <w:t>- Salmos 32:1-11</w:t>
      </w:r>
    </w:p>
    <w:bookmarkEnd w:id="0"/>
    <w:p w14:paraId="255668C9" w14:textId="77777777" w:rsidR="00A7291B" w:rsidRDefault="0025169D" w:rsidP="00A7291B">
      <w:pPr>
        <w:pStyle w:val="PadTop24"/>
      </w:pPr>
      <w:r>
        <w:t>Observe as três fases da experiência de Davi:</w:t>
      </w:r>
    </w:p>
    <w:bookmarkEnd w:id="0"/>
    <w:p w14:paraId="528DD780" w14:textId="604C58E7" w:rsidR="00FB4BCD" w:rsidRDefault="00FB4BCD" w:rsidP="001E1588">
      <w:pPr>
        <w:pStyle w:val="NormalBlock"/>
        <w:numPr>
          <w:ilvl w:val="0"/>
          <w:numId w:val="201"/>
        </w:numPr>
      </w:pPr>
      <w:r>
        <w:t>Sofrimento por causa de sua culpa.</w:t>
      </w:r>
    </w:p>
    <w:bookmarkEnd w:id="0"/>
    <w:p w14:paraId="528DD780" w14:textId="604C58E7" w:rsidR="00FB4BCD" w:rsidRDefault="00FB4BCD" w:rsidP="001E1588">
      <w:pPr>
        <w:pStyle w:val="NormalBlock"/>
        <w:numPr>
          <w:ilvl w:val="0"/>
          <w:numId w:val="201"/>
        </w:numPr>
      </w:pPr>
      <w:r>
        <w:t>Alívio e alegria por ter sido perdoado.</w:t>
      </w:r>
    </w:p>
    <w:bookmarkEnd w:id="0"/>
    <w:p w14:paraId="528DD780" w14:textId="604C58E7" w:rsidR="00FB4BCD" w:rsidRDefault="00FB4BCD" w:rsidP="001E1588">
      <w:pPr>
        <w:pStyle w:val="NormalBlock"/>
        <w:numPr>
          <w:ilvl w:val="0"/>
          <w:numId w:val="201"/>
        </w:numPr>
      </w:pPr>
      <w:r>
        <w:t>Resolução de ensinar outros sobre sua própria experiência e por meio dela.</w:t>
      </w:r>
    </w:p>
    <w:bookmarkEnd w:id="0"/>
    <w:bookmarkEnd w:id="0"/>
    <w:p w14:paraId="5C097F03" w14:textId="5E23FA64" w:rsidR="00A7291B" w:rsidRDefault="0025169D" w:rsidP="00A7291B">
      <w:pPr>
        <w:pStyle w:val="NormalBlock"/>
      </w:pPr>
      <w:r>
        <w:t>O Faraó e Saul são bons exemplos do que acontece com as pessoas que se deparam com Deus, mas se recusam a reconhecê-Lo ou a submeter-se a Ele. A experiência de resistir a Ele tem o efeito de endurecer o coração, ou, em outras palavras, resistir a Ele nos afeta diminuindo nossa capacidade de crer em todas as coisas espirituais.</w:t>
      </w:r>
    </w:p>
    <w:bookmarkEnd w:id="0"/>
    <w:p w14:paraId="5C097F03" w14:textId="5E23FA64" w:rsidR="00A7291B" w:rsidRDefault="0025169D" w:rsidP="00A7291B">
      <w:pPr>
        <w:pStyle w:val="NormalBlock"/>
      </w:pPr>
      <w:r>
        <w:t>Davi, por outro lado, é um exemplo do que o verdadeiro arrependimento pode fazer:</w:t>
      </w:r>
    </w:p>
    <w:bookmarkEnd w:id="0"/>
    <w:p w14:paraId="528DD780" w14:textId="604C58E7" w:rsidR="00FB4BCD" w:rsidRDefault="00FB4BCD" w:rsidP="001E1588">
      <w:pPr>
        <w:pStyle w:val="NormalBlock"/>
        <w:numPr>
          <w:ilvl w:val="0"/>
          <w:numId w:val="202"/>
        </w:numPr>
      </w:pPr>
      <w:r>
        <w:t>Ele amolece o nosso coração diante de Deus, capacitando-nos a obedecer mais facilmente no futuro.</w:t>
      </w:r>
    </w:p>
    <w:bookmarkEnd w:id="0"/>
    <w:p w14:paraId="528DD780" w14:textId="604C58E7" w:rsidR="00FB4BCD" w:rsidRDefault="00FB4BCD" w:rsidP="001E1588">
      <w:pPr>
        <w:pStyle w:val="NormalBlock"/>
        <w:numPr>
          <w:ilvl w:val="0"/>
          <w:numId w:val="202"/>
        </w:numPr>
      </w:pPr>
      <w:r>
        <w:t>Ele abre os nossos olhos para vermos mais claramente a bondade de Deus.</w:t>
      </w:r>
    </w:p>
    <w:bookmarkEnd w:id="0"/>
    <w:p w14:paraId="528DD780" w14:textId="604C58E7" w:rsidR="00FB4BCD" w:rsidRDefault="00FB4BCD" w:rsidP="001E1588">
      <w:pPr>
        <w:pStyle w:val="NormalBlock"/>
        <w:numPr>
          <w:ilvl w:val="0"/>
          <w:numId w:val="202"/>
        </w:numPr>
      </w:pPr>
      <w:r>
        <w:t>Ele nos capacita a receber a graça de Deus pelos nossos pecados.</w:t>
      </w:r>
    </w:p>
    <w:bookmarkEnd w:id="0"/>
    <w:bookmarkEnd w:id="0"/>
    <w:p w14:paraId="5C097F03" w14:textId="5E23FA64" w:rsidR="00A7291B" w:rsidRDefault="0025169D" w:rsidP="00A7291B">
      <w:pPr>
        <w:pStyle w:val="NormalBlock"/>
      </w:pPr>
      <w:r>
        <w:t>Davi cometeu adultério e assassinato, contudo foi capaz de continuar louvando e servindo a Deus pelo resto de sua vida. Recebemos de Deus o livre-arbítrio absoluto, o que significa que podemos escolher crer nele ou escolher não crer ou resistir a ele. Essas histórias de Faraó, Saul e Davi ilustram o funcionamento e as consequências de nossas escolhas decorrentes do livre-arbítrio.</w:t>
      </w:r>
    </w:p>
    <w:bookmarkEnd w:id="0"/>
    <w:p w14:paraId="5C097F03" w14:textId="5E23FA64" w:rsidR="00A7291B" w:rsidRDefault="0025169D" w:rsidP="00A7291B">
      <w:pPr>
        <w:pStyle w:val="NormalBlock"/>
      </w:pPr>
      <w:r>
        <w:t>Escolher resistir, rejeitar e não crer em Deus tem um efeito de endurecimento em nosso coração e um efeito de cauterização em nossa consciência — é por isso que há pouquíssimas conversões no leito de morte. Alguém que escolheu resistir a Deus em vida também resiste a Ele na morte. Por outro lado, escolher deixar Deus entrar, escolher crer e, consequentemente, obedecer-Lhe tem um efeito único sobre nossa vontade absolutamente livre. Com o tempo, o crente chega ao ponto de querer que sua vontade esteja em harmonia com a vontade de Deus.</w:t>
      </w:r>
    </w:p>
    <w:bookmarkEnd w:id="0"/>
    <w:p w14:paraId="5C097F03" w14:textId="5E23FA64" w:rsidR="00A7291B" w:rsidRDefault="0025169D" w:rsidP="00A7291B">
      <w:pPr>
        <w:pStyle w:val="NormalBlock"/>
      </w:pPr>
      <w:r>
        <w:t>O livre-arbítrio absoluto é a única coisa que realmente nos pertence e, em algum momento da vida de um crente, ele oferece a Deus a única coisa que lhe cabe dar – seu livre-arbítrio.</w:t>
      </w:r>
    </w:p>
    <w:bookmarkEnd w:id="0"/>
    <w:p w14:paraId="5C097F03" w14:textId="5E23FA64" w:rsidR="00A7291B" w:rsidRDefault="0025169D" w:rsidP="00A7291B">
      <w:pPr>
        <w:pStyle w:val="NormalBlock"/>
      </w:pPr>
      <w:r>
        <w:t>Muito semelhantemente a Jesus, nossa fé, em última análise, nos leva a dizer: "Não seja feita a minha vontade, Pai, mas a Tua vontade."</w:t>
      </w:r>
    </w:p>
    <w:bookmarkEnd w:id="0"/>
    <w:p w14:paraId="5C097F03" w14:textId="5E23FA64" w:rsidR="00A7291B" w:rsidRDefault="0025169D" w:rsidP="00A7291B">
      <w:pPr>
        <w:pStyle w:val="NormalBlock"/>
      </w:pPr>
      <w:r>
        <w:t>No fim, nosso livre-arbítrio absoluto nos foi dado para que possamos oferecê-lo a Deus, e, quando o fazemos, ele produz:</w:t>
      </w:r>
    </w:p>
    <w:bookmarkEnd w:id="0"/>
    <w:p w14:paraId="2EC75E3D" w14:textId="41EDDCE5" w:rsidR="008A3F75" w:rsidRDefault="00932373" w:rsidP="001E1588">
      <w:pPr>
        <w:pStyle w:val="NormalBlock"/>
        <w:numPr>
          <w:ilvl w:val="0"/>
          <w:numId w:val="199"/>
        </w:numPr>
      </w:pPr>
      <w:r w:rsidRPr="00932373">
        <w:t>Amor sincero e máximo por Deus.</w:t>
      </w:r>
    </w:p>
    <w:bookmarkEnd w:id="0"/>
    <w:p w14:paraId="2EC75E3D" w14:textId="41EDDCE5" w:rsidR="008A3F75" w:rsidRDefault="00932373" w:rsidP="001E1588">
      <w:pPr>
        <w:pStyle w:val="NormalBlock"/>
        <w:numPr>
          <w:ilvl w:val="0"/>
          <w:numId w:val="199"/>
        </w:numPr>
      </w:pPr>
      <w:r w:rsidRPr="00932373">
        <w:t>Verdadeiro discernimento e conhecimento espiritual.</w:t>
      </w:r>
    </w:p>
    <w:bookmarkEnd w:id="0"/>
    <w:p w14:paraId="2EC75E3D" w14:textId="41EDDCE5" w:rsidR="008A3F75" w:rsidRDefault="00932373" w:rsidP="001E1588">
      <w:pPr>
        <w:pStyle w:val="NormalBlock"/>
        <w:numPr>
          <w:ilvl w:val="0"/>
          <w:numId w:val="199"/>
        </w:numPr>
      </w:pPr>
      <w:r w:rsidRPr="00932373">
        <w:t>Alegria, paz e descanso em Cristo, nosso Senhor e Salvador.</w:t>
      </w:r>
    </w:p>
    <w:bookmarkEnd w:id="0"/>
    <w:p w14:paraId="76FE22ED" w14:textId="77777777" w:rsidR="00227BF5" w:rsidRDefault="00227BF5" w:rsidP="00227BF5">
      <w:pPr>
        <w:pStyle w:val="Heading4"/>
      </w:pPr>
      <w:r>
        <w:t>2. Com Deus, nunca é tarde demais para ser útil</w:t>
      </w:r>
    </w:p>
    <w:bookmarkEnd w:id="0"/>
    <w:bookmarkEnd w:id="0"/>
    <w:p w14:paraId="5C097F03" w14:textId="5E23FA64" w:rsidR="00A7291B" w:rsidRDefault="0025169D" w:rsidP="00A7291B">
      <w:pPr>
        <w:pStyle w:val="NormalBlock"/>
      </w:pPr>
      <w:r>
        <w:t>Arão veio de relativa obscuridade na parte final de sua vida para se tornar o primeiro Sumo Sacerdote da nação judaica. Moisés havia vivido duas vidas (uma como filho de uma princesa egípcia; outra como pastor em Midiã) quando Deus o enviou para uma missão que parecia impossível, ao entrar no último terço de sua vida.</w:t>
      </w:r>
    </w:p>
    <w:bookmarkEnd w:id="0"/>
    <w:p w14:paraId="5C097F03" w14:textId="5E23FA64" w:rsidR="00A7291B" w:rsidRDefault="0025169D" w:rsidP="00A7291B">
      <w:pPr>
        <w:pStyle w:val="NormalBlock"/>
      </w:pPr>
      <w:r>
        <w:t>Em 2005, eu tinha 60 anos, uma fase em que a maioria das pessoas começa a pensar na aposentadoria; colocamos o ministério BibleTalk no YouTube pela primeira vez como uma experiência. Desde que começamos, mais de 22 milhões de pessoas de todo o mundo visualizaram nossos materiais, e muitos os repassaram a outros.</w:t>
      </w:r>
    </w:p>
    <w:bookmarkEnd w:id="0"/>
    <w:p w14:paraId="5C097F03" w14:textId="5E23FA64" w:rsidR="00A7291B" w:rsidRDefault="0025169D" w:rsidP="00A7291B">
      <w:pPr>
        <w:pStyle w:val="NormalBlock"/>
      </w:pPr>
      <w:r>
        <w:t>A lição aqui é que Deus não está limitado pelas limitações que temos. A sua fé e obediência são o que Ele precisa para realizar uma obra, um ministério ou um serviço aos outros em Seu nome. Lembre-se apenas de que aquilo que limita você não O limita.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