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Llamados</w:t>
      </w:r>
    </w:p>
    <w:bookmarkEnd w:id="0"/>
    <w:p w14:paraId="5C097F03" w14:textId="5E23FA64" w:rsidR="00A7291B" w:rsidRDefault="0025169D" w:rsidP="00A7291B">
      <w:pPr>
        <w:pStyle w:val="NormalBlock"/>
      </w:pPr>
      <w:r>
        <w:t>Líderes y profetas, reyes, que fueron llamados específicamente por Dios por diferentes razones. Incluso en el Nuevo Testamento, leemos que Dios llamó a María, por ejemplo, y a José, Isabel y Juan, nuevamente para un servicio especial. Y luego, por supuesto, Jesús mismo llamando a los apóstoles, no solo para que lo siguieran, sino luego para que salieran al mundo y hicieran su voluntad. Ahora, algunos pueden pensar que desde ese tiempo, Dios ya no llama a las personas como lo hacía en el pasado, pero esto no Ester así. Aunque Lamentaciones época del llamado milagroso ha pasado, saben, cuando hablo del llamado milagroso, me refiero a Lamentaciones zarza ardiente, por ejemplo, donde estuvo Moisés, o Lamentaciones visión Deuteronomio Jesús que tuvo Saulo Deuteronomio Tarso.</w:t>
      </w:r>
    </w:p>
    <w:bookmarkEnd w:id="0"/>
    <w:p w14:paraId="5C097F03" w14:textId="5E23FA64" w:rsidR="00A7291B" w:rsidRDefault="0025169D" w:rsidP="00A7291B">
      <w:pPr>
        <w:pStyle w:val="NormalBlock"/>
      </w:pPr>
      <w:r>
        <w:t>Aunque los llamados milagrosos ya no están con nosotros, eso no significa que Dios no llame a las personas hoy. Él sí lo hace. Llama a las personas a través Deuteronomio su palabra. Cuando lees Lamentaciones Biblia, encuentras que hay 4 llamados revelados en ella. Y cada uno Deuteronomio estos llamados Ester genuino y divino, tan genuino y divino hoy como lo fue hace 2000 o 3000 años.</w:t>
      </w:r>
    </w:p>
    <w:bookmarkEnd w:id="0"/>
    <w:p w14:paraId="5C097F03" w14:textId="5E23FA64" w:rsidR="00A7291B" w:rsidRDefault="0025169D" w:rsidP="00A7291B">
      <w:pPr>
        <w:pStyle w:val="NormalBlock"/>
      </w:pPr>
      <w:r>
        <w:t>Y así esta noche, quiero compartir con ustedes las 4 llamadas que hace Lamentaciones Biblia. La primera llamada Ester Lamentaciones llamada a Lamentaciones salvación. En Mateo capítulo 28, Jesús les dice a sus apóstoles: Id por todo el mundo y predicad el evangelio a toda criatura, y haced discípulos Deuteronomio ellos, bautizándolos en el nombre del Padre y del Hijo y del Espíritu Santo, y enseñándoles todo lo que él les había mandado. Y luego en Marcos capítulo 16, repite Lamentaciones misma idea, con palabras diferentes, pero Lamentaciones misma idea. Les dice que vayan y prediquen el evangelio, y los que crean y sean bautizados serán salvos, y los que no crean serán condenados.</w:t>
      </w:r>
    </w:p>
    <w:bookmarkEnd w:id="0"/>
    <w:p w14:paraId="5C097F03" w14:textId="5E23FA64" w:rsidR="00A7291B" w:rsidRDefault="0025169D" w:rsidP="00A7291B">
      <w:pPr>
        <w:pStyle w:val="NormalBlock"/>
      </w:pPr>
      <w:r>
        <w:t>Esta Ester Lamentaciones llamada a Lamentaciones salvación. Es una llamada hecha a cada persona en el mundo. Es una llamada a creer en Dios y a creer en su divino Hijo, Jesucristo. Es una llamada a aceptar el sacrificio Deuteronomio Jesús como el pago por nuestros pecados. Es una llamada a expresar nuestra fe arrepintiéndonos Deuteronomio esos pecados y siendo bautizados en Su nombre.</w:t>
      </w:r>
    </w:p>
    <w:bookmarkEnd w:id="0"/>
    <w:p w14:paraId="5C097F03" w14:textId="5E23FA64" w:rsidR="00A7291B" w:rsidRDefault="0025169D" w:rsidP="00A7291B">
      <w:pPr>
        <w:pStyle w:val="NormalBlock"/>
      </w:pPr>
      <w:r>
        <w:t>Ahora bien, no Ester un llamado milagroso. No Ester un llamado espectacular en cuanto a llamados se refiere. Y cuando escuchamos este llamado, usualmente lo oímos en una lección Deuteronomio un predicador, o un maestro Deuteronomio escuela bíblica. O escuchamos el llamado como una invitación Deuteronomio nuestro vecino, un familiar o un amigo para simplemente venir a Lamentaciones iglesia. O lo escuchamos al leer un pasaje Deuteronomio las Escrituras o un folleto religioso.</w:t>
      </w:r>
    </w:p>
    <w:bookmarkEnd w:id="0"/>
    <w:p w14:paraId="5C097F03" w14:textId="5E23FA64" w:rsidR="00A7291B" w:rsidRDefault="0025169D" w:rsidP="00A7291B">
      <w:pPr>
        <w:pStyle w:val="NormalBlock"/>
      </w:pPr>
      <w:r>
        <w:t>O lo escuchamos como un tirón Deuteronomio nuestra conciencia que nos impulsa a hacer lo correcto y ser bautizados. ¿Cuántas personas se sientan en este auditorio semana tras semana tras semana y resisten el impulso Deuteronomio su conciencia, el impulso Deuteronomio su corazón Deuteronomio avanzar y ser sepultados con Cristo en el bautismo? Cuando resisten ese impulso, ¿no se Daniel cuenta Deuteronomio que resisten el llamado Deuteronomio Dios a ser salvos? Sabes, el llamado a ser salvos Ester el mensaje más importante que jamás escucharemos Deuteronomio nadie, porque habla Deuteronomio Lamentaciones condición Deuteronomio nuestras almas por toda Lamentaciones eternidad. Algunos me han preguntado, sabes, ¿por qué me hice predicador?</w:t>
      </w:r>
    </w:p>
    <w:bookmarkEnd w:id="0"/>
    <w:p w14:paraId="5C097F03" w14:textId="5E23FA64" w:rsidR="00A7291B" w:rsidRDefault="0025169D" w:rsidP="00A7291B">
      <w:pPr>
        <w:pStyle w:val="NormalBlock"/>
      </w:pPr>
      <w:r>
        <w:t>¿Cuál fue mi motivación? Bueno, te diré, me hice cristiano porque creí sinceramente en Romanos capítulo 3 y Romanos capítulo 6. Romanos capítulo 3 versículo 23 dice que todos han pecado y están destituidos Deuteronomio Lamentaciones gloria Deuteronomio Dios. Y luego en Romanos capítulo 6 versículo 23, Pablo dice que Lamentaciones paga del pecado Ester muerte. Cuando juntas esas dos escrituras, lo que dicen Ester que sin Jesucristo, las personas estarán perdidas.</w:t>
      </w:r>
    </w:p>
    <w:bookmarkEnd w:id="0"/>
    <w:p w14:paraId="5C097F03" w14:textId="5E23FA64" w:rsidR="00A7291B" w:rsidRDefault="0025169D" w:rsidP="00A7291B">
      <w:pPr>
        <w:pStyle w:val="NormalBlock"/>
      </w:pPr>
      <w:r>
        <w:t>La gente irá al infierno para siempre. Y no lo generalicé cuando lo leí por primera vez. Lo personalicé. Me significaba a mí. A mí personalmente.</w:t>
      </w:r>
    </w:p>
    <w:bookmarkEnd w:id="0"/>
    <w:p w14:paraId="5C097F03" w14:textId="5E23FA64" w:rsidR="00A7291B" w:rsidRDefault="0025169D" w:rsidP="00A7291B">
      <w:pPr>
        <w:pStyle w:val="NormalBlock"/>
      </w:pPr>
      <w:r>
        <w:t>Así que me hice cristiano, básicamente, por Lamentaciones primera razón, porque tenía miedo Deuteronomio estar perdido. No Ester una razón muy elevada, ni muy noble, pero suficiente. Suficiente. El miedo Ester un motivador maravilloso. Pero me hice predicador porque creía lo que Pablo dijo en Romanos capítulo 1:20.</w:t>
      </w:r>
    </w:p>
    <w:bookmarkEnd w:id="0"/>
    <w:p w14:paraId="5C097F03" w14:textId="5E23FA64" w:rsidR="00A7291B" w:rsidRDefault="0025169D" w:rsidP="00A7291B">
      <w:pPr>
        <w:pStyle w:val="NormalBlock"/>
      </w:pPr>
      <w:r>
        <w:t>En el capítulo 1, versículo 20, Pablo dijo: Están sin excusa, refiriéndose a los paganos. En otras palabras, Lamentaciones ignorancia no Ester excusa. La idea Deuteronomio que las personas estaban perdidas, Lamentaciones idea Deuteronomio que las personas estaban perdidas y no sabían que estaban perdidas, esta idea me atormentaba. Quiero decir, literalmente me atormentaba. Estaba tomando el autobús, en esos días no tenía coche ni el metro para ir al trabajo, y me sentaba allí y miraba a Lamentaciones gente y decía, estas personas frente a mí pueden no conocer Lamentaciones condición Deuteronomio sus almas.</w:t>
      </w:r>
    </w:p>
    <w:bookmarkEnd w:id="0"/>
    <w:p w14:paraId="5C097F03" w14:textId="5E23FA64" w:rsidR="00A7291B" w:rsidRDefault="0025169D" w:rsidP="00A7291B">
      <w:pPr>
        <w:pStyle w:val="NormalBlock"/>
      </w:pPr>
      <w:r>
        <w:t>Y van en el trabajo y regresan a casa y no tienen ni idea. Ni idea. Van a ir a casa a ver televisión, ya sabes, ir a Florida en el verano o en el invierno, y a Canadá sería en el invierno. No tienen ni idea Deuteronomio que van a vivir toda su vida sin tener ni idea Deuteronomio Lamentaciones salvación Deuteronomio su alma. Decidí que alguien tenía que llamarlos.</w:t>
      </w:r>
    </w:p>
    <w:bookmarkEnd w:id="0"/>
    <w:p w14:paraId="5C097F03" w14:textId="5E23FA64" w:rsidR="00A7291B" w:rsidRDefault="0025169D" w:rsidP="00A7291B">
      <w:pPr>
        <w:pStyle w:val="NormalBlock"/>
      </w:pPr>
      <w:r>
        <w:t>Y ese alguien bien podría ser yo. Durante 2000 años, y hasta el fin Deuteronomio los tiempos, esta primera llamada, Lamentaciones llamada a ser salvo, ha sido hecha primero por los apóstoles y luego por sus discípulos, y desde entonces, por cada generación Deuteronomio cristianos a este mundo. La llamada del evangelio Ester Lamentaciones primera prioridad Deuteronomio Lamentaciones iglesia y Ester Lamentaciones primera responsabilidad Deuteronomio cada individuo. ¿Qué darás a cambio Deuteronomio tu alma? ¿Qué darás?</w:t>
      </w:r>
    </w:p>
    <w:bookmarkEnd w:id="0"/>
    <w:p w14:paraId="5C097F03" w14:textId="5E23FA64" w:rsidR="00A7291B" w:rsidRDefault="0025169D" w:rsidP="00A7291B">
      <w:pPr>
        <w:pStyle w:val="NormalBlock"/>
      </w:pPr>
      <w:r>
        <w:t>¿Qué significa todo esto? ¿Qué vale tu vida si no has salvado tu alma? No vale nada. Y así, el primer llamado Deuteronomio Dios Ester el llamado a salvar tu alma. El segundo llamado Ester el llamado a Lamentaciones santificación.</w:t>
      </w:r>
    </w:p>
    <w:bookmarkEnd w:id="0"/>
    <w:p w14:paraId="5C097F03" w14:textId="5E23FA64" w:rsidR="00A7291B" w:rsidRDefault="0025169D" w:rsidP="00A7291B">
      <w:pPr>
        <w:pStyle w:val="NormalBlock"/>
      </w:pPr>
      <w:r>
        <w:t>Dios nos llama a Lamentaciones santificación. En 1 Corintios, capítulo 6, versículo 11, Pablo dice: Y tales eran algunos Deuteronomio vosotros; hablando bien, debería comenzar en el versículo 9. Él dice: ¿No sabéis que los injustos no heredarán el reino Deuteronomio Dios? No os engañéis; ni los fornicarios, ni los idólatras, ni los adúlteros, ni los afeminados, ni los homosexuales, ni los ladrones, ni los avaros, ni los borrachos, ni los maldicientes, ni los estafadores heredarán el reino Deuteronomio Dios. Y tales eran algunos Deuteronomio vosotros.</w:t>
      </w:r>
    </w:p>
    <w:bookmarkEnd w:id="0"/>
    <w:p w14:paraId="5C097F03" w14:textId="5E23FA64" w:rsidR="00A7291B" w:rsidRDefault="0025169D" w:rsidP="00A7291B">
      <w:pPr>
        <w:pStyle w:val="NormalBlock"/>
      </w:pPr>
      <w:r>
        <w:t>Pero ustedes fueron lavados, pero fueron santificados, pero fueron justificados en el nombre del Señor Jesucristo y en el Espíritu Deuteronomio nuestro Dios. Y luego, un poco más adelante en 2 Timoteo, Pablo repite esta idea sobre Lamentaciones santificación. Cuando dice en el capítulo 2, versículo 21, dice: Por tanto, si alguno se limpia Deuteronomio estas cosas, Deuteronomio las que acabo Deuteronomio hablar, será vaso Deuteronomio honra, santificado, útil al Señor, preparado para toda buena obra. Ven, el evangelio Deuteronomio Jesucristo nos llama a creer. Y al creer, estamos unidos a Jesús y salvos Deuteronomio las consecuencias Deuteronomio nuestros pecados.</w:t>
      </w:r>
    </w:p>
    <w:bookmarkEnd w:id="0"/>
    <w:p w14:paraId="5C097F03" w14:textId="5E23FA64" w:rsidR="00A7291B" w:rsidRDefault="0025169D" w:rsidP="00A7291B">
      <w:pPr>
        <w:pStyle w:val="NormalBlock"/>
      </w:pPr>
      <w:r>
        <w:t>La consecuencia Deuteronomio nuestro pecado Ester que Dios nos condenará y nos enviará al infierno. Esa Ester Lamentaciones consecuencia Deuteronomio nuestro pecado. Cuando respondemos al evangelio, somos salvados Deuteronomio esas consecuencias. Verá, nuestros pecados merecen castigo. Pero Jesucristo sufre ese castigo en Lamentaciones cruz, en nuestro lugar.</w:t>
      </w:r>
    </w:p>
    <w:bookmarkEnd w:id="0"/>
    <w:p w14:paraId="5C097F03" w14:textId="5E23FA64" w:rsidR="00A7291B" w:rsidRDefault="0025169D" w:rsidP="00A7291B">
      <w:pPr>
        <w:pStyle w:val="NormalBlock"/>
      </w:pPr>
      <w:r>
        <w:t>Así que no tenemos que sufrir las consecuencias Deuteronomio nuestros pecados. Pero verás, ser salvo Deuteronomio las consecuencias Deuteronomio nuestros pecados no cambia el hecho Deuteronomio que tenemos el hábito Deuteronomio pecar. Y el hábito Deuteronomio pecar Ester un hábito bien arraigado en nuestros corazones, en nuestras mentes y en nuestro estilo Deuteronomio vida. En otras palabras, el bautismo limpia nuestros pecados. El bautismo nos salva del infierno.</w:t>
      </w:r>
    </w:p>
    <w:bookmarkEnd w:id="0"/>
    <w:p w14:paraId="5C097F03" w14:textId="5E23FA64" w:rsidR="00A7291B" w:rsidRDefault="0025169D" w:rsidP="00A7291B">
      <w:pPr>
        <w:pStyle w:val="NormalBlock"/>
      </w:pPr>
      <w:r>
        <w:t>Pero no cambia nuestro carácter ni nuestros hábitos. Una vez que descendemos al agua, sí, lavamos los pecados. Pero Ester el mismo hombre el que sale. Los mismos viejos hábitos están ahí. La misma vieja predisposición al pecado sale del agua.</w:t>
      </w:r>
    </w:p>
    <w:bookmarkEnd w:id="0"/>
    <w:p w14:paraId="5C097F03" w14:textId="5E23FA64" w:rsidR="00A7291B" w:rsidRDefault="0025169D" w:rsidP="00A7291B">
      <w:pPr>
        <w:pStyle w:val="NormalBlock"/>
      </w:pPr>
      <w:r>
        <w:t>Verás, el Espíritu Santo Ester quien nos ayuda a lidiar con nuestros hábitos. En Hechos capítulo 2, versículo 38, Pedro dice: Arrepiéntanse y bautícese cada uno Deuteronomio ustedes en el nombre Deuteronomio Jesucristo para el perdón Deuteronomio sus pecados. No dice: Bautícense para que sus hábitos cambien. Dice: Para que sus pecados sean perdonados. Y luego dice: Y recibirán el don del Espíritu Santo.</w:t>
      </w:r>
    </w:p>
    <w:bookmarkEnd w:id="0"/>
    <w:p w14:paraId="5C097F03" w14:textId="5E23FA64" w:rsidR="00A7291B" w:rsidRDefault="0025169D" w:rsidP="00A7291B">
      <w:pPr>
        <w:pStyle w:val="NormalBlock"/>
      </w:pPr>
      <w:r>
        <w:t>Verá, Lamentaciones presencia moradora del Espíritu Santo Ester lo que inicia el llamado a Lamentaciones santificación, que Ester un impulso a vivir una vida santa y pura. Eso Ester como Lamentaciones vida Deuteronomio Jesucristo. Cada vez que somos confrontados con nuestros pecados. Cada vez que nos damos cuenta Deuteronomio una mejor manera Deuteronomio actuar. Cada vez que experimentamos el deseo Deuteronomio ser más como Cristo, estamos escuchando el llamado a Lamentaciones santificación.</w:t>
      </w:r>
    </w:p>
    <w:bookmarkEnd w:id="0"/>
    <w:p w14:paraId="5C097F03" w14:textId="5E23FA64" w:rsidR="00A7291B" w:rsidRDefault="0025169D" w:rsidP="00A7291B">
      <w:pPr>
        <w:pStyle w:val="NormalBlock"/>
      </w:pPr>
      <w:r>
        <w:t>La gente no entiende. Reaccionan Deuteronomio manera exactamente opuesta. Cuando su corazón les muestra cómo podrían ser, cómo Ester Cristo, cómo deberían actuar, muchas personas se desaniman. Y debería ser al contrario. Deberíamos darnos cuenta Deuteronomio que el Espíritu Santo nos está llamando, llamándonos a una manera Deuteronomio actuar más alta, noble y pura.</w:t>
      </w:r>
    </w:p>
    <w:bookmarkEnd w:id="0"/>
    <w:p w14:paraId="5C097F03" w14:textId="5E23FA64" w:rsidR="00A7291B" w:rsidRDefault="0025169D" w:rsidP="00A7291B">
      <w:pPr>
        <w:pStyle w:val="NormalBlock"/>
      </w:pPr>
      <w:r>
        <w:t>No debemos desanimarnos. Dios no nos está castigando. Él nos está revelando lo que quiere a través del Espíritu Santo. La palabra, santificar, simplemente significa apartar. Era una palabra del Antiguo Testamento que se refería a las cosas santas y a las personas.</w:t>
      </w:r>
    </w:p>
    <w:bookmarkEnd w:id="0"/>
    <w:p w14:paraId="5C097F03" w14:textId="5E23FA64" w:rsidR="00A7291B" w:rsidRDefault="0025169D" w:rsidP="00A7291B">
      <w:pPr>
        <w:pStyle w:val="NormalBlock"/>
      </w:pPr>
      <w:r>
        <w:t>Dios tomó ciertas cosas y las apartó y dijo, está bien, Deuteronomio ahora en adelante, vamos a usar estas cosas y este lugar y estas personas solo para razones especiales. Él las santificó. Las apartó. Pues bien, el evangelio nos llama a apartarnos Deuteronomio Lamentaciones incredulidad y a abrazar a Jesucristo como nuestro Señor. La santificación Ester el llamado a dejar los hábitos, los pecados y Lamentaciones actitud del mundo, y a abrazar el carácter, Lamentaciones preocupación y Lamentaciones calidad Deuteronomio vida demostrados por Jesucristo nuestro Señor.</w:t>
      </w:r>
    </w:p>
    <w:bookmarkEnd w:id="0"/>
    <w:p w14:paraId="5C097F03" w14:textId="5E23FA64" w:rsidR="00A7291B" w:rsidRDefault="0025169D" w:rsidP="00A7291B">
      <w:pPr>
        <w:pStyle w:val="NormalBlock"/>
      </w:pPr>
      <w:r>
        <w:t>Verás, el evangelio nos llama a ser salvos por medio Deuteronomio Lamentaciones fe en Jesús. Y Lamentaciones santificación nos llama a permanecer salvos viviendo como vivió Jesucristo. La tercera llamada Ester una llamada al servicio. Cuando Dios nos llama, nos llama a servir. En Hechos capítulo 2 versículo 43, leemos Lamentaciones historia Deuteronomio los primeros cristianos en Jerusalén.</w:t>
      </w:r>
    </w:p>
    <w:bookmarkEnd w:id="0"/>
    <w:p w14:paraId="5C097F03" w14:textId="5E23FA64" w:rsidR="00A7291B" w:rsidRDefault="0025169D" w:rsidP="00A7291B">
      <w:pPr>
        <w:pStyle w:val="NormalBlock"/>
      </w:pPr>
      <w:r>
        <w:t>Y dice, Y todos tenían un gran temor, y se hacían muchas maravillas y señales por medio Deuteronomio los apóstoles. Y todos los que habían creído estaban juntos y tenían todas las cosas en común. Y comenzaban a vender sus propiedades y posesiones, y las compartían con todos, según Lamentaciones necesidad Deuteronomio cada uno. Y otra vez, Pablo, esta vez, Pablo en Romanos capítulo 12, repite no solo Lamentaciones idea Deuteronomio lo que estaban haciendo, sino lo que les permitía hacer todas estas cosas. En Romanos capítulo 12, dice, Y como tenemos dones que difieren según Lamentaciones gracia que nos ha sido dada, cada uno los ejerza conforme a ella.</w:t>
      </w:r>
    </w:p>
    <w:bookmarkEnd w:id="0"/>
    <w:p w14:paraId="5C097F03" w14:textId="5E23FA64" w:rsidR="00A7291B" w:rsidRDefault="0025169D" w:rsidP="00A7291B">
      <w:pPr>
        <w:pStyle w:val="NormalBlock"/>
      </w:pPr>
      <w:r>
        <w:t>Si profetiza, conforme a Lamentaciones medida Deuteronomio su fe. Si sirve, en su servicio. O el que enseña, en su enseñanza. O el que exhorta, en su exhortación, el que Daniel con liberalidad, el que preside con diligencia, el que muestra misericordia con alegría. El viejo dicho Ester verdadero.</w:t>
      </w:r>
    </w:p>
    <w:bookmarkEnd w:id="0"/>
    <w:p w14:paraId="5C097F03" w14:textId="5E23FA64" w:rsidR="00A7291B" w:rsidRDefault="0025169D" w:rsidP="00A7291B">
      <w:pPr>
        <w:pStyle w:val="NormalBlock"/>
      </w:pPr>
      <w:r>
        <w:t>Hemos sido salvados para servir. Sin embargo, algunas personas tienen una idea equivocada acerca del servicio. Verán, no servimos para salvarnos a nosotros mismos. No hacemos eso. Quiero decir, Lamentaciones cruz Deuteronomio Cristo ha logrado todo eso por nosotros.</w:t>
      </w:r>
    </w:p>
    <w:bookmarkEnd w:id="0"/>
    <w:p w14:paraId="5C097F03" w14:textId="5E23FA64" w:rsidR="00A7291B" w:rsidRDefault="0025169D" w:rsidP="00A7291B">
      <w:pPr>
        <w:pStyle w:val="NormalBlock"/>
      </w:pPr>
      <w:r>
        <w:t>No servimos para hacernos mejores personas. Quiero decir, negar el pecado y el yo, eso Ester lo que nos hace mejores personas, no el servir. Servimos a Dios y Dios nos llama a servir porque Ester nuestra respuesta natural a su bondad al llamarnos fuera Deuteronomio este mundo. Cristo me salvó. Quiero servirle.</w:t>
      </w:r>
    </w:p>
    <w:bookmarkEnd w:id="0"/>
    <w:p w14:paraId="5C097F03" w14:textId="5E23FA64" w:rsidR="00A7291B" w:rsidRDefault="0025169D" w:rsidP="00A7291B">
      <w:pPr>
        <w:pStyle w:val="NormalBlock"/>
      </w:pPr>
      <w:r>
        <w:t>Quiero decir, ustedes, los que están casados aquí, los que tienen una pareja, aunque no estén casados, ciertamente tienen padres. Cuando amas a alguien, ¿cuál Ester el deseo natural? ¿No Ester servir? Hago mucha consejería matrimonial y parte Deuteronomio eso Ester con parejas, parejas jóvenes que están a punto Deuteronomio casarse. Y están tan enamorados y tan atentos el uno con el otro durante ese tiempo.</w:t>
      </w:r>
    </w:p>
    <w:bookmarkEnd w:id="0"/>
    <w:p w14:paraId="5C097F03" w14:textId="5E23FA64" w:rsidR="00A7291B" w:rsidRDefault="0025169D" w:rsidP="00A7291B">
      <w:pPr>
        <w:pStyle w:val="NormalBlock"/>
      </w:pPr>
      <w:r>
        <w:t>La puerta se abre. ¿Puedo ofrecerte algo? Sabes, quiero decir, ¿qué quieren hacer? Quieren servirse unos a otros porque el amor encuentra su máxima expresión en el servicio. Pues bien, Dios salva nuestra alma.</w:t>
      </w:r>
    </w:p>
    <w:bookmarkEnd w:id="0"/>
    <w:p w14:paraId="5C097F03" w14:textId="5E23FA64" w:rsidR="00A7291B" w:rsidRDefault="0025169D" w:rsidP="00A7291B">
      <w:pPr>
        <w:pStyle w:val="NormalBlock"/>
      </w:pPr>
      <w:r>
        <w:t>No podemos salvar su alma, no podemos enseñarle nada. No podemos darle nada, él posee todo. Lo que podemos hacer para expresar nuestro amor Deuteronomio manera concreta Ester servirle. Servimos porque Jesús sirvió, y esta Ester Lamentaciones mejor manera Deuteronomio demostrar Su amor hacia los demás. Y servimos para edificar Lamentaciones iglesia y proveer los recursos para mantener el llamado Deuteronomio Dios a todas las naciones.</w:t>
      </w:r>
    </w:p>
    <w:bookmarkEnd w:id="0"/>
    <w:p w14:paraId="5C097F03" w14:textId="5E23FA64" w:rsidR="00A7291B" w:rsidRDefault="0025169D" w:rsidP="00A7291B">
      <w:pPr>
        <w:pStyle w:val="NormalBlock"/>
      </w:pPr>
      <w:r>
        <w:t>¿Quieres construir esta iglesia? ¿Quieres llenar esta iglesia? Y tenemos todos estos planes Deuteronomio construcción que vamos a compartir con Lamentaciones congregación en un par Deuteronomio semanas. Eso Ester para el edificio. Pero si queremos llenar el edificio, no Ester construyendo el edificio que vamos a llenar el edificio.</w:t>
      </w:r>
    </w:p>
    <w:bookmarkEnd w:id="0"/>
    <w:p w14:paraId="5C097F03" w14:textId="5E23FA64" w:rsidR="00A7291B" w:rsidRDefault="0025169D" w:rsidP="00A7291B">
      <w:pPr>
        <w:pStyle w:val="NormalBlock"/>
      </w:pPr>
      <w:r>
        <w:t>Es sirviéndonos unos a otros y sirviendo a los que vienen aquí, que vamos a llenar este edificio. Santificación. ¿Sabes, Lamentaciones purificación Deuteronomio nuestras vidas? La santificación Ester llegar a ser como Jesús evitando las cosas que Jesús evitó. El servicio Ester llegar a ser como Jesús haciendo las cosas que Jesús hizo.</w:t>
      </w:r>
    </w:p>
    <w:bookmarkEnd w:id="0"/>
    <w:p w14:paraId="5C097F03" w14:textId="5E23FA64" w:rsidR="00A7291B" w:rsidRDefault="0025169D" w:rsidP="00A7291B">
      <w:pPr>
        <w:pStyle w:val="NormalBlock"/>
      </w:pPr>
      <w:r>
        <w:t>Hoy, el llamado al servicio no se escucha por una voz milagrosa. ¿No sería agradable si pudiéramos oír una voz en el cielo que diga, sabes, Miguel, quiero que vayas, sabes, y hagas esto y aquello? Sabes, ¿no sería agradable si ya no funcionara así? Hoy, el llamado al servicio se escucha. Cada vez que se llaman voluntarios, estás escuchando Lamentaciones voz Deuteronomio Dios.</w:t>
      </w:r>
    </w:p>
    <w:bookmarkEnd w:id="0"/>
    <w:p w14:paraId="5C097F03" w14:textId="5E23FA64" w:rsidR="00A7291B" w:rsidRDefault="0025169D" w:rsidP="00A7291B">
      <w:pPr>
        <w:pStyle w:val="NormalBlock"/>
      </w:pPr>
      <w:r>
        <w:t>Cada vez que el teléfono suena para pedir ayuda y oportunidad Deuteronomio servir al Señor. Cada vez que ves una necesidad y te das cuenta Deuteronomio que tienes los recursos para llenar el vacío, Dios te está llamando. Cada vez que experimentas el impulso del Espíritu Santo, el ánimo Deuteronomio los hermanos, el impulso Deuteronomio tu propia conciencia, cada vez que tu corazón quiere clamar, Aquí estoy Señor. Envíame. Elígeme.</w:t>
      </w:r>
    </w:p>
    <w:bookmarkEnd w:id="0"/>
    <w:p w14:paraId="5C097F03" w14:textId="5E23FA64" w:rsidR="00A7291B" w:rsidRDefault="0025169D" w:rsidP="00A7291B">
      <w:pPr>
        <w:pStyle w:val="NormalBlock"/>
      </w:pPr>
      <w:r>
        <w:t>Dios te está llamando. Ahora, Lamentaciones llamada al servicio Ester vista por algunos como una molestia, un inconveniente, un gasto, algo que evitar, algo que posponer. Y cuando eso sucede en tu vida, usualmente Ester porque se ha ignorado el llamado a Lamentaciones santificación. Los cristianos pecadores, los cristianos mundanos, no gustan Deuteronomio servir. Una cosa va con Lamentaciones otra.</w:t>
      </w:r>
    </w:p>
    <w:bookmarkEnd w:id="0"/>
    <w:p w14:paraId="5C097F03" w14:textId="5E23FA64" w:rsidR="00A7291B" w:rsidRDefault="0025169D" w:rsidP="00A7291B">
      <w:pPr>
        <w:pStyle w:val="NormalBlock"/>
      </w:pPr>
      <w:r>
        <w:t>Cuanto más santificado eres, más deseas servir. Cuanto más vives en el mundo, menos te interesa servir al reino Deuteronomio Dios. Para aquellos que han respondido al llamado a Lamentaciones santificación, el llamado al servicio suele ser Lamentaciones respuesta a una oración, no algo por lo que se sientan culpables si no tienen que hacerlo. Y finalmente, el cuarto llamado Ester el llamado al sufrimiento. Dios nos llama a sufrir.</w:t>
      </w:r>
    </w:p>
    <w:bookmarkEnd w:id="0"/>
    <w:p w14:paraId="5C097F03" w14:textId="5E23FA64" w:rsidR="00A7291B" w:rsidRDefault="0025169D" w:rsidP="00A7291B">
      <w:pPr>
        <w:pStyle w:val="NormalBlock"/>
      </w:pPr>
      <w:r>
        <w:t>En 2 Tesalonicenses capítulo 1 versículo 5, Pablo dice, Esta Ester una clara indicación del justo juicio Deuteronomio Dios, para que seáis tenidos por dignos del reino Deuteronomio Dios, por el cual también padecéis. Y luego en 2 Timoteo, capítulo 2, versículos 11 y 12, nuevamente dice, Es una palabra fiel: Si morimos con él, también viviremos con él. Si sufrimos, también reinaremos con él. Si lo negamos, él también nos negará. Saben, creo que Lamentaciones mayoría Deuteronomio los cristianos están familiarizados con las ideas Deuteronomio las que ya he hablado.</w:t>
      </w:r>
    </w:p>
    <w:bookmarkEnd w:id="0"/>
    <w:p w14:paraId="5C097F03" w14:textId="5E23FA64" w:rsidR="00A7291B" w:rsidRDefault="0025169D" w:rsidP="00A7291B">
      <w:pPr>
        <w:pStyle w:val="NormalBlock"/>
      </w:pPr>
      <w:r>
        <w:t>Creo que Lamentaciones mayoría Deuteronomio nosotros estamos familiarizados con Lamentaciones idea Deuteronomio que estamos llamados a ser salvos, llamados a ser santificados. En otras palabras, a crecer y madurar en el carácter Deuteronomio Cristo. La mayoría entiende que estamos llamados a servir. Pero muchos se sorprenden, incluso se enojan y deprimen, cuando los cristianos, o como cristianos, enfrentan oposición, inconvenientes, pruebas, persecución. Qué pobre uso Deuteronomio nuestra energía espiritual cuando vemos nuestros sufrimientos como una pérdida Deuteronomio tiempo.</w:t>
      </w:r>
    </w:p>
    <w:bookmarkEnd w:id="0"/>
    <w:p w14:paraId="5C097F03" w14:textId="5E23FA64" w:rsidR="00A7291B" w:rsidRDefault="0025169D" w:rsidP="00A7291B">
      <w:pPr>
        <w:pStyle w:val="NormalBlock"/>
      </w:pPr>
      <w:r>
        <w:t>Algunas personas, cuando voy a visitar a personas que están enfermas o hablo con personas que están teniendo problemas, su principal preocupación Ester que Dios está perdiendo su tiempo al poner todo este sufrimiento en sus vidas. Quieren pasar a hacer otras cosas. Algunas personas piensan que estar enfermo o perder el trabajo o enfrentar oposición hace que pierdas tu valor como cristiano. Pablo nos dice que el sufrimiento, por sí mismo, sin importar las circunstancias, si se hace en el Espíritu Deuteronomio Cristo, Ester digno Deuteronomio recibir nuestro lugar en el cielo.</w:t>
      </w:r>
    </w:p>
    <w:bookmarkEnd w:id="0"/>
    <w:p w14:paraId="5C097F03" w14:textId="5E23FA64" w:rsidR="00A7291B" w:rsidRDefault="0025169D" w:rsidP="00A7291B">
      <w:pPr>
        <w:pStyle w:val="NormalBlock"/>
      </w:pPr>
      <w:r>
        <w:t>Piénsalo bien. Ahora bien, no Ester que podamos cambiar el dolor por Lamentaciones salvación. No estoy diciendo eso. Eso Ester una obra y ninguna carne Ester justificada por obras. El punto Ester que el sufrimiento en Cristo tiene un valor igual al servicio en Cristo o a Lamentaciones santificación en Cristo.</w:t>
      </w:r>
    </w:p>
    <w:bookmarkEnd w:id="0"/>
    <w:p w14:paraId="5C097F03" w14:textId="5E23FA64" w:rsidR="00A7291B" w:rsidRDefault="0025169D" w:rsidP="00A7291B">
      <w:pPr>
        <w:pStyle w:val="NormalBlock"/>
      </w:pPr>
      <w:r>
        <w:t>Verás, si lo que tu vida Ester en este momento Ester sufrimiento, si lo que tu vida Ester en este momento Ester lucha, entonces eso Ester a lo que Dios te ha llamado para este momento. Estamos tan orientados en este país a tener éxito, a producir, a generar, que si Deuteronomio repente estamos enfermos o detenidos o, sabes, el techo se derrumba sobre nuestras vidas y no podemos producir ni avanzar, pensamos que somos inútiles. Bueno, en el mundo podemos ser inútiles. Porque no estamos generando ingresos. Y no somos tan hermosos como solíamos ser.</w:t>
      </w:r>
    </w:p>
    <w:bookmarkEnd w:id="0"/>
    <w:p w14:paraId="5C097F03" w14:textId="5E23FA64" w:rsidR="00A7291B" w:rsidRDefault="0025169D" w:rsidP="00A7291B">
      <w:pPr>
        <w:pStyle w:val="NormalBlock"/>
      </w:pPr>
      <w:r>
        <w:t>Y nuestros cuerpos pueden no ser tan fuertes como antes. Y el mundo está listo para deshacerse Deuteronomio nosotros. Pero Dios nos dice que nuestro sufrimiento, si se acepta en el espíritu Deuteronomio Cristo, Ester igual a nuestro servicio y Ester digno Deuteronomio santificación. Solo en el reino este principio Ester real. Si el sufrimiento Ester a lo que hemos sido llamados en este momento, entonces debemos responder con fidelidad y obediencia, tal como respondemos a Lamentaciones salvación y santificación o al servicio.</w:t>
      </w:r>
    </w:p>
    <w:bookmarkEnd w:id="0"/>
    <w:p w14:paraId="5C097F03" w14:textId="5E23FA64" w:rsidR="00A7291B" w:rsidRDefault="0025169D" w:rsidP="00A7291B">
      <w:pPr>
        <w:pStyle w:val="NormalBlock"/>
      </w:pPr>
      <w:r>
        <w:t>Estamos listos para responder al servicio, algunos Deuteronomio nosotros, adictos al trabajo. Pero no somos tan buenos para responder al sufrimiento. Solo recuerda que él Ester el Señor del sufrimiento. Así como Ester el Señor del servicio. Bueno, las llamadas, como sabes, vienen en diferentes momentos.</w:t>
      </w:r>
    </w:p>
    <w:bookmarkEnd w:id="0"/>
    <w:p w14:paraId="5C097F03" w14:textId="5E23FA64" w:rsidR="00A7291B" w:rsidRDefault="0025169D" w:rsidP="00A7291B">
      <w:pPr>
        <w:pStyle w:val="NormalBlock"/>
      </w:pPr>
      <w:r>
        <w:t>Y las llamadas vienen Deuteronomio diferentes maneras. Pero todas tienen algunas cosas en común y las compartiré con ustedes y Lamentaciones lección será suya. Todas tienen 3 cosas en común, muy rápidamente. Número 1, todas vienen del mismo Dios. Todas las llamadas son llamadas Deuteronomio Dios.</w:t>
      </w:r>
    </w:p>
    <w:bookmarkEnd w:id="0"/>
    <w:p w14:paraId="5C097F03" w14:textId="5E23FA64" w:rsidR="00A7291B" w:rsidRDefault="0025169D" w:rsidP="00A7291B">
      <w:pPr>
        <w:pStyle w:val="NormalBlock"/>
      </w:pPr>
      <w:r>
        <w:t>Sabe que cuando el predicador te llama a arrepentirte y ser bautizado, o te insta a ser restaurado, Dios mismo te está llamando. Sabe que cuando tu corazón desea estar en paz con Cristo, Dios mismo te está llamando. Cada vez que Lamentaciones palabra, Lamentaciones iglesia, tu conciencia te llaman a venir a Cristo, has escuchado Lamentaciones voz Deuteronomio Dios llamándote a Lamentaciones salvación. No te presentes ante Dios al final y digas: No me lo dijiste. No lo sabía.</w:t>
      </w:r>
    </w:p>
    <w:bookmarkEnd w:id="0"/>
    <w:p w14:paraId="5C097F03" w14:textId="5E23FA64" w:rsidR="00A7291B" w:rsidRDefault="0025169D" w:rsidP="00A7291B">
      <w:pPr>
        <w:pStyle w:val="NormalBlock"/>
      </w:pPr>
      <w:r>
        <w:t>Porque cada vez que tu corazón dijo, Ve. Ve. Ese era Dios llamándote. Y Levítico dijiste que no, no al predicador, no al anciano, no al maestro, sino al mismo Señor. En segundo lugar, toda llamada, toda llamada Ester una llamada para bendecir o maldecir.</w:t>
      </w:r>
    </w:p>
    <w:bookmarkEnd w:id="0"/>
    <w:p w14:paraId="5C097F03" w14:textId="5E23FA64" w:rsidR="00A7291B" w:rsidRDefault="0025169D" w:rsidP="00A7291B">
      <w:pPr>
        <w:pStyle w:val="NormalBlock"/>
      </w:pPr>
      <w:r>
        <w:t>Verás, hay una división y decisión simple en cada uno Deuteronomio los llamados Deuteronomio los que he hablado. Cada respuesta traerá bendición o maldición sobre ti. Salvación o condenación, espiritualidad o carnality, crecimiento o muerte, paz o conflicto? No puedes ignorar Lamentaciones causa. Tienes que elegir.</w:t>
      </w:r>
    </w:p>
    <w:bookmarkEnd w:id="0"/>
    <w:p w14:paraId="5C097F03" w14:textId="5E23FA64" w:rsidR="00A7291B" w:rsidRDefault="0025169D" w:rsidP="00A7291B">
      <w:pPr>
        <w:pStyle w:val="NormalBlock"/>
      </w:pPr>
      <w:r>
        <w:t>Y no elegir Ester elegir rechazar. Al final, cada persona pasará Lamentaciones eternidad lamentando o gozando las respuestas que ha dado a cada una Deuteronomio las llamadas que les he mencionado esta noche. Y finalmente, cada llamada Ester urgente. Ahora bien, Lamentaciones llamada puede ser, a veces, suave, a veces insistente, a veces directa, a veces muy dramática. Pero no siempre estará ahí.</w:t>
      </w:r>
    </w:p>
    <w:bookmarkEnd w:id="0"/>
    <w:p w14:paraId="5C097F03" w14:textId="5E23FA64" w:rsidR="00A7291B" w:rsidRDefault="0025169D" w:rsidP="00A7291B">
      <w:pPr>
        <w:pStyle w:val="NormalBlock"/>
      </w:pPr>
      <w:r>
        <w:t>El llamado a ser salvo cesará abruptamente cuando mueras o cuando Jesús venga. El llamado a Lamentaciones santificación se extingue a medida que continuamos en el pecado y Lamentaciones mundanalidad. Sabes, algunas personas se confunden pensando que si su conciencia no les molesta, sabes, piensan, bueno, pecan y están en el mundo y su conciencia les molesta cada vez menos. Piensan, bueno, eso debe significar que a Dios ya no Levítico importa. Y lo que no se Daniel cuenta Ester que cuando tu conciencia no te molesta al pecar, significa que Dios ya no te controla.</w:t>
      </w:r>
    </w:p>
    <w:bookmarkEnd w:id="0"/>
    <w:p w14:paraId="5C097F03" w14:textId="5E23FA64" w:rsidR="00A7291B" w:rsidRDefault="0025169D" w:rsidP="00A7291B">
      <w:pPr>
        <w:pStyle w:val="NormalBlock"/>
      </w:pPr>
      <w:r>
        <w:t>Satanás te controla en esa área Deuteronomio tu vida. El llamado al servicio, si se ignora, ya no encontrará nuestro oído. El llamado al sufrimiento por Cristo puede ser ahogado por nuestra ira y nuestra depresión. Cada llamado debe ser respondido ahora, si queremos recibir las bendiciones asociadas a cada uno. Y saben, hermanos y hermanas, ya sea un llamado a Lamentaciones salvación, o un llamado a Lamentaciones santificación, o un llamado al servicio, o un llamado al sufrimiento, hay una bendición asociada a cada uno.</w:t>
      </w:r>
    </w:p>
    <w:bookmarkEnd w:id="0"/>
    <w:p w14:paraId="5C097F03" w14:textId="5E23FA64" w:rsidR="00A7291B" w:rsidRDefault="0025169D" w:rsidP="00A7291B">
      <w:pPr>
        <w:pStyle w:val="NormalBlock"/>
      </w:pPr>
      <w:r>
        <w:t>Y si rechazas esas llamadas, rechazas Lamentaciones bendición adjunta. Cada día, Deuteronomio diversas maneras, Dios está llamando a cada uno Deuteronomio nosotros. La pregunta Ester, ¿estamos escuchando? ¿Estamos respondiendo? ¿Qué llamada estás escuchando esta noche?</w:t>
      </w:r>
    </w:p>
    <w:bookmarkEnd w:id="0"/>
    <w:p w14:paraId="5C097F03" w14:textId="5E23FA64" w:rsidR="00A7291B" w:rsidRDefault="0025169D" w:rsidP="00A7291B">
      <w:pPr>
        <w:pStyle w:val="NormalBlock"/>
      </w:pPr>
      <w:r>
        <w:t>Sabes, ya te lo he dicho antes. Nunca predico al aire. Nunca predico sin propósito. ¿Qué llamado estás escuchando esta noche? ¿Te está llamando el Señor a ser salvo?</w:t>
      </w:r>
    </w:p>
    <w:bookmarkEnd w:id="0"/>
    <w:p w14:paraId="5C097F03" w14:textId="5E23FA64" w:rsidR="00A7291B" w:rsidRDefault="0025169D" w:rsidP="00A7291B">
      <w:pPr>
        <w:pStyle w:val="NormalBlock"/>
      </w:pPr>
      <w:r>
        <w:t>¿Es esa Lamentaciones invitación? ¿Necesitas venir aquí y decir, creo que Jesús Ester el Hijo Deuteronomio Dios, y estoy listo para ser sepultado con él en el bautismo para salvar mi alma eterna? ¿Es esa Lamentaciones invitación? ¿Te está llamando el Señor a purificar algún aspecto Deuteronomio tu vida? ¿Y a caminar con él más profundamente que nunca antes?</w:t>
      </w:r>
    </w:p>
    <w:bookmarkEnd w:id="0"/>
    <w:p w14:paraId="5C097F03" w14:textId="5E23FA64" w:rsidR="00A7291B" w:rsidRDefault="0025169D" w:rsidP="00A7291B">
      <w:pPr>
        <w:pStyle w:val="NormalBlock"/>
      </w:pPr>
      <w:r>
        <w:t>¿Es esa Lamentaciones llamada? ¿Dios te está llamando a servirle Deuteronomio alguna manera que nunca antes habías hecho? ¿O con una nueva actitud, tal vez unirte a esta congregación y servir con nosotros aquí? ¿Dios está llamando tu atención al hecho Deuteronomio que tu sufrimiento Ester valioso para él? ¿Y que debes someterte a tu sufrimiento y dejar Deuteronomio luchar contra él?</w:t>
      </w:r>
    </w:p>
    <w:bookmarkEnd w:id="0"/>
    <w:p w14:paraId="5C097F03" w14:textId="5E23FA64" w:rsidR="00A7291B" w:rsidRDefault="0025169D" w:rsidP="00A7291B">
      <w:pPr>
        <w:pStyle w:val="NormalBlock"/>
      </w:pPr>
      <w:r>
        <w:t>¿Y aceptarlo por fe? De cualquier manera que Dios te esté llamando esta noche, con Lamentaciones canción que cantaremos, te animamos a responderle mientras nos ponemos Deuteronomio pie en este momento.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