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Marie</w:t>
      </w:r>
    </w:p>
    <w:p w14:paraId="30A144DD" w14:textId="3D11DC34" w:rsidR="00D83136" w:rsidRPr="00D83136" w:rsidRDefault="00D83136" w:rsidP="006C2818">
      <w:pPr>
        <w:pStyle w:val="NewSubtitle"/>
      </w:pPr>
      <w:r w:rsidRPr="00D83136">
        <w:t>Parent isolé</w:t>
      </w:r>
    </w:p>
    <w:bookmarkEnd w:id="0"/>
    <w:p w14:paraId="5C097F03" w14:textId="5E23FA64" w:rsidR="00A7291B" w:rsidRDefault="0025169D" w:rsidP="00A7291B">
      <w:pPr>
        <w:pStyle w:val="NormalBlock"/>
      </w:pPr>
      <w:r>
        <w:t>Nous ne savons pas quand, mais à un moment donné, Marie est devenue mère célibataire. Nous ne la voyons jamais ainsi dans certains groupes religieux. Marie est exaltée, placée sur un piédestal. Elle est presque inaccessible en tant que personne. Ils font des statues d'elle, et ainsi de suite.</w:t>
      </w:r>
    </w:p>
    <w:bookmarkEnd w:id="0"/>
    <w:p w14:paraId="5C097F03" w14:textId="5E23FA64" w:rsidR="00A7291B" w:rsidRDefault="0025169D" w:rsidP="00A7291B">
      <w:pPr>
        <w:pStyle w:val="NormalBlock"/>
      </w:pPr>
      <w:r>
        <w:t>La plupart du temps, nous n'étions même pas conscients de sa présence. Elle est un peu une note en bas de page, mais c'était une personne réelle. C'était une vraie mère. Le mariage à Cana suggère qu'elle était seule. Elle était sans mari. Sinon, son mari aurait été là pour diriger ce mariage.</w:t>
      </w:r>
    </w:p>
    <w:bookmarkEnd w:id="0"/>
    <w:p w14:paraId="5C097F03" w14:textId="5E23FA64" w:rsidR="00A7291B" w:rsidRDefault="0025169D" w:rsidP="00A7291B">
      <w:pPr>
        <w:pStyle w:val="NormalBlock"/>
      </w:pPr>
      <w:r>
        <w:t>Comment en vient-on à l'idée que Marie était une mère célibataire ? Jésus a commencé son ministère à 30 ans. Partir de la maison si tard suggère qu'il avait des responsabilités à la maison en tant que chef de famille, parce que le père n'était pas là, ce qui suggère que Marie était seule pendant longtemps. Le fait que Joseph ne soit plus mentionné après les 12 ans de Jésus, un personnage si important, suggère que Marie était seule. Et quand on lit dans Marc et ainsi de suite au sujet de ses sœurs, de ses frères, on comprend qu'elle était veuve avec sept enfants qui étaient des adolescents à de jeunes adultes.</w:t>
      </w:r>
    </w:p>
    <w:bookmarkEnd w:id="0"/>
    <w:p w14:paraId="5C097F03" w14:textId="5E23FA64" w:rsidR="00A7291B" w:rsidRDefault="0025169D" w:rsidP="00A7291B">
      <w:pPr>
        <w:pStyle w:val="NormalBlock"/>
      </w:pPr>
      <w:r>
        <w:t>Je veux dire, parlons d'être une mère célibataire. Elle était une mère célibataire avant que cela ne devienne une réalité courante. Et nous savons qu'elle ne s'est pas remariée. Je crois donc que tous les parents, y compris les parents célibataires, peuvent apprendre des choses importantes de Marie, la mère célibataire.</w:t>
      </w:r>
    </w:p>
    <w:bookmarkEnd w:id="0"/>
    <w:p w14:paraId="5C097F03" w14:textId="5E23FA64" w:rsidR="00A7291B" w:rsidRDefault="0025169D" w:rsidP="00A7291B">
      <w:pPr>
        <w:pStyle w:val="NormalBlock"/>
      </w:pPr>
      <w:r>
        <w:t>Nous parlons toujours de Marie avant qu'elle ait eu Jésus, de son courage, de sa foi, de ceci et cela. Mais nous ignorons la plus longue partie de sa vie dont nous n'avons pas beaucoup d'informations. Cette partie est tellement significative qu'elle peut réellement nous enseigner quelque chose sur notre propre vie quotidienne.</w:t>
      </w:r>
    </w:p>
    <w:bookmarkEnd w:id="0"/>
    <w:p w14:paraId="5C097F03" w14:textId="5E23FA64" w:rsidR="00A7291B" w:rsidRDefault="0025169D" w:rsidP="00A7291B">
      <w:pPr>
        <w:pStyle w:val="NormalBlock"/>
      </w:pPr>
      <w:r>
        <w:t>Voici quelques leçons que nous pouvons tirer de Marie, la mère célibataire :</w:t>
      </w:r>
    </w:p>
    <w:p w14:paraId="6ABE7781" w14:textId="77777777" w:rsidR="00227BF5" w:rsidRDefault="00227BF5" w:rsidP="00227BF5">
      <w:pPr>
        <w:pStyle w:val="Heading2"/>
      </w:pPr>
      <w:r>
        <w:t>1. Devenir parent célibataire peut arriver à n'importe qui</w:t>
      </w:r>
    </w:p>
    <w:bookmarkEnd w:id="0"/>
    <w:bookmarkEnd w:id="0"/>
    <w:p w14:paraId="5C097F03" w14:textId="5E23FA64" w:rsidR="00A7291B" w:rsidRDefault="0025169D" w:rsidP="00A7291B">
      <w:pPr>
        <w:pStyle w:val="NormalBlock"/>
      </w:pPr>
      <w:r>
        <w:t>Souvent, nous disons pourquoi moi ? Je suis une bonne personne. J'ai fait de mon mieux. J'ai essayé fort. Cela peut arriver à n'importe qui. Certains voient les parents seuls comme étranges, peut-être moins entiers en tant que personnes, difficiles à intégrer. Mais Dieu montre que cet état peut arriver à quiconque, indépendamment de leurs efforts. Indépendamment de leur âge ou de leur foi. Même la mère de Jésus a vécu cette situation, nous ne croyons cependant pas qu'elle l'ait vécue par un divorce. Mais elle l'a vécue néanmoins.</w:t>
      </w:r>
    </w:p>
    <w:bookmarkEnd w:id="0"/>
    <w:p w14:paraId="5C097F03" w14:textId="5E23FA64" w:rsidR="00A7291B" w:rsidRDefault="0025169D" w:rsidP="00A7291B">
      <w:pPr>
        <w:pStyle w:val="NormalBlock"/>
      </w:pPr>
      <w:r>
        <w:t>Si vous êtes un parent seul à cause du décès de votre conjoint ou de toute autre manière, cela ne change pas l'expérience. Vous êtes toujours là seul avec vos enfants. Donc, quand cela vous arrive, ce n'est jamais une question de l'amour de Dieu. Quelqu'un douterait-il que Dieu aimait Marie ? C'est simplement le résultat de la vie.</w:t>
      </w:r>
    </w:p>
    <w:bookmarkEnd w:id="0"/>
    <w:p w14:paraId="5C097F03" w14:textId="5E23FA64" w:rsidR="00A7291B" w:rsidRDefault="0025169D" w:rsidP="00A7291B">
      <w:pPr>
        <w:pStyle w:val="NormalBlock"/>
      </w:pPr>
      <w:r>
        <w:t>La vie nous arrive et parce que nous sommes humains, parce que nous sommes faibles, parce qu'il y a des choses que nous savons et des choses que nous ne savons pas, des choses que nous faisons bien, des choses que nous ne faisons pas bien, tout cela se rassemble et nous nous retrouvons là où nous en sommes.</w:t>
      </w:r>
    </w:p>
    <w:bookmarkEnd w:id="0"/>
    <w:p w14:paraId="5C097F03" w14:textId="5E23FA64" w:rsidR="00A7291B" w:rsidRDefault="0025169D" w:rsidP="00A7291B">
      <w:pPr>
        <w:pStyle w:val="NormalBlock"/>
      </w:pPr>
      <w:r>
        <w:t>Un ami m'a dit récemment : « Je n'aurais jamais pensé être là où je suis à cet âge. J'avais d'autres projets pour ma vie. Je pensais être ailleurs. » Mais vous savez quoi, nous sommes là où nous sommes et c'est ainsi que cela fonctionne. Cela ne signifie pas que Dieu ne nous aime pas.</w:t>
      </w:r>
    </w:p>
    <w:bookmarkEnd w:id="0"/>
    <w:p w14:paraId="5C097F03" w14:textId="5E23FA64" w:rsidR="00A7291B" w:rsidRDefault="0025169D" w:rsidP="00A7291B">
      <w:pPr>
        <w:pStyle w:val="NormalBlock"/>
      </w:pPr>
      <w:r>
        <w:t>Peut-être une autre chose que nous pouvons apprendre de Marie, la mère célibataire, est que :</w:t>
      </w:r>
    </w:p>
    <w:p w14:paraId="6ABE7781" w14:textId="77777777" w:rsidR="00227BF5" w:rsidRDefault="00227BF5" w:rsidP="00227BF5">
      <w:pPr>
        <w:pStyle w:val="Heading2"/>
      </w:pPr>
      <w:r>
        <w:t>2. Une moitié d'équipe parentale peut élever une famille entière</w:t>
      </w:r>
    </w:p>
    <w:bookmarkEnd w:id="0"/>
    <w:bookmarkEnd w:id="0"/>
    <w:p w14:paraId="5C097F03" w14:textId="5E23FA64" w:rsidR="00A7291B" w:rsidRDefault="0025169D" w:rsidP="00A7291B">
      <w:pPr>
        <w:pStyle w:val="NormalBlock"/>
      </w:pPr>
      <w:r>
        <w:t>Les enfants de Marie comprenaient Jésus et Jacques, l'auteur du livre de Jacques et le chef de l'église primitive à Jérusalem, ainsi que le martyr. Certains disent : eh bien, n'importe qui peut élever Jésus. Il est le Fils de Dieu. Il est parfait. Pas de crise d'adolescence ni rien de ce genre. La pire crise, c'est quand il est au temple en train de parler avec les enseignants. J'aimerais que mes enfants soient dans la salle de conférence des anciens, posant des questions aux anciens à l'âge de 12 ans. Je pourrais gérer cela.</w:t>
      </w:r>
    </w:p>
    <w:bookmarkEnd w:id="0"/>
    <w:p w14:paraId="5C097F03" w14:textId="5E23FA64" w:rsidR="00A7291B" w:rsidRDefault="0025169D" w:rsidP="00A7291B">
      <w:pPr>
        <w:pStyle w:val="NormalBlock"/>
      </w:pPr>
      <w:r>
        <w:t>Mais elle avait aussi Jacques, et Jacques n'était pas le Fils de Dieu. C'était un homme ordinaire. Et pourtant, il est devenu un chef fidèle dans l'Église. Il est difficile d'élever des enfants seul, absolument. Mais ce n'est pas impossible d'élever des enfants.</w:t>
      </w:r>
    </w:p>
    <w:bookmarkEnd w:id="0"/>
    <w:p w14:paraId="5C097F03" w14:textId="5E23FA64" w:rsidR="00A7291B" w:rsidRDefault="0025169D" w:rsidP="00A7291B">
      <w:pPr>
        <w:pStyle w:val="NormalBlock"/>
      </w:pPr>
      <w:r>
        <w:t>Ma mère était une mère célibataire. Elle avait 42 ans lorsque mon père est mort subitement une nuit. Un soir, il était là et le lendemain soir, il avait disparu, la laissant seule à 42 ans. Pas d'argent, pas d'assurance, rien avec le garçon de 15 ans.</w:t>
      </w:r>
    </w:p>
    <w:bookmarkEnd w:id="0"/>
    <w:p w14:paraId="5C097F03" w14:textId="5E23FA64" w:rsidR="00A7291B" w:rsidRDefault="0025169D" w:rsidP="00A7291B">
      <w:pPr>
        <w:pStyle w:val="NormalBlock"/>
      </w:pPr>
      <w:r>
        <w:t>Dans un monde parfait, personne ne mourrait. Personne ne partirait. Personne n'échouerait dans les relations. Cependant, Dieu savait qu'il y aurait éventuellement des parents seuls, tout comme le corps a été conçu pour compenser. Quand un œil faiblit, si vous devenez aveugle d'un œil, eh bien, c'est une chose difficile, mais votre vie ne s'arrête pas. Vous pouvez encore conduire une voiture. Vous pouvez encore travailler. Vous êtes limité dans la gamme des choses que vous pouvez faire, mais vous pouvez encore faire. Vous pouvez encore fonctionner.</w:t>
      </w:r>
    </w:p>
    <w:bookmarkEnd w:id="0"/>
    <w:p w14:paraId="5C097F03" w14:textId="5E23FA64" w:rsidR="00A7291B" w:rsidRDefault="0025169D" w:rsidP="00A7291B">
      <w:pPr>
        <w:pStyle w:val="NormalBlock"/>
      </w:pPr>
      <w:r>
        <w:t>Dieu a conçu la famille de telle sorte que lorsque l'un des partenaires échoue, la famille peut encore supporter cette perte, survivre et réussir. Être parent seul n'est pas un certificat d'échec. C'est un défi.</w:t>
      </w:r>
    </w:p>
    <w:bookmarkEnd w:id="0"/>
    <w:p w14:paraId="5C097F03" w14:textId="5E23FA64" w:rsidR="00A7291B" w:rsidRDefault="0025169D" w:rsidP="00A7291B">
      <w:pPr>
        <w:pStyle w:val="NormalBlock"/>
      </w:pPr>
      <w:r>
        <w:t>Les parents seuls peuvent toujours obtenir les mêmes résultats avec leurs enfants que deux parents. C'est simplement plus exigeant.</w:t>
      </w:r>
    </w:p>
    <w:p w14:paraId="6ABE7781" w14:textId="77777777" w:rsidR="00227BF5" w:rsidRDefault="00227BF5" w:rsidP="00227BF5">
      <w:pPr>
        <w:pStyle w:val="Heading2"/>
      </w:pPr>
      <w:r>
        <w:t>3. La parentalité est la même à chaque époque</w:t>
      </w:r>
    </w:p>
    <w:bookmarkEnd w:id="0"/>
    <w:bookmarkEnd w:id="0"/>
    <w:p w14:paraId="5C097F03" w14:textId="5E23FA64" w:rsidR="00A7291B" w:rsidRDefault="0025169D" w:rsidP="00A7291B">
      <w:pPr>
        <w:pStyle w:val="NormalBlock"/>
      </w:pPr>
      <w:r>
        <w:t>Nous ne pouvons pas dire que ce fut facile pour Marie. Elle vivait à une époque sociale, religieuse et économique très différente de la nôtre, mais ses compétences parentales peuvent être utilisées aussi efficacement aujourd'hui qu'à son époque. Par exemple :</w:t>
      </w:r>
    </w:p>
    <w:bookmarkEnd w:id="0"/>
    <w:p w14:paraId="2EC75E3D" w14:textId="41EDDCE5" w:rsidR="008A3F75" w:rsidRDefault="00932373" w:rsidP="001E1588">
      <w:pPr>
        <w:pStyle w:val="NormalBlock"/>
        <w:numPr>
          <w:ilvl w:val="0"/>
          <w:numId w:val="199"/>
        </w:numPr>
      </w:pPr>
      <w:r w:rsidRPr="00932373">
        <w:t>Elle a été fidèle à son appel en tant que parent</w:t>
      </w:r>
    </w:p>
    <w:bookmarkEnd w:id="0"/>
    <w:p w14:paraId="2EC75E3D" w14:textId="41EDDCE5" w:rsidR="008A3F75" w:rsidRDefault="00932373" w:rsidP="001E1588">
      <w:pPr>
        <w:pStyle w:val="NormalBlock"/>
        <w:numPr>
          <w:ilvl w:val="0"/>
          <w:numId w:val="199"/>
        </w:numPr>
      </w:pPr>
      <w:r w:rsidRPr="00932373">
        <w:t>Elle a maintenu son rôle de mère</w:t>
      </w:r>
    </w:p>
    <w:bookmarkEnd w:id="0"/>
    <w:p w14:paraId="2EC75E3D" w14:textId="41EDDCE5" w:rsidR="008A3F75" w:rsidRDefault="00932373" w:rsidP="001E1588">
      <w:pPr>
        <w:pStyle w:val="NormalBlock"/>
        <w:numPr>
          <w:ilvl w:val="0"/>
          <w:numId w:val="199"/>
        </w:numPr>
      </w:pPr>
      <w:r w:rsidRPr="00932373">
        <w:t>À 12 ans, elle reprend Jésus pour l'avoir inquiétée</w:t>
      </w:r>
    </w:p>
    <w:bookmarkEnd w:id="0"/>
    <w:p w14:paraId="2EC75E3D" w14:textId="41EDDCE5" w:rsidR="008A3F75" w:rsidRDefault="00932373" w:rsidP="001E1588">
      <w:pPr>
        <w:pStyle w:val="NormalBlock"/>
        <w:numPr>
          <w:ilvl w:val="0"/>
          <w:numId w:val="199"/>
        </w:numPr>
      </w:pPr>
      <w:r w:rsidRPr="00932373">
        <w:t>À 30 ans, elle le cherche pour qu'il intervienne au mariage</w:t>
      </w:r>
    </w:p>
    <w:bookmarkEnd w:id="0"/>
    <w:bookmarkEnd w:id="0"/>
    <w:p w14:paraId="5C097F03" w14:textId="5E23FA64" w:rsidR="00A7291B" w:rsidRDefault="0025169D" w:rsidP="00A7291B">
      <w:pPr>
        <w:pStyle w:val="NormalBlock"/>
      </w:pPr>
      <w:r>
        <w:t>Les événements intervenus ne l'ont pas poussée à essayer de devenir autre chose que mère. Oh oui, il faut travailler, mais vous ne changez jamais le rôle d'être mère. L'idée que les parents seuls doivent devenir père, mère et ami n'est pas vraie.</w:t>
      </w:r>
    </w:p>
    <w:bookmarkEnd w:id="0"/>
    <w:p w14:paraId="5C097F03" w14:textId="5E23FA64" w:rsidR="00A7291B" w:rsidRDefault="0025169D" w:rsidP="00A7291B">
      <w:pPr>
        <w:pStyle w:val="NormalBlock"/>
      </w:pPr>
      <w:r>
        <w:t>Si quelqu'un vous dit : « Oh, eh bien, si vous êtes une mère célibataire, alors maintenant vous devez être à la fois maman et papa. »</w:t>
      </w:r>
    </w:p>
    <w:bookmarkEnd w:id="0"/>
    <w:p w14:paraId="5C097F03" w14:textId="5E23FA64" w:rsidR="00A7291B" w:rsidRDefault="0025169D" w:rsidP="00A7291B">
      <w:pPr>
        <w:pStyle w:val="NormalBlock"/>
      </w:pPr>
      <w:r>
        <w:t>C'est faux parce que vous ne pouvez pas être à la fois maman et papa. Vous pourriez aussi bien demander à une personne de faire pousser un autre œil au milieu du front. Les gens essaient de vous encourager avec cela, mais ils ont tort. Les parents doivent devenir, si ce n'est mieux, de meilleures mamans ou de meilleurs papas, pas à la fois maman et papa. Le défi est de prendre ses responsabilités. Tant de parents seuls s'épuisent en essayant d'être à la fois maman et papa. Ils se battent contre eux-mêmes, mais ils n'y arrivent pas.</w:t>
      </w:r>
    </w:p>
    <w:bookmarkEnd w:id="0"/>
    <w:p w14:paraId="5C097F03" w14:textId="5E23FA64" w:rsidR="00A7291B" w:rsidRDefault="0025169D" w:rsidP="00A7291B">
      <w:pPr>
        <w:pStyle w:val="NormalBlock"/>
      </w:pPr>
      <w:r>
        <w:t>Marie a maintenu un rôle constant et clair de mère pour ses enfants.</w:t>
      </w:r>
    </w:p>
    <w:bookmarkEnd w:id="0"/>
    <w:p w14:paraId="5C097F03" w14:textId="5E23FA64" w:rsidR="00A7291B" w:rsidRDefault="0025169D" w:rsidP="00A7291B">
      <w:pPr>
        <w:pStyle w:val="NormalBlock"/>
      </w:pPr>
      <w:r>
        <w:t>Une autre chose à son sujet était qu'elle était fidèle à ses enfants. Marie était au mariage avec eux et elle était à la croix. À travers les hauts et les bas, elle rassurait ses enfants en leur montrant qu'elle était là. Même lorsqu'elle ne comprenait pas leurs passages du tableau, elle gardait ces choses dans son cœur. Il y avait des choses qu'elle ne saisissait pas tout à fait. Elle ne comprenait pas tout à fait, mais elle persévérait.</w:t>
      </w:r>
    </w:p>
    <w:bookmarkEnd w:id="0"/>
    <w:p w14:paraId="5C097F03" w14:textId="5E23FA64" w:rsidR="00A7291B" w:rsidRDefault="0025169D" w:rsidP="00A7291B">
      <w:pPr>
        <w:pStyle w:val="NormalBlock"/>
      </w:pPr>
      <w:r>
        <w:t>Les enfants de parents célibataires ont, pour une raison ou une autre, perdu un parent. Pour vous, cela a peut-être été un soulagement ou une échappatoire, mais pour les enfants, ce n'est que rarement le cas.</w:t>
      </w:r>
    </w:p>
    <w:bookmarkEnd w:id="0"/>
    <w:p w14:paraId="5C097F03" w14:textId="5E23FA64" w:rsidR="00A7291B" w:rsidRDefault="0025169D" w:rsidP="00A7291B">
      <w:pPr>
        <w:pStyle w:val="NormalBlock"/>
      </w:pPr>
      <w:r>
        <w:t>J'ai conseillé des personnes traversant un divorce ou la perte d'un conjoint pour une raison quelconque et les choses se passent très mal. Et parfois le sentiment est : « Oh, bon débarras. Ça valait plus la peine que les ennuis » ou « Je souffrais. » Mais il faut réaliser que les enfants ressentent rarement cela. Les enfants ressentent rarement « Oh, enfin, nous nous sommes débarrassés de papa, il était pénible. » Même dans des situations d'abus, malgré les mauvais traitements, les enfants veulent aimer leurs parents.</w:t>
      </w:r>
    </w:p>
    <w:bookmarkEnd w:id="0"/>
    <w:p w14:paraId="5C097F03" w14:textId="5E23FA64" w:rsidR="00A7291B" w:rsidRDefault="0025169D" w:rsidP="00A7291B">
      <w:pPr>
        <w:pStyle w:val="NormalBlock"/>
      </w:pPr>
      <w:r>
        <w:t>La plus grande peur des enfants est celle de l'abandon. Et dans les familles monoparentales, que les enfants le disent ou non, c'est cette assurance dont ils ont besoin.</w:t>
      </w:r>
    </w:p>
    <w:bookmarkEnd w:id="0"/>
    <w:p w14:paraId="5C097F03" w14:textId="5E23FA64" w:rsidR="00A7291B" w:rsidRDefault="0025169D" w:rsidP="00A7291B">
      <w:pPr>
        <w:pStyle w:val="NormalBlock"/>
      </w:pPr>
      <w:r>
        <w:t>Ils viennent de subir une forme d'abandon. Et nous connaissons tous les problèmes liés à leur sentiment de culpabilité, je n'entrerai pas dans tous ces détails. L'idée est qu'ils ont besoin d'être rassurés par des actions et des paroles, et ainsi de suite.</w:t>
      </w:r>
    </w:p>
    <w:bookmarkEnd w:id="0"/>
    <w:p w14:paraId="5C097F03" w14:textId="5E23FA64" w:rsidR="00A7291B" w:rsidRDefault="0025169D" w:rsidP="00A7291B">
      <w:pPr>
        <w:pStyle w:val="NormalBlock"/>
      </w:pPr>
      <w:r>
        <w:t>Comme Marie, que vous les compreniez ou non, que vous soyez d'accord ou non, vous devez continuellement les rassurer que tant que cela dépend de vous, vous restez.</w:t>
      </w:r>
    </w:p>
    <w:bookmarkEnd w:id="0"/>
    <w:p w14:paraId="5C097F03" w14:textId="5E23FA64" w:rsidR="00A7291B" w:rsidRDefault="0025169D" w:rsidP="00A7291B">
      <w:pPr>
        <w:pStyle w:val="NormalBlock"/>
      </w:pPr>
      <w:r>
        <w:t>Les enfants peuvent supporter moins de choses parce qu'un parent seul a moins de revenus, mais ils ne peuvent pas supporter l'idée d'avoir moins de parents.</w:t>
      </w:r>
    </w:p>
    <w:bookmarkEnd w:id="0"/>
    <w:p w14:paraId="5C097F03" w14:textId="5E23FA64" w:rsidR="00A7291B" w:rsidRDefault="0025169D" w:rsidP="00A7291B">
      <w:pPr>
        <w:pStyle w:val="NormalBlock"/>
      </w:pPr>
      <w:r>
        <w:t>Beaucoup de parents seuls se tueront à essayer de fournir exactement les mêmes choses. Des choses que les enfants avaient lorsqu'ils formaient une famille à deux parents et parfois une famille à deux revenus. Et ils ne réalisent pas que ce que les enfants veulent et dont ils ont besoin n'est pas le même nombre de choses dont ils ont besoin. Ils ont plus besoin de vous.</w:t>
      </w:r>
    </w:p>
    <w:bookmarkEnd w:id="0"/>
    <w:p w14:paraId="5C097F03" w14:textId="5E23FA64" w:rsidR="00A7291B" w:rsidRDefault="0025169D" w:rsidP="00A7291B">
      <w:pPr>
        <w:pStyle w:val="NormalBlock"/>
      </w:pPr>
      <w:r>
        <w:t>Une autre chose à propos de Marie :</w:t>
      </w:r>
    </w:p>
    <w:p w14:paraId="6ABE7781" w14:textId="77777777" w:rsidR="00227BF5" w:rsidRDefault="00227BF5" w:rsidP="00227BF5">
      <w:pPr>
        <w:pStyle w:val="Heading2"/>
      </w:pPr>
      <w:r>
        <w:t>4. Elle était fidèle à son Seigneur.</w:t>
      </w:r>
    </w:p>
    <w:bookmarkEnd w:id="0"/>
    <w:bookmarkEnd w:id="0"/>
    <w:p w14:paraId="5C097F03" w14:textId="5E23FA64" w:rsidR="00A7291B" w:rsidRDefault="0025169D" w:rsidP="00A7291B">
      <w:pPr>
        <w:pStyle w:val="NormalBlock"/>
      </w:pPr>
      <w:r>
        <w:t>Bien sûr, à la fin, Marie était dans la chambre haute avec les croyants le jour de la Pentecôte. Elle a commencé son mariage pleine d'espérance, pleine de foi, pleine d'amour pour Dieu. Elle a perdu sa réputation. Elle a perdu son mari. Elle a perdu son fils, son premier-né, mais elle n'a jamais perdu sa foi.</w:t>
      </w:r>
    </w:p>
    <w:bookmarkEnd w:id="0"/>
    <w:p w14:paraId="5C097F03" w14:textId="5E23FA64" w:rsidR="00A7291B" w:rsidRDefault="0025169D" w:rsidP="00A7291B">
      <w:pPr>
        <w:pStyle w:val="NormalBlock"/>
      </w:pPr>
      <w:r>
        <w:t>Cette foi a sauvé son âme et a servi de modèle de vie pour ses enfants qui étaient également dans cette pièce avec elle à ce moment-là. Qui pensez-vous les a conduits là ? Ses frères et sœurs étaient dans la pièce. Qui pensez-vous les a conduits là.</w:t>
      </w:r>
    </w:p>
    <w:bookmarkEnd w:id="0"/>
    <w:p w14:paraId="5C097F03" w14:textId="5E23FA64" w:rsidR="00A7291B" w:rsidRDefault="0025169D" w:rsidP="00A7291B">
      <w:pPr>
        <w:pStyle w:val="NormalBlock"/>
      </w:pPr>
      <w:r>
        <w:t>Plus que de vouloir que mes enfants aient deux parents, je veux que mes enfants aillent au ciel.</w:t>
      </w:r>
    </w:p>
    <w:bookmarkEnd w:id="0"/>
    <w:p w14:paraId="5C097F03" w14:textId="5E23FA64" w:rsidR="00A7291B" w:rsidRDefault="0025169D" w:rsidP="00A7291B">
      <w:pPr>
        <w:pStyle w:val="NormalBlock"/>
      </w:pPr>
      <w:r>
        <w:t>Réussir un premier ou un second mariage n'est pas ce qui fera la différence dans la vie spirituelle de vos enfants. Réussir à suivre Christ vous-même est ce qui leur enseignera ce qu'ils doivent savoir pour leur propre salut.</w:t>
      </w:r>
    </w:p>
    <w:bookmarkEnd w:id="0"/>
    <w:p w14:paraId="5C097F03" w14:textId="5E23FA64" w:rsidR="00A7291B" w:rsidRDefault="0025169D" w:rsidP="00A7291B">
      <w:pPr>
        <w:pStyle w:val="NormalBlock"/>
      </w:pPr>
      <w:r>
        <w:t>Parce que vos enfants vous regardent. Ils n'y prêtaient peut-être pas beaucoup attention auparavant, mais après une rupture conjugale, ils font attention. Maintenant, ils vous observent. Ils observent votre foi. Ils regardent comment vous gérez les choses et ils apprennent. Ils apprennent à faire face à l'adversité. Ils apprennent à gérer la déception. Ils apprennent à faire face à l'échec. Vous leur enseignez avec tout ce que vous faites, avec votre courage, avec votre capacité à vous renouveler, avec la capacité de continuer, la capacité de persévérer, une persévérance enfantine pour traverser des cours difficiles, obtenir leur diplôme de lycée et persévérer, ils apprendront cette persévérance en regardant comment vous gérez vos difficultés.</w:t>
      </w:r>
    </w:p>
    <w:bookmarkEnd w:id="0"/>
    <w:p w14:paraId="5C097F03" w14:textId="5E23FA64" w:rsidR="00A7291B" w:rsidRDefault="0025169D" w:rsidP="00A7291B">
      <w:pPr>
        <w:pStyle w:val="NormalBlock"/>
      </w:pPr>
      <w:r>
        <w:t>Si vous restez assis à vous plaindre, centré sur vous-même, en colère et plein de ressentiment, ne soyez pas surpris si vous avez un enfant en colère, pleurnichard et plein de ressentiment, car c'est ce qu'il apprend.</w:t>
      </w:r>
    </w:p>
    <w:bookmarkEnd w:id="0"/>
    <w:p w14:paraId="5C097F03" w14:textId="5E23FA64" w:rsidR="00A7291B" w:rsidRDefault="0025169D" w:rsidP="00A7291B">
      <w:pPr>
        <w:pStyle w:val="NormalBlock"/>
      </w:pPr>
      <w:r>
        <w:t>Restez fidèle et restez concentré sur le Seigneur, et vos enfants sauront où aller lorsque leur recherche commencera pour la chambre haute du salut.</w:t>
      </w:r>
    </w:p>
    <w:bookmarkEnd w:id="0"/>
    <w:p w14:paraId="5C097F03" w14:textId="5E23FA64" w:rsidR="00A7291B" w:rsidRDefault="0025169D" w:rsidP="00A7291B">
      <w:pPr>
        <w:pStyle w:val="NormalBlock"/>
      </w:pPr>
      <w:r>
        <w:t>Élever des enfants n'est pas facile et c'est particulièrement difficile pour ceux qui doivent assumer la responsabilité presque seuls. Mais souviens-toi que la responsabilité peut être la tienne seule, mais tu n'es pas seul pour l'accomplir, regarde autour de toi et vois l'esprit du Seigneur en chaque personne qui t'entoure.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