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Media e cristianesimo</w:t>
      </w:r>
    </w:p>
    <w:bookmarkEnd w:id="0"/>
    <w:p w14:paraId="5C097F03" w14:textId="5E23FA64" w:rsidR="00A7291B" w:rsidRDefault="0025169D" w:rsidP="00A7291B">
      <w:pPr>
        <w:pStyle w:val="NormalBlock"/>
      </w:pPr>
      <w:r>
        <w:t>Questa settimana, faremo una lezione intitolata musica e film. Musica e film, come ascoltare e come giudicare. Sono andato, una volta, a tenere un seminario in un college cristiano in Canada, e ho distribuito un questionario agli studenti su questo, sui film e sulla musica e così via, e il problema più ricorrente che avevano riguardo alla musica e al film, e sapete, tutta questa questione era come decidono cosa dovrebbero ascoltare. Sapete, come ascoltiamo? Come giudichiamo ciò che dovremmo consumare per quanto riguarda i media.</w:t>
      </w:r>
    </w:p>
    <w:bookmarkEnd w:id="0"/>
    <w:p w14:paraId="5C097F03" w14:textId="5E23FA64" w:rsidR="00A7291B" w:rsidRDefault="0025169D" w:rsidP="00A7291B">
      <w:pPr>
        <w:pStyle w:val="NormalBlock"/>
      </w:pPr>
      <w:r>
        <w:t>E naturalmente capisco questo perché c'è sempre un conflitto tra una generazione e un'altra, tra una cultura e un'altra sottocultura. Non intendo, sai, Greco e Giudeo e Italiano e Polacco, intendo una cultura, la nostra cultura, la cultura degli anni '40, la cultura degli anni '50 e la cultura e le generazioni più giovani. C'è sempre un conflitto tra ciò che è accettabile e ciò che non lo è. E naturalmente, la domanda per noi è sempre: dove tracciamo la linea come cristiani? E come procediamo nel tracciare quella linea?</w:t>
      </w:r>
    </w:p>
    <w:bookmarkEnd w:id="0"/>
    <w:p w14:paraId="5C097F03" w14:textId="5E23FA64" w:rsidR="00A7291B" w:rsidRDefault="0025169D" w:rsidP="00A7291B">
      <w:pPr>
        <w:pStyle w:val="NormalBlock"/>
      </w:pPr>
      <w:r>
        <w:t>Cosa facciamo? Buttiamo via il televisore? Diciamo di non guardare mai un film? Mai, sai, c'è sempre qualcosa che potrebbe offenderci, che potrebbe non andare bene. Diventiamo eremiti dei media, per così dire?</w:t>
      </w:r>
    </w:p>
    <w:bookmarkEnd w:id="0"/>
    <w:p w14:paraId="5C097F03" w14:textId="5E23FA64" w:rsidR="00A7291B" w:rsidRDefault="0025169D" w:rsidP="00A7291B">
      <w:pPr>
        <w:pStyle w:val="NormalBlock"/>
      </w:pPr>
      <w:r>
        <w:t>Come decidiamo? Bene, la lezione di stasera tratta questo problema e speriamo ci dia alcune linee guida su come ascoltare e come giudicare, molto pratico, sono un tipo pratico e il mio insegnamento e predicazione sono di solito piuttosto pratici perché penso che le persone abbiano bisogno di risposte semplici ad alcuni problemi che noi, almeno risposte chiare ad alcuni dei problemi che affrontiamo. Bene, la prima cosa che voglio esaminare è un fenomeno che tutti noi sperimentiamo nella nostra generazione ed è il boom dell'informazione, boom dell'informazione. Hai il controllo per queste luci qui sopra? Forse abbassiamo alcune delle luci frontali per avere una vista migliore.</w:t>
      </w:r>
    </w:p>
    <w:bookmarkEnd w:id="0"/>
    <w:p w14:paraId="5C097F03" w14:textId="5E23FA64" w:rsidR="00A7291B" w:rsidRDefault="0025169D" w:rsidP="00A7291B">
      <w:pPr>
        <w:pStyle w:val="NormalBlock"/>
      </w:pPr>
      <w:r>
        <w:t>È importante avere un modo efficace per selezionare ciò che vediamo e ascoltiamo perché in questa generazione, la nostra generazione, più che in qualsiasi altra generazione nella storia dell'umanità, siamo bombardati da informazioni nuove e diverse a un ritmo incredibile. Più che in qualsiasi altro momento della storia, siamo letteralmente sommersi da informazioni, e questo avviene per tre ragioni. Innanzitutto, ci sono più persone che mai impegnate nella produzione di informazioni e nella produzione di prodotti legati alle informazioni. Ci sono più persone creative di idee, che diffondono le loro idee e hanno mezzi per diffonderle ora, rispetto ad altri periodi della storia. La tecnologia ha permesso a più persone di scrivere, più persone di creare, più persone di pensare, più persone di produrre e inventare cose rispetto a qualsiasi altro tempo.</w:t>
      </w:r>
    </w:p>
    <w:bookmarkEnd w:id="0"/>
    <w:p w14:paraId="5C097F03" w14:textId="5E23FA64" w:rsidR="00A7291B" w:rsidRDefault="0025169D" w:rsidP="00A7291B">
      <w:pPr>
        <w:pStyle w:val="NormalBlock"/>
      </w:pPr>
      <w:r>
        <w:t>Voglio dire, puoi stare a casa con il tuo computer e creare arte e grafica che avrebbero richiesto mesi o addirittura anni per essere prodotte, non più di un secolo fa. Nel Medioevo, sappiamo che un artista forse veniva incaricato di dipingere o scolpire da un solo committente. Oggi, per esempio, abbiamo un tipo come Johnny Carson, che ha una dozzina di scrittori che lo aiutano a scrivere commenti spiritosi di una riga sulla politica e sugli eventi del giorno. Viviamo in un'epoca in cui possiamo produrre arte in massa. Possiamo produrre idee in massa e quindi siamo sommersi da queste cose.</w:t>
      </w:r>
    </w:p>
    <w:bookmarkEnd w:id="0"/>
    <w:p w14:paraId="5C097F03" w14:textId="5E23FA64" w:rsidR="00A7291B" w:rsidRDefault="0025169D" w:rsidP="00A7291B">
      <w:pPr>
        <w:pStyle w:val="NormalBlock"/>
      </w:pPr>
      <w:r>
        <w:t>Un altro motivo per questo boom di informazioni e l'inondazione è che ci sono più modi per ricevere informazioni. Guardo nella stanza di mio figlio, ha 13 anni. Ha un monitor TV Nintendo collegato. Ha una radio AMFM, a cui è collegato un registratore. Ha dei libri.</w:t>
      </w:r>
    </w:p>
    <w:bookmarkEnd w:id="0"/>
    <w:p w14:paraId="5C097F03" w14:textId="5E23FA64" w:rsidR="00A7291B" w:rsidRDefault="0025169D" w:rsidP="00A7291B">
      <w:pPr>
        <w:pStyle w:val="NormalBlock"/>
      </w:pPr>
      <w:r>
        <w:t>Lui può, sai, può captare informazioni da una dozzina di stazioni radio. Può riprodurre nastri di musica o parole. Può guardare qualcosa, può leggere tutto nella sua piccola, sai, stanza di 10 per 12. C'è molta tecnologia che ci aiuta a ricevere informazioni, TV, radio, film, stampa, telefono, gruppi di azione politica sono liberi di muoversi, specialmente in questo paese, scuole, sistema scolastico pubblico e così via. Pensa solo alla tua giornata e vedi quanto di essa ti trova nel processo di ricevere informazioni da una di queste fonti.</w:t>
      </w:r>
    </w:p>
    <w:bookmarkEnd w:id="0"/>
    <w:p w14:paraId="5C097F03" w14:textId="5E23FA64" w:rsidR="00A7291B" w:rsidRDefault="0025169D" w:rsidP="00A7291B">
      <w:pPr>
        <w:pStyle w:val="NormalBlock"/>
      </w:pPr>
      <w:r>
        <w:t>Passiamo così tanto tempo a elaborare informazioni. Voglio dire, entri in ascensore e c'è qualcuno che ti parla, non puoi passare dal terzo al quinto piano senza che qualcuno ti spieghi qualcosa su un prodotto o ascolti il testo di una canzone o una sua dichiarazione politica, è impossibile. Quindi ci sono molti modi per raggiungerci con informazioni. La terza ragione è che l'informazione stessa viene trasmessa a un ritmo sempre crescente. Vedi, dato che ci sono solo 24 ore in un giorno particolare, quello che succede è che c'è un ricambio più rapido di nuove persone.</w:t>
      </w:r>
    </w:p>
    <w:bookmarkEnd w:id="0"/>
    <w:p w14:paraId="5C097F03" w14:textId="5E23FA64" w:rsidR="00A7291B" w:rsidRDefault="0025169D" w:rsidP="00A7291B">
      <w:pPr>
        <w:pStyle w:val="NormalBlock"/>
      </w:pPr>
      <w:r>
        <w:t>Voglio dire, c'è semplicemente così tanto tempo in un giorno. Quindi, quello che succede è che abbiamo un ricambio più rapido di nuove persone, nuove idee e nuovi prodotti. E così, il risultato è che non solo siamo sommersi da informazioni da tutte le parti, ma queste ci arrivano a una velocità sempre maggiore. Sembrerebbe che negli anni Quaranta, l'informazione diventasse Se volessi un tipo di analogia, l'informazione ci arrivava, diciamo negli anni Quaranta, come uno sparo. Bang.</w:t>
      </w:r>
    </w:p>
    <w:bookmarkEnd w:id="0"/>
    <w:p w14:paraId="5C097F03" w14:textId="5E23FA64" w:rsidR="00A7291B" w:rsidRDefault="0025169D" w:rsidP="00A7291B">
      <w:pPr>
        <w:pStyle w:val="NormalBlock"/>
      </w:pPr>
      <w:r>
        <w:t>Bam. Bam. Negli anni Novanta, la stessa informazione ci arriva ma come una mitragliatrice, ra ta ta ta ta ta ta ta ta ta ta, sai, devi elaborare più informazioni perché ci sono solo 24 ore al giorno. Bene, quando le cose ci arrivano così rapidamente, cosa facciamo? Non puoi sfuggirne.</w:t>
      </w:r>
    </w:p>
    <w:bookmarkEnd w:id="0"/>
    <w:p w14:paraId="5C097F03" w14:textId="5E23FA64" w:rsidR="00A7291B" w:rsidRDefault="0025169D" w:rsidP="00A7291B">
      <w:pPr>
        <w:pStyle w:val="NormalBlock"/>
      </w:pPr>
      <w:r>
        <w:t>Sai, ricordo quando ero bambino, se c'era un film in programmazione in centro, alcuni di voi possono capirlo, il film restava lì per un mese, 2 mesi. Sai, cosa c'era in programmazione in centro? Un film di Giovanni Wayne restava lì per tutta l'estate. Ora, sai, il film resta una settimana, poi sparisce e ce n'è un altro, una dozzina di altri che prendono il suo posto, questo tipo di cose sta succedendo. Allora, cosa facciamo?</w:t>
      </w:r>
    </w:p>
    <w:bookmarkEnd w:id="0"/>
    <w:p w14:paraId="5C097F03" w14:textId="5E23FA64" w:rsidR="00A7291B" w:rsidRDefault="0025169D" w:rsidP="00A7291B">
      <w:pPr>
        <w:pStyle w:val="NormalBlock"/>
      </w:pPr>
      <w:r>
        <w:t>Quando così tante informazioni ci arrivano così rapidamente da tutte le parti, cosa facciamo? Beh, molte persone, quello che fanno è semplicemente consumare tutto. Gli ingordi di media, sai, semplicemente lo assorbono tutto, sai, un sintomo è il cambio continuo di canale, cosa meravigliosa negli anni Novanta, sai, hai quel telecomando e semplicemente beep, non guardiamo più nulla, passiamo da un posto all'altro, sai, forse se prendiamo un po' di tutto, un po' del Super Bowl, un po' di Miss America, un po' del film, sai, e questo è quello che facciamo. Sapevi che questa è una delle cose più snervanti che puoi fare? Non guardare mai la TV con chi cambia continuamente canale e sperare di rilassarti. Non succederà.</w:t>
      </w:r>
    </w:p>
    <w:bookmarkEnd w:id="0"/>
    <w:p w14:paraId="5C097F03" w14:textId="5E23FA64" w:rsidR="00A7291B" w:rsidRDefault="0025169D" w:rsidP="00A7291B">
      <w:pPr>
        <w:pStyle w:val="NormalBlock"/>
      </w:pPr>
      <w:r>
        <w:t>Dico sempre che dovrebbero fare il telecomando come una pistola, sai, e in questo modo se volessi arrabbiarti, potresti un po' sparare alla TV, ma comunque. Altre persone, il loro modo di reagire a questa inondazione è evitarla completamente. La evitano del tutto. Niente TV, buttiamo via la TV, sai, eremiti dei media, questa è la loro reazione, semplicemente, sai, chiudono gli occhi, tappano le orecchie, non vogliono sentire nulla. Ma la Bibbia ci insegna una via migliore.</w:t>
      </w:r>
    </w:p>
    <w:bookmarkEnd w:id="0"/>
    <w:p w14:paraId="5C097F03" w14:textId="5E23FA64" w:rsidR="00A7291B" w:rsidRDefault="0025169D" w:rsidP="00A7291B">
      <w:pPr>
        <w:pStyle w:val="NormalBlock"/>
      </w:pPr>
      <w:r>
        <w:t>La Bibbia ci insegna a discernere. La Bibbia ci insegna a discernere, a imparare come scegliere. In Ebrei capitolo 5, versetto 14, non si parlava necessariamente della TV, ma certamente si parlava della capacità di scegliere. L'autore dice, ma il cibo solido è per i maturi, che a causa dell'esercizio hanno i sensi allenati a discernere il bene e il male. Abbiamo questo muscolo, questo muscolo spirituale, il muscolo del discernimento.</w:t>
      </w:r>
    </w:p>
    <w:bookmarkEnd w:id="0"/>
    <w:p w14:paraId="5C097F03" w14:textId="5E23FA64" w:rsidR="00A7291B" w:rsidRDefault="0025169D" w:rsidP="00A7291B">
      <w:pPr>
        <w:pStyle w:val="NormalBlock"/>
      </w:pPr>
      <w:r>
        <w:t>La Bibbia ci insegna che non dobbiamo fuggire, non dobbiamo consumare tutto ciò che arriva, il nostro compito è discernere, scegliere, selezionare ciò che è buono e lasciare ciò che è cattivo. Viene con la pratica, bisogna esercitarsi, la Bibbia ci insegna che dobbiamo scegliere, e tutte le informazioni che ci arrivano, dobbiamo essere in grado di distinguere tra ciò che è buono e ciò che non lo è, perché inghiottire tutto è pigrizia, e evitare tutto è codardia. La maturità spirituale viene dall'esercizio del muscolo del discernimento. Questo è ciò che dobbiamo fare, dobbiamo imparare a discernere. Bene, allora qual è l'aspetto della scelta giusta, è la domanda successiva.</w:t>
      </w:r>
    </w:p>
    <w:bookmarkEnd w:id="0"/>
    <w:p w14:paraId="5C097F03" w14:textId="5E23FA64" w:rsidR="00A7291B" w:rsidRDefault="0025169D" w:rsidP="00A7291B">
      <w:pPr>
        <w:pStyle w:val="NormalBlock"/>
      </w:pPr>
      <w:r>
        <w:t>Come appare la scelta giusta, se devo scegliere, se sono sommerso da tutte queste informazioni, come faccio a sapere cosa scegliere? Bene, anche la Bibbia ci aiuta in questo. In Filippesi capitolo 4 versetto 8, Paolo ci dà una specie di colino, sai cos'è un colino, sai, stai cucinando, vuoi che alcune cose non passino e vuoi che passi il sugo. E Filippesi capitolo 4, versetto 8 è una specie di colino, se vuoi, un colino mentale, il colino attraverso cui le informazioni dovrebbero passare per aiutarci a selezionare ciò che dovremmo, sai, trattenere e ciò che dovremmo rifiutare. Come ho detto, la Bibbia ci insegna come appare la scelta giusta e ci insegna anche perché dovremmo scegliere ciò che è buono o piuttosto ciò che è eccellente.</w:t>
      </w:r>
    </w:p>
    <w:bookmarkEnd w:id="0"/>
    <w:p w14:paraId="5C097F03" w14:textId="5E23FA64" w:rsidR="00A7291B" w:rsidRDefault="0025169D" w:rsidP="00A7291B">
      <w:pPr>
        <w:pStyle w:val="NormalBlock"/>
      </w:pPr>
      <w:r>
        <w:t>Dice in Filippesi 4:8, infine, fratelli, tutto ciò che è vero, tutto ciò che è onorevole, tutto ciò che è giusto, tutto ciò che è puro, tutto ciò che è amabile, tutto ciò che è di buona fama, se vi è qualche eccellenza e se qualcosa è degno di lode, su queste cose siate intenti. Come appare la scelta giusta? Cosa determina ciò che è accettabile o no? Bene, ciò che è buono, ciò che è accettabile in tutte queste informazioni che ricevete, sono quelle cose, quelle immagini che sono vere, onorevoli, giuste, pure, amabili, di buona fama, eccellenti e degne di lode. E poi, al versetto 9, Paolo continua a dirci perché dovremmo scegliere quelle cose che hanno questa qualità.</w:t>
      </w:r>
    </w:p>
    <w:bookmarkEnd w:id="0"/>
    <w:p w14:paraId="5C097F03" w14:textId="5E23FA64" w:rsidR="00A7291B" w:rsidRDefault="0025169D" w:rsidP="00A7291B">
      <w:pPr>
        <w:pStyle w:val="NormalBlock"/>
      </w:pPr>
      <w:r>
        <w:t>Dice al verso 9, le cose che avete imparato e ricevuto e udite, viste in me, praticate queste cose, e il Dio della pace sarà con voi. Vedete, Paolo è stato in grado nella sua vita, attraverso il suo esempio, di dimostrare la scelta di tutto ciò che era vero e onorevole e così via. E dice, dovreste imitarlo, e quando lo facciamo, quando impariamo a discernere quel muscolo, il Dio della pace sarà con noi. Cresciamo nella conoscenza di Dio. Scegliere queste cose ci aiuterà a mantenere la nostra pace con Dio nei seguenti modi.</w:t>
      </w:r>
    </w:p>
    <w:bookmarkEnd w:id="0"/>
    <w:p w14:paraId="5C097F03" w14:textId="5E23FA64" w:rsidR="00A7291B" w:rsidRDefault="0025169D" w:rsidP="00A7291B">
      <w:pPr>
        <w:pStyle w:val="NormalBlock"/>
      </w:pPr>
      <w:r>
        <w:t>Scegliendo il bene, possiamo crescere nella nostra conoscenza e nella nostra stima di Dio, che è la fonte ultima di ciò che è vero. In altre parole, quando scelgo ciò che è vero e buono e ciò che mi circonda, sono in grado di comprendere attraverso la creazione, attraverso le immagini, attraverso le parole che ricevo in questa terra, un po' di più dell'immagine di Dio. Cresco nella conoscenza di Dio. Quando trovo la verità, in una certa misura ho trovato Dio. Quando trovo ciò che è puro, quando vedo ciò che è puro, quando discerno ciò che è puro, ho trovato in una certa misura la purezza di Dio.</w:t>
      </w:r>
    </w:p>
    <w:bookmarkEnd w:id="0"/>
    <w:p w14:paraId="5C097F03" w14:textId="5E23FA64" w:rsidR="00A7291B" w:rsidRDefault="0025169D" w:rsidP="00A7291B">
      <w:pPr>
        <w:pStyle w:val="NormalBlock"/>
      </w:pPr>
      <w:r>
        <w:t>Va bene. Un altro motivo per cui dovremmo scegliere quelle cose che sono così è che ci portano gioia. Rallegratevi nell'apprezzamento di quelle cose che sono veramente buone perché queste sono, le cose veramente buone nella vita. Quando ho trovato un'opera d'arte, per esempio, che è buona e che corrisponde a questa qualificazione qui, ho trovato qualcosa di prezioso, qualcosa di degno, qualcosa in cui posso gioire, qualcosa che posso trasmettere a qualcun altro, con una coscienza pulita. Un altro motivo per cui dovrei scegliere questo, è che posso, come dico, conservarlo e trasmetterlo alla generazione successiva.</w:t>
      </w:r>
    </w:p>
    <w:bookmarkEnd w:id="0"/>
    <w:p w14:paraId="5C097F03" w14:textId="5E23FA64" w:rsidR="00A7291B" w:rsidRDefault="0025169D" w:rsidP="00A7291B">
      <w:pPr>
        <w:pStyle w:val="NormalBlock"/>
      </w:pPr>
      <w:r>
        <w:t>Saremo in grado di trasmettere alla prossima generazione quelle cose che siamo stati in grado di discernere, che sono buone; questa è di solito la lotta tra le due generazioni. Accettano la nostra scelta di ciò che è buono. Dobbiamo preservare ciò che è buono, giusto, onorevole e vero in quelle cose che vediamo e udiamo, così da poter costruire un'eredità di quelle cose da trasmettere alla prossima generazione. Per il cristiano che sceglie di partecipare visivamente, uditivamente o attivamente a cose che non soddisfano questo criterio, ciò comprometterà proporzionalmente la sua comunione con Dio. Porta a confusione, porta a dubbio, porta a senso di colpa.</w:t>
      </w:r>
    </w:p>
    <w:bookmarkEnd w:id="0"/>
    <w:p w14:paraId="5C097F03" w14:textId="5E23FA64" w:rsidR="00A7291B" w:rsidRDefault="0025169D" w:rsidP="00A7291B">
      <w:pPr>
        <w:pStyle w:val="NormalBlock"/>
      </w:pPr>
      <w:r>
        <w:t>Per i non cristiani, ancor peggio, per il non cristiano li acceca totalmente su chi è Dio. E così, dobbiamo scegliere ciò che è giusto, dobbiamo imparare a discernere ciò che è giusto, perché facendo così, siamo in grado di crescere nella conoscenza di Dio e di gioire nell'aver trovato qualcosa che è puro e onorevole e ora siamo in grado di preservare e trasmettere qualcosa che è prezioso alla prossima, alla prossima generazione. Questa è la motivazione. Sai, perché scegliere questo libro e non quell'altro? Perché scegliere questo film e non quell'altro?</w:t>
      </w:r>
    </w:p>
    <w:bookmarkEnd w:id="0"/>
    <w:p w14:paraId="5C097F03" w14:textId="5E23FA64" w:rsidR="00A7291B" w:rsidRDefault="0025169D" w:rsidP="00A7291B">
      <w:pPr>
        <w:pStyle w:val="NormalBlock"/>
      </w:pPr>
      <w:r>
        <w:t>Per questi motivi, perché abbiamo un criterio da seguire come cristiani e perché siamo motivati a scegliere il meglio, cresciamo spiritualmente, nella maturità spirituale. Bene, voglio guardare a qualcosa di più pratico, anche se questo è pratico, voglio aiutarci in modo più pratico in questa idea, questa idea di discernimento. Sapete, ciò di cui abbiamo appena parlato sono cose molto idealistiche, ciò che è, sapete, ciò che è nobile, ciò che è vero, ciò che è giusto, ciò che è degno di lode, sapete, stiamo parlando di idee alte e nobili qui. Ma che dire di alcune linee guida più concrete che ci aiutino a scegliere quei film e quel tipo di libro e la musica e gli spettacoli e tutte quelle cose che guarderemo. Quando si tratta di arte, quando dico arte ora, capitemi bene, intendo arte, musica, film, libri, opera, qualunque cosa, sapete, espressione, espressione artistica.</w:t>
      </w:r>
    </w:p>
    <w:bookmarkEnd w:id="0"/>
    <w:p w14:paraId="5C097F03" w14:textId="5E23FA64" w:rsidR="00A7291B" w:rsidRDefault="0025169D" w:rsidP="00A7291B">
      <w:pPr>
        <w:pStyle w:val="NormalBlock"/>
      </w:pPr>
      <w:r>
        <w:t>Possiamo determinare se è buono, onorevole e puro guardando in particolare a 2 cose. Prima di tutto, osserviamo la qualità stessa dell'arte. Va bene? Ti trovi davanti a un libro o a un film e voglio sapere, è onorevole? È buono?</w:t>
      </w:r>
    </w:p>
    <w:bookmarkEnd w:id="0"/>
    <w:p w14:paraId="5C097F03" w14:textId="5E23FA64" w:rsidR="00A7291B" w:rsidRDefault="0025169D" w:rsidP="00A7291B">
      <w:pPr>
        <w:pStyle w:val="NormalBlock"/>
      </w:pPr>
      <w:r>
        <w:t>Vale la pena di lodare e così via, farà per me ciò che voglio che faccia per me come cristiano, devo farmi un paio di domande. 1, devo chiedermi, quale qualità ha quest'arte che sto guardando? Qual è la sua qualità? E poi, in secondo luogo, devo chiedermi quanto è accurato il messaggio che quest'arte cerca di trasmettermi. Va bene?</w:t>
      </w:r>
    </w:p>
    <w:bookmarkEnd w:id="0"/>
    <w:p w14:paraId="5C097F03" w14:textId="5E23FA64" w:rsidR="00A7291B" w:rsidRDefault="0025169D" w:rsidP="00A7291B">
      <w:pPr>
        <w:pStyle w:val="NormalBlock"/>
      </w:pPr>
      <w:r>
        <w:t>Queste sono le domande da porre. Questa è una buona arte? E il messaggio è vero? Queste sono le due domande che determineranno se la forma d'arte che stiamo osservando, musica, film, qualunque cosa, ha valore. E questo ci porta alla differenza tra buona arte e cattiva arte, ed è questo che voglio.</w:t>
      </w:r>
    </w:p>
    <w:bookmarkEnd w:id="0"/>
    <w:p w14:paraId="5C097F03" w14:textId="5E23FA64" w:rsidR="00A7291B" w:rsidRDefault="0025169D" w:rsidP="00A7291B">
      <w:pPr>
        <w:pStyle w:val="NormalBlock"/>
      </w:pPr>
      <w:r>
        <w:t>Questa è una sorta di idea della filosofia dell'arte. Guardiamo questa prima idea qui, la qualità dell'arte. Esaminiamo alcune delle qualità della buona arte. Come si può riconoscere, non è necessario essere un intenditore di pittura per distinguere tra arte buona e arte cattiva. Ci sono alcune linee guida di base.</w:t>
      </w:r>
    </w:p>
    <w:bookmarkEnd w:id="0"/>
    <w:p w14:paraId="5C097F03" w14:textId="5E23FA64" w:rsidR="00A7291B" w:rsidRDefault="0025169D" w:rsidP="00A7291B">
      <w:pPr>
        <w:pStyle w:val="NormalBlock"/>
      </w:pPr>
      <w:r>
        <w:t>Non devi essere un esperto, non devi avere un dottorato in arte per capire l'arte buona e l'arte cattiva per il tuo consumo personale. Fatti alcune domande. Prima di tutto, è arte buona? La qualità è buona? E come lo sai?</w:t>
      </w:r>
    </w:p>
    <w:bookmarkEnd w:id="0"/>
    <w:p w14:paraId="5C097F03" w14:textId="5E23FA64" w:rsidR="00A7291B" w:rsidRDefault="0025169D" w:rsidP="00A7291B">
      <w:pPr>
        <w:pStyle w:val="NormalBlock"/>
      </w:pPr>
      <w:r>
        <w:t>Beh, prima di tutto, è unico? Questo pezzo d'arte, qualunque esso sia, ora libro, film, danza, qualunque cosa sia, è unico? Ha una qualità irripetibile? È originale nello stile? Per esempio, apre nuove strade?</w:t>
      </w:r>
    </w:p>
    <w:bookmarkEnd w:id="0"/>
    <w:p w14:paraId="5C097F03" w14:textId="5E23FA64" w:rsidR="00A7291B" w:rsidRDefault="0025169D" w:rsidP="00A7291B">
      <w:pPr>
        <w:pStyle w:val="NormalBlock"/>
      </w:pPr>
      <w:r>
        <w:t>Ricrea accuratamente una forma classica? Vi darò un esempio, qualcosa a cui possiamo relazionarci perché è successo nella nostra generazione e molti di voi possono capirlo. Sapete, la fusione, per esempio, di elettricità e strumenti musicali è stata una sorta di svolta moderna nell'arte. Alcuni potrebbero non pensarla così, alcuni potrebbero pensare che sia solo molto rumore, ma lo è stata, è stata una svolta, mai fatta prima, sapete, elettricità e strumenti musicali fusi insieme, hanno creato un intero nuovo campo di possibilità per la musica e per un musicista. C'è qualcosa di unico in questo.</w:t>
      </w:r>
    </w:p>
    <w:bookmarkEnd w:id="0"/>
    <w:p w14:paraId="5C097F03" w14:textId="5E23FA64" w:rsidR="00A7291B" w:rsidRDefault="0025169D" w:rsidP="00A7291B">
      <w:pPr>
        <w:pStyle w:val="NormalBlock"/>
      </w:pPr>
      <w:r>
        <w:t>Un'altra cosa che esaminiamo è forse l'artigianato. È ben fatto? Usa tutti gli elementi correttamente? Un altro esempio di artigianato, sai, puoi avere un vestito per esempio, e può avere uno stile bello e un design carino e il colore è davvero bello, ma quando guardi il modo in cui è cucito, si adatta bene? È assemblato in modo approssimativo, sai, a volte ci riescono, vendono uno stile bello ed è accattivante sulla gruccia e poi quando lo provi, sai, la cucitura non è fatta correttamente e non si adatta bene.</w:t>
      </w:r>
    </w:p>
    <w:bookmarkEnd w:id="0"/>
    <w:p w14:paraId="5C097F03" w14:textId="5E23FA64" w:rsidR="00A7291B" w:rsidRDefault="0025169D" w:rsidP="00A7291B">
      <w:pPr>
        <w:pStyle w:val="NormalBlock"/>
      </w:pPr>
      <w:r>
        <w:t>Com'è la maestria? Sai, un libro può avere un'idea nuova, ma com'è scritto? È ben scritto? Un'altra cosa che cerchiamo è l'intelligenza. La forma d'arte che stai considerando dimostra immaginazione?</w:t>
      </w:r>
    </w:p>
    <w:bookmarkEnd w:id="0"/>
    <w:p w14:paraId="5C097F03" w14:textId="5E23FA64" w:rsidR="00A7291B" w:rsidRDefault="0025169D" w:rsidP="00A7291B">
      <w:pPr>
        <w:pStyle w:val="NormalBlock"/>
      </w:pPr>
      <w:r>
        <w:t>Voglio dire, dice davvero qualcosa di importante o si limita ad appellarsi all'istinto più basso dell'uomo? È elevato, è nobile, è sublime? Che dire dell'onestà? La buona arte è onesta. L'artista dice qualcosa, vero per te, o vuole solo i tuoi soldi?</w:t>
      </w:r>
    </w:p>
    <w:bookmarkEnd w:id="0"/>
    <w:p w14:paraId="5C097F03" w14:textId="5E23FA64" w:rsidR="00A7291B" w:rsidRDefault="0025169D" w:rsidP="00A7291B">
      <w:pPr>
        <w:pStyle w:val="NormalBlock"/>
      </w:pPr>
      <w:r>
        <w:t>Molte volte, molti libri che escono vogliono solo i tuoi soldi. E succede qualcosa e 3 giorni dopo, c'è un libro. Vogliono solo i tuoi soldi. La musica, l'arte e il cinema che rappresentano sesso insensato e violenza insensata cercano solo di ottenere i tuoi soldi, perché la gente sa che il sesso e la violenza attirano gli istinti più bassi dell'uomo. Voglio dire, il sesso vende, semplice così.</w:t>
      </w:r>
    </w:p>
    <w:bookmarkEnd w:id="0"/>
    <w:p w14:paraId="5C097F03" w14:textId="5E23FA64" w:rsidR="00A7291B" w:rsidRDefault="0025169D" w:rsidP="00A7291B">
      <w:pPr>
        <w:pStyle w:val="NormalBlock"/>
      </w:pPr>
      <w:r>
        <w:t>Altrimenti, non userebbero ragazze mezze nude per vendere chiavi inglesi o, sai, o pezzi di ricambio per auto, sai, cosa c'entra l'una con l'altra? Eppure funziona, vero? In qualche modo in qualche modo funziona. La tattica sessista funziona sempre. E quindi l'arte è onesta?</w:t>
      </w:r>
    </w:p>
    <w:bookmarkEnd w:id="0"/>
    <w:p w14:paraId="5C097F03" w14:textId="5E23FA64" w:rsidR="00A7291B" w:rsidRDefault="0025169D" w:rsidP="00A7291B">
      <w:pPr>
        <w:pStyle w:val="NormalBlock"/>
      </w:pPr>
      <w:r>
        <w:t>Sai, sta usando il mezzo nel modo corretto? È integrità, completezza? L'arte è soddisfacente? Dice qualcosa di definitivo? Dice qualcosa di reale?</w:t>
      </w:r>
    </w:p>
    <w:bookmarkEnd w:id="0"/>
    <w:p w14:paraId="5C097F03" w14:textId="5E23FA64" w:rsidR="00A7291B" w:rsidRDefault="0025169D" w:rsidP="00A7291B">
      <w:pPr>
        <w:pStyle w:val="NormalBlock"/>
      </w:pPr>
      <w:r>
        <w:t>Sai, mi piace il jazz come forma musicale, mi piacciono altri generi, ma apprezzo davvero questo tipo di musica e oh, forse 30 anni fa, un gruppo chiamato Modern Jazz Quartet si riunì al Carnegie Hall di New York e registrò un album dal vivo, in cui fecero qualcosa chiamato, take 5, una canzone chiamata take 5 e la cosa durava 5, 6, 7 minuti, era inaudito fare un disco così lungo da parte di un gruppo strumentale. Fu un momento molto speciale. Non fu mai più duplicato. Molti gruppi registrano musica, ma nessuno ha mai cercato di ricreare questa cosa. Fu un evento unico nella vita.</w:t>
      </w:r>
    </w:p>
    <w:bookmarkEnd w:id="0"/>
    <w:p w14:paraId="5C097F03" w14:textId="5E23FA64" w:rsidR="00A7291B" w:rsidRDefault="0025169D" w:rsidP="00A7291B">
      <w:pPr>
        <w:pStyle w:val="NormalBlock"/>
      </w:pPr>
      <w:r>
        <w:t>Non era alta arte o qualcosa del genere, ma era unica, era completa. Quando la ascolti, sei soddisfatto. Sai, hai ascoltato tutto e ha sempre quella sensazione di completezza. Trenta anni dopo, sento quel disco alla radio e sono soddisfatto che abbiano fatto un lavoro unico nella vita con quel pezzo di musica. Che ne dici della spontaneità?</w:t>
      </w:r>
    </w:p>
    <w:bookmarkEnd w:id="0"/>
    <w:p w14:paraId="5C097F03" w14:textId="5E23FA64" w:rsidR="00A7291B" w:rsidRDefault="0025169D" w:rsidP="00A7291B">
      <w:pPr>
        <w:pStyle w:val="NormalBlock"/>
      </w:pPr>
      <w:r>
        <w:t>Spontaneità. L'arte ha una vita propria? Sai, non devi spiegarla. È come una barzelletta. Se devi spiegare la barzelletta, non ha senso raccontarla.</w:t>
      </w:r>
    </w:p>
    <w:bookmarkEnd w:id="0"/>
    <w:p w14:paraId="5C097F03" w14:textId="5E23FA64" w:rsidR="00A7291B" w:rsidRDefault="0025169D" w:rsidP="00A7291B">
      <w:pPr>
        <w:pStyle w:val="NormalBlock"/>
      </w:pPr>
      <w:r>
        <w:t>La buona arte è così. L'artista non deve prepararti a essa. Non devi nemmeno sapere chi sia l'artista. Dice semplicemente ciò che dice, sai, è spontanea? Si dice che Michelangelo abbia detto che quando scolpiva un grande pezzo di pietra, affermava che l'opera finita era già nel marmo.</w:t>
      </w:r>
    </w:p>
    <w:bookmarkEnd w:id="0"/>
    <w:p w14:paraId="5C097F03" w14:textId="5E23FA64" w:rsidR="00A7291B" w:rsidRDefault="0025169D" w:rsidP="00A7291B">
      <w:pPr>
        <w:pStyle w:val="NormalBlock"/>
      </w:pPr>
      <w:r>
        <w:t>Tutto quello che ha fatto è stato scolpire e liberarlo. Quel tipo di spontaneità è una delle qualità della buona arte. E quindi, quando guardiamo l'arte e cerchiamo di decidere se è buona arte o cattiva arte, qualunque essa sia, guardala e chiediti: è unica? È ben realizzata? È intelligente?</w:t>
      </w:r>
    </w:p>
    <w:bookmarkEnd w:id="0"/>
    <w:p w14:paraId="5C097F03" w14:textId="5E23FA64" w:rsidR="00A7291B" w:rsidRDefault="0025169D" w:rsidP="00A7291B">
      <w:pPr>
        <w:pStyle w:val="NormalBlock"/>
      </w:pPr>
      <w:r>
        <w:t>È onesto? È soddisfacente per me spiritualmente? Va bene. Ho citato prima la Bibbia. È soddisfacente spiritualmente?</w:t>
      </w:r>
    </w:p>
    <w:bookmarkEnd w:id="0"/>
    <w:p w14:paraId="5C097F03" w14:textId="5E23FA64" w:rsidR="00A7291B" w:rsidRDefault="0025169D" w:rsidP="00A7291B">
      <w:pPr>
        <w:pStyle w:val="NormalBlock"/>
      </w:pPr>
      <w:r>
        <w:t>Me ne vado sentendomi colpevole, offeso? Capisci cosa intendo? È soddisfacente per me spiritualmente, emotivamente e fisicamente? Sai, tutte queste cose. È spontaneo?</w:t>
      </w:r>
    </w:p>
    <w:bookmarkEnd w:id="0"/>
    <w:p w14:paraId="5C097F03" w14:textId="5E23FA64" w:rsidR="00A7291B" w:rsidRDefault="0025169D" w:rsidP="00A7291B">
      <w:pPr>
        <w:pStyle w:val="NormalBlock"/>
      </w:pPr>
      <w:r>
        <w:t>C'è qualcosa in esso che lo rende vivo? Questo è ciò di cui si occupa l'arte. Perché queste sono la somma delle caratteristiche di qualsiasi buon film, qualsiasi buon libro o arte o musica o rappresentazione teatrale o immagine di cui si può dire che è vera e bella e degna di lode e onorevole e accettabile per un cristiano. E così la prima base per giudicare l'arte è rispondere alla domanda: è arte buona o è arte cattiva? Ora la seconda domanda è, naturalmente, come ho detto, il messaggio è vero?</w:t>
      </w:r>
    </w:p>
    <w:bookmarkEnd w:id="0"/>
    <w:p w14:paraId="5C097F03" w14:textId="5E23FA64" w:rsidR="00A7291B" w:rsidRDefault="0025169D" w:rsidP="00A7291B">
      <w:pPr>
        <w:pStyle w:val="NormalBlock"/>
      </w:pPr>
      <w:r>
        <w:t>Il messaggio che l'arte trasmette è vero o falso? Un messaggio vero è quello che è vero secondo la verità di Dio, non secondo la verità dell'uomo, perché Dio è la fonte della verità, non l'uomo. Questa è la domanda. Non solo se è vero secondo ciò che penso, è questo vero? Sta dicendo qualcosa di vero secondo ciò che so che Dio ha detto?</w:t>
      </w:r>
    </w:p>
    <w:bookmarkEnd w:id="0"/>
    <w:p w14:paraId="5C097F03" w14:textId="5E23FA64" w:rsidR="00A7291B" w:rsidRDefault="0025169D" w:rsidP="00A7291B">
      <w:pPr>
        <w:pStyle w:val="NormalBlock"/>
      </w:pPr>
      <w:r>
        <w:t>E qui c'è il cristiano, colui che è il consumatore di arte, e qui c'è il cristiano che è il produttore di arte, ci sono due responsabilità, a volte come cristiani produciamo arte, e a volte come cristiani consumiamo arte. Qui il cristiano ha un grande vantaggio, perché il cristiano conosce la verità, perché ha accesso alla parola di Dio. Possiamo misurare accuratamente la verità dell'arte, perché conosciamo la verità. Giusto? Vedi il grande vantaggio che abbiamo come cristiani?</w:t>
      </w:r>
    </w:p>
    <w:bookmarkEnd w:id="0"/>
    <w:p w14:paraId="5C097F03" w14:textId="5E23FA64" w:rsidR="00A7291B" w:rsidRDefault="0025169D" w:rsidP="00A7291B">
      <w:pPr>
        <w:pStyle w:val="NormalBlock"/>
      </w:pPr>
      <w:r>
        <w:t>Un punto da ricordare, tuttavia, è che anche se l'arte può non citare sempre il capitolo e il versetto della Bibbia o può non riconoscere Gesù come Figlio di Dio, ciò non significa che non sia vero. Va bene? Sai, un film che rappresenta la bellezza della lealtà e dell'amore in un matrimonio è comunque accurato, anche se non dice che questa è la volontà di Dio e nella Bibbia, la Verità è verità, anche se quella verità non si riferisce direttamente a Dio apertamente. Non ogni opera d'arte deve avere un tema religioso per essere vera. Va bene?</w:t>
      </w:r>
    </w:p>
    <w:bookmarkEnd w:id="0"/>
    <w:p w14:paraId="5C097F03" w14:textId="5E23FA64" w:rsidR="00A7291B" w:rsidRDefault="0025169D" w:rsidP="00A7291B">
      <w:pPr>
        <w:pStyle w:val="NormalBlock"/>
      </w:pPr>
      <w:r>
        <w:t>Ora arriviamo a qualcosa di veramente pratico, cioè mettere tutto insieme. Ora che abbiamo alcuni strumenti per aiutarci nel nostro processo di discernimento, ecco cosa cerchiamo. Ci sono 4 tipi di arte. Bene, ora metteremo insieme tutte queste idee. Ci sono 4 tipi di arte.</w:t>
      </w:r>
    </w:p>
    <w:bookmarkEnd w:id="0"/>
    <w:p w14:paraId="5C097F03" w14:textId="5E23FA64" w:rsidR="00A7291B" w:rsidRDefault="0025169D" w:rsidP="00A7291B">
      <w:pPr>
        <w:pStyle w:val="NormalBlock"/>
      </w:pPr>
      <w:r>
        <w:t>Prima di tutto, c'è una buona arte con un vero messaggio. E a proposito, te l'ho detto, non devi prendere appunti, la lezione di stasera, ho l'intero schema qui, ho 50 copie, quindi per chi vuole, le ho qui. Quindi puoi prenderla dopo. Va bene? C'è una buona arte con un vero messaggio e questo è ciò che devi cercare, cercare attivamente.</w:t>
      </w:r>
    </w:p>
    <w:bookmarkEnd w:id="0"/>
    <w:p w14:paraId="5C097F03" w14:textId="5E23FA64" w:rsidR="00A7291B" w:rsidRDefault="0025169D" w:rsidP="00A7291B">
      <w:pPr>
        <w:pStyle w:val="NormalBlock"/>
      </w:pPr>
      <w:r>
        <w:t>Non nasconderlo, è là fuori. La gente lo sta producendo. Questa è la migliore combinazione possibile. Per esempio, c'era un film di Dino De Laurentiis intitolato Gesù di Nazareth. Se ricordi, sono usciti molti film su Gesù, ma questo in particolare è uscito.</w:t>
      </w:r>
    </w:p>
    <w:bookmarkEnd w:id="0"/>
    <w:p w14:paraId="5C097F03" w14:textId="5E23FA64" w:rsidR="00A7291B" w:rsidRDefault="0025169D" w:rsidP="00A7291B">
      <w:pPr>
        <w:pStyle w:val="NormalBlock"/>
      </w:pPr>
      <w:r>
        <w:t>Che film ben fatto era. Oh ragazzo, la maestria era bellissima. Hanno preso attori molto bravi. La cinematografia era eccellente. La storia era buona.</w:t>
      </w:r>
    </w:p>
    <w:bookmarkEnd w:id="0"/>
    <w:p w14:paraId="5C097F03" w14:textId="5E23FA64" w:rsidR="00A7291B" w:rsidRDefault="0025169D" w:rsidP="00A7291B">
      <w:pPr>
        <w:pStyle w:val="NormalBlock"/>
      </w:pPr>
      <w:r>
        <w:t>La sceneggiatura, tutto era buono a riguardo. E il messaggio era straordinario perché il film non si è trattenuto. Ha mostrato la vita, i miracoli, la morte, la sepoltura, la resurrezione di Cristo e l'ascensione di Cristo. Non ha trattenuto affatto il messaggio del vangelo. È stato bellissimo.</w:t>
      </w:r>
    </w:p>
    <w:bookmarkEnd w:id="0"/>
    <w:p w14:paraId="5C097F03" w14:textId="5E23FA64" w:rsidR="00A7291B" w:rsidRDefault="0025169D" w:rsidP="00A7291B">
      <w:pPr>
        <w:pStyle w:val="NormalBlock"/>
      </w:pPr>
      <w:r>
        <w:t>Il film era ben fatto, non hanno risparmiato sui soldi, e il messaggio era fedele a ciò che dice il vangelo, non come, per esempio, l'ultima tentazione di Cristo. Quel film è anch'esso un film ben fatto, ma non era vero. Capisci la differenza? Un altro film, per esempio, è uscito qualche anno fa, intitolato I figli di un dio minore. Qualcuno ricorda quel film, I figli di un dio minore?</w:t>
      </w:r>
    </w:p>
    <w:bookmarkEnd w:id="0"/>
    <w:p w14:paraId="5C097F03" w14:textId="5E23FA64" w:rsidR="00A7291B" w:rsidRDefault="0025169D" w:rsidP="00A7291B">
      <w:pPr>
        <w:pStyle w:val="NormalBlock"/>
      </w:pPr>
      <w:r>
        <w:t>E quello era un film con una ragazza di nome Marlee Matlin. Era sorda in quel film, beh, lei è sorda, ma in quel film interpretava il ruolo di una ragazza che stava imparando ed era un film meraviglioso. Di nuovo, questo film non aveva nulla a che fare con Dio. Era solo incidentale che avessero usato i bambini di un dio minore nel titolo. Ma il film stesso era ben fatto, ben recitato.</w:t>
      </w:r>
    </w:p>
    <w:bookmarkEnd w:id="0"/>
    <w:p w14:paraId="5C097F03" w14:textId="5E23FA64" w:rsidR="00A7291B" w:rsidRDefault="0025169D" w:rsidP="00A7291B">
      <w:pPr>
        <w:pStyle w:val="NormalBlock"/>
      </w:pPr>
      <w:r>
        <w:t>Era una storia unica nel suo genere. Non avevo mai visto una storia simile riguardo al rapporto tra questa ragazza sorda e il suo insegnante, e la ragazza vinse un Premio Oscar di Eccellenza nella sua arte per questo film, insieme a William Hart, che penso fosse nominato o qualcosa del genere. Comunque, il punto era che, anche se questo film rifletteva un sistema morale mondano, il suo messaggio era vero. Il messaggio del film era che il vero amore richiede rispetto reciproco. Questo era il messaggio.</w:t>
      </w:r>
    </w:p>
    <w:bookmarkEnd w:id="0"/>
    <w:p w14:paraId="5C097F03" w14:textId="5E23FA64" w:rsidR="00A7291B" w:rsidRDefault="0025169D" w:rsidP="00A7291B">
      <w:pPr>
        <w:pStyle w:val="NormalBlock"/>
      </w:pPr>
      <w:r>
        <w:t>Quello era un messaggio vero. Anche se non eri d'accordo con alcune delle cose che hanno detto, se il tizio ha detto una parolaccia nel film e così via, va bene. Non siamo d'accordo con quello. Ma il messaggio era vero e il film era splendidamente realizzato. Era un buon pezzo di cinema.</w:t>
      </w:r>
    </w:p>
    <w:bookmarkEnd w:id="0"/>
    <w:p w14:paraId="5C097F03" w14:textId="5E23FA64" w:rsidR="00A7291B" w:rsidRDefault="0025169D" w:rsidP="00A7291B">
      <w:pPr>
        <w:pStyle w:val="NormalBlock"/>
      </w:pPr>
      <w:r>
        <w:t>Sei uscito da questo tipo di film con qualche intuizione. Eri soddisfatto. Sentivi di aver visto un'opera unica nella vita. Ti garantisco che non vedrai mai Children of a Lesser God parte 2. È stata una cosa unica nella vita.</w:t>
      </w:r>
    </w:p>
    <w:bookmarkEnd w:id="0"/>
    <w:p w14:paraId="5C097F03" w14:textId="5E23FA64" w:rsidR="00A7291B" w:rsidRDefault="0025169D" w:rsidP="00A7291B">
      <w:pPr>
        <w:pStyle w:val="NormalBlock"/>
      </w:pPr>
      <w:r>
        <w:t>Voglio dire, la storia diceva tutto. Buona arte con un messaggio vero. Non parlava di Dio, non ritraeva nemmeno cose con cui siamo d'accordo come cristiani, ma era buona e vera. Ora ecco il punto che voglio fare qui. Non era perfetto, questo film, ma non cerchiamo la perfezione perfetta nell'arte.</w:t>
      </w:r>
    </w:p>
    <w:bookmarkEnd w:id="0"/>
    <w:p w14:paraId="5C097F03" w14:textId="5E23FA64" w:rsidR="00A7291B" w:rsidRDefault="0025169D" w:rsidP="00A7291B">
      <w:pPr>
        <w:pStyle w:val="NormalBlock"/>
      </w:pPr>
      <w:r>
        <w:t>Va bene, non cerchiamo la perfezione nell'arte. L'arte è solo un riflesso. Non è mai perfetta. Solo Gesù è perfetto. Solo il suo regno celeste è perfetto.</w:t>
      </w:r>
    </w:p>
    <w:bookmarkEnd w:id="0"/>
    <w:p w14:paraId="5C097F03" w14:textId="5E23FA64" w:rsidR="00A7291B" w:rsidRDefault="0025169D" w:rsidP="00A7291B">
      <w:pPr>
        <w:pStyle w:val="NormalBlock"/>
      </w:pPr>
      <w:r>
        <w:t>Quindi non cerchiamo la perfezione nell'arte. Cerchiamo l'eccellenza nell'arte. Dobbiamo imparare la differenza tra ciò che è perfetto e ciò che è eccellente. L'eccellenza ha dei gradi. La perfezione, qui, non possiamo averla.</w:t>
      </w:r>
    </w:p>
    <w:bookmarkEnd w:id="0"/>
    <w:p w14:paraId="5C097F03" w14:textId="5E23FA64" w:rsidR="00A7291B" w:rsidRDefault="0025169D" w:rsidP="00A7291B">
      <w:pPr>
        <w:pStyle w:val="NormalBlock"/>
      </w:pPr>
      <w:r>
        <w:t>Solo Gesù è perfetto. Solo i cristiani sono perfetti agli occhi di Cristo. L'arte, l'arte non è mai perfetta, ma l'arte può essere eccellente. Un altro tipo di arte è l'arte cattiva con un messaggio vero, arte cattiva con un messaggio vero. Ora oso dire che la maggior parte degli sforzi nella grafica, nella televisione, nella radio, nei mass media e nel cinema, nel nome di Gesù Cristo, rientra purtroppo in questa categoria.</w:t>
      </w:r>
    </w:p>
    <w:bookmarkEnd w:id="0"/>
    <w:p w14:paraId="5C097F03" w14:textId="5E23FA64" w:rsidR="00A7291B" w:rsidRDefault="0025169D" w:rsidP="00A7291B">
      <w:pPr>
        <w:pStyle w:val="NormalBlock"/>
      </w:pPr>
      <w:r>
        <w:t>La maggior parte dei nostri sforzi nelle comunicazioni di massa, sia nei media elettronici che fino a poco tempo fa nei media stampati, rientra in questa questione di cattiva arte con messaggio vero. Il messaggio, naturalmente, è il più vero di tutti. Se molte volte la maestria e l'immaginazione, lo sforzo nella produzione sono ben al di sotto di ciò che il mondo o anche Dio, per quella materia, considera come buona arte. Sembra che pensiamo che se abbiamo un messaggio vero, non importa come sia il pacchetto, e non è così. Per le persone nel mondo, spesso giudicano il messaggio dal pacchetto, e ci facciamo un grave torto quando non siamo attenti a confezionare il messaggio nel modo più accettabile e più eccellente possibile.</w:t>
      </w:r>
    </w:p>
    <w:bookmarkEnd w:id="0"/>
    <w:p w14:paraId="5C097F03" w14:textId="5E23FA64" w:rsidR="00A7291B" w:rsidRDefault="0025169D" w:rsidP="00A7291B">
      <w:pPr>
        <w:pStyle w:val="NormalBlock"/>
      </w:pPr>
      <w:r>
        <w:t>Quindi molte volte vediamo cattiva arte con il vero messaggio. Il numero 3 è, buona arte, messaggio falso. Questo è il tipo di arte più pericoloso di tutti. La musica moderna, per esempio, che è complessa e ben prodotta e sontuosa, sontuosa nello stile e molto elegante nel suo confezionamento rientra in questa categoria. Usano i migliori artisti, i migliori musicisti, i migliori tecnici, la finanziano adeguatamente e mettono tutto questo al lavoro per produrre qualcosa che dice, uccidersi è una buona idea.</w:t>
      </w:r>
    </w:p>
    <w:bookmarkEnd w:id="0"/>
    <w:p w14:paraId="5C097F03" w14:textId="5E23FA64" w:rsidR="00A7291B" w:rsidRDefault="0025169D" w:rsidP="00A7291B">
      <w:pPr>
        <w:pStyle w:val="NormalBlock"/>
      </w:pPr>
      <w:r>
        <w:t>Usano il talento più grande per produrre un film che ha come unico messaggio che va bene tradire tua moglie. Scrivono libri, che sono prodotti in massa e hanno copertine appariscenti, e usano uomini e donne veramente dotati nel comunicare con le parole per dire che va bene che Dio sia morto e che dobbiamo fare ciò che vogliamo. Spendono milioni di dollari per mandare musicisti in tutto il mondo a suonare musica che all'orecchio è così dolce e così deliziosa. Ma il messaggio che trasmette è: dimentica ciò che è giusto e buono. Fai solo ciò che vuoi fare.</w:t>
      </w:r>
    </w:p>
    <w:bookmarkEnd w:id="0"/>
    <w:p w14:paraId="5C097F03" w14:textId="5E23FA64" w:rsidR="00A7291B" w:rsidRDefault="0025169D" w:rsidP="00A7291B">
      <w:pPr>
        <w:pStyle w:val="NormalBlock"/>
      </w:pPr>
      <w:r>
        <w:t>Buona arte, messaggio falso. Il pericolo qui è che la qualità dell'arte dia valore al messaggio. E specialmente i giovani sono suscettibili a questo. Ecco perché la maggior parte di questa buona arte, cattivo messaggio è rivolta ai giovani. Sai, ha un buon ritmo.</w:t>
      </w:r>
    </w:p>
    <w:bookmarkEnd w:id="0"/>
    <w:p w14:paraId="5C097F03" w14:textId="5E23FA64" w:rsidR="00A7291B" w:rsidRDefault="0025169D" w:rsidP="00A7291B">
      <w:pPr>
        <w:pStyle w:val="NormalBlock"/>
      </w:pPr>
      <w:r>
        <w:t>Cosa potrebbe esserci di sbagliato? Ha degli accordi diminuiti belli, sai, o qualunque cosa. Sai, ha una bella progressione di accordi. Cosa potrebbe esserci di sbagliato? Non ascoltano il messaggio, o non ne discernono il significato.</w:t>
      </w:r>
    </w:p>
    <w:bookmarkEnd w:id="0"/>
    <w:p w14:paraId="5C097F03" w14:textId="5E23FA64" w:rsidR="00A7291B" w:rsidRDefault="0025169D" w:rsidP="00A7291B">
      <w:pPr>
        <w:pStyle w:val="NormalBlock"/>
      </w:pPr>
      <w:r>
        <w:t>Lo accettano semplicemente così com'è, nei film, nei libri, e così via. Buona arte, messaggio falso. E poi il quarto tipo, cattiva arte, cattiva arte, messaggio falso. Sai, questo è facile. Il miglior esempio di cattiva arte, messaggio falso sono i film pornografici.</w:t>
      </w:r>
    </w:p>
    <w:bookmarkEnd w:id="0"/>
    <w:p w14:paraId="5C097F03" w14:textId="5E23FA64" w:rsidR="00A7291B" w:rsidRDefault="0025169D" w:rsidP="00A7291B">
      <w:pPr>
        <w:pStyle w:val="NormalBlock"/>
      </w:pPr>
      <w:r>
        <w:t>Li conosci, quelli sul ripiano più alto del negozio di video, sembra che siano stati tutti fatti dalla stessa persona usando la stessa pellicola. Li hai mai visti? Anche la trama è la stessa, sai, la stessa storia. O quei film splatter dove le persone vengono tagliate a pezzi con le motoseghe e non ne parlano nemmeno, sai. Cattiva arte, cattivi film.</w:t>
      </w:r>
    </w:p>
    <w:bookmarkEnd w:id="0"/>
    <w:p w14:paraId="5C097F03" w14:textId="5E23FA64" w:rsidR="00A7291B" w:rsidRDefault="0025169D" w:rsidP="00A7291B">
      <w:pPr>
        <w:pStyle w:val="NormalBlock"/>
      </w:pPr>
      <w:r>
        <w:t>Sai, la scarsa qualità dell'arte è un indizio della falsità del messaggio. Sai che sarà cattivo perché l'arte è così scadente. Ora, puoi diventare dipendente da un'arte povera con un messaggio falso, ma solo di proposito, solo di proposito. Non guardi perché è arte, guardi perché è perversione. E ti piace la perversione, non tu personalmente, non ti sto accusando fratello, sto solo dicendo, sai, arte cattiva, messaggio cattivo.</w:t>
      </w:r>
    </w:p>
    <w:bookmarkEnd w:id="0"/>
    <w:p w14:paraId="5C097F03" w14:textId="5E23FA64" w:rsidR="00A7291B" w:rsidRDefault="0025169D" w:rsidP="00A7291B">
      <w:pPr>
        <w:pStyle w:val="NormalBlock"/>
      </w:pPr>
      <w:r>
        <w:t>È la quarta volta. Bene, permettetemi di concludere dicendo questo: nelle nostre vite, dovremo esercitare il giudizio su migliaia e migliaia di film, canzoni, libri, riviste e ogni tipo di cose. Vedremo arte buona, vedremo arte cattiva, vedremo verità, vedremo menzogne. E cresceremo in maturità spirituale ed emotiva se impareremo ad aprire la nostra mente a quell'arte che è bella e vera, arte che è una gioia per i sensi. Arte che eleva e costruisce l'uomo interiore.</w:t>
      </w:r>
    </w:p>
    <w:bookmarkEnd w:id="0"/>
    <w:p w14:paraId="5C097F03" w14:textId="5E23FA64" w:rsidR="00A7291B" w:rsidRDefault="0025169D" w:rsidP="00A7291B">
      <w:pPr>
        <w:pStyle w:val="NormalBlock"/>
      </w:pPr>
      <w:r>
        <w:t>Se un uomo sa cantare, è perché Dio gli ha dato una voce. Se una donna sa dipingere, è perché Dio le ha dato un occhio. Se una persona sa fare il balletto, è perché Dio le ha dato la forza di esprimere la bellezza attraverso il movimento. Se una persona sa creare un film, è perché Dio ha permesso a quella persona di avere il respiro della visione per tradurre la bellezza usando quella forma d'arte. La bellezza viene da Dio.</w:t>
      </w:r>
    </w:p>
    <w:bookmarkEnd w:id="0"/>
    <w:p w14:paraId="5C097F03" w14:textId="5E23FA64" w:rsidR="00A7291B" w:rsidRDefault="0025169D" w:rsidP="00A7291B">
      <w:pPr>
        <w:pStyle w:val="NormalBlock"/>
      </w:pPr>
      <w:r>
        <w:t>La bellezza viene da Dio. La capacità di creare viene da Dio e deve essere usata per onorare Dio e per edificare l'uomo. Ti sei mai chiesto qual è lo scopo dell'arte? Lo scopo dell'arte non è fare soldi. Lo scopo dell'arte è edificare l'uomo, far gioire l'uomo, confortare l'uomo.</w:t>
      </w:r>
    </w:p>
    <w:bookmarkEnd w:id="0"/>
    <w:p w14:paraId="5C097F03" w14:textId="5E23FA64" w:rsidR="00A7291B" w:rsidRDefault="0025169D" w:rsidP="00A7291B">
      <w:pPr>
        <w:pStyle w:val="NormalBlock"/>
      </w:pPr>
      <w:r>
        <w:t>Arte che è una gioia per i sensi, arte che edifica l'uomo interiore. E così il mio esortare sembra una specie di esortazione strana, non avere paura. Questo tipo di arte di cui parlo esiste, e la troverete, e la gusterete, e vi benedirà se la cercate con cura. E guardando il mondo e ciò che ha da offrire, imparate a rifiutare ciò che è brutto e ciò che è falso, e la pace di Dio in Cristo Gesù rimarrà con voi per sempre. Pregate che Dio vi benedica nella vostra ricerca della buona arte con il vero messaggio.</w:t>
      </w:r>
    </w:p>
    <w:bookmarkEnd w:id="0"/>
    <w:p w14:paraId="5C097F03" w14:textId="5E23FA64" w:rsidR="00A7291B" w:rsidRDefault="0025169D" w:rsidP="00A7291B">
      <w:pPr>
        <w:pStyle w:val="NormalBlock"/>
      </w:pPr>
      <w:r>
        <w:t>Dio può benedirti anche in questo. Dio può trovare un modo per benedirci. Va bene. Questa è la nostra lezione per questa settimana. Questa è la nostra lezione per questa settimana.</w:t>
      </w:r>
    </w:p>
    <w:bookmarkEnd w:id="0"/>
    <w:p w14:paraId="5C097F03" w14:textId="5E23FA64" w:rsidR="00A7291B" w:rsidRDefault="0025169D" w:rsidP="00A7291B">
      <w:pPr>
        <w:pStyle w:val="NormalBlock"/>
      </w:pPr>
      <w:r>
        <w:t>Questa è la nostra lezione per questa settimana. Questa è la nostra lezione per questa settimana. Questa è la nostra lezione per questa settimana. Questa è la nostra lezione.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