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O que esperar</w:t>
      </w:r>
    </w:p>
    <w:bookmarkEnd w:id="0"/>
    <w:p w14:paraId="5C097F03" w14:textId="5E23FA64" w:rsidR="00A7291B" w:rsidRDefault="0025169D" w:rsidP="00A7291B">
      <w:pPr>
        <w:pStyle w:val="NormalBlock"/>
      </w:pPr>
      <w:r>
        <w:t>Isso é bom. Esta manhã, vamos fazer o que normalmente fazemos, mas tenho alguns ajudantes extras esta manhã para dar início à parte Deuteronômio adoração das crianças, à nossa lição para crianças. Vou pedir ao Christopher que venha à frente, e ele lerá a passagem que selecionamos. Eu vou ler Deuteronômio Romanos capítulo 10, versículos 14 e 15. Mas como invocarão aquele em quem não creram?</w:t>
      </w:r>
    </w:p>
    <w:bookmarkEnd w:id="0"/>
    <w:p w14:paraId="5C097F03" w14:textId="5E23FA64" w:rsidR="00A7291B" w:rsidRDefault="0025169D" w:rsidP="00A7291B">
      <w:pPr>
        <w:pStyle w:val="NormalBlock"/>
      </w:pPr>
      <w:r>
        <w:t>E como crerão naquele Deuteronômio quem nunca ouviram? E como ouvirão sem alguém que pregue? E como pregarão, se não forem enviados? Está escrito: Quão formosos são os pés dos que anunciam boas novas.</w:t>
      </w:r>
    </w:p>
    <w:bookmarkEnd w:id="0"/>
    <w:p w14:paraId="5C097F03" w14:textId="5E23FA64" w:rsidR="00A7291B" w:rsidRDefault="0025169D" w:rsidP="00A7291B">
      <w:pPr>
        <w:pStyle w:val="NormalBlock"/>
      </w:pPr>
      <w:r>
        <w:t>Obrigado. Muito obrigado. Essa foi uma leitura excelente, Christopher. Tenho uma pergunta para você porque, nesta passagem que acabamos Deuteronômio ler, eles estão falando sobre, ou melhor, Paulo está falando sobre um indivíduo, uma pessoa em particular. Alguém sabe Deuteronômio quem ele está falando aqui?</w:t>
      </w:r>
    </w:p>
    <w:bookmarkEnd w:id="0"/>
    <w:p w14:paraId="5C097F03" w14:textId="5E23FA64" w:rsidR="00A7291B" w:rsidRDefault="0025169D" w:rsidP="00A7291B">
      <w:pPr>
        <w:pStyle w:val="NormalBlock"/>
      </w:pPr>
      <w:r>
        <w:t>Ele o menciona várias vezes. Bem, eu sei que você sabe porque acabou Deuteronômio ler, mas vamos dar uma chance a esses outros. Alguém tem alguma ideia? Você sabe? Alguém sabe com quem eles falam?</w:t>
      </w:r>
    </w:p>
    <w:bookmarkEnd w:id="0"/>
    <w:p w14:paraId="5C097F03" w14:textId="5E23FA64" w:rsidR="00A7291B" w:rsidRDefault="0025169D" w:rsidP="00A7291B">
      <w:pPr>
        <w:pStyle w:val="NormalBlock"/>
      </w:pPr>
      <w:r>
        <w:t>Quem? Ah, certo. Bem, vocês trocaram Deuteronômio lugar. Isso é bom. Bem, deixe-me ajudar você um pouco aqui.</w:t>
      </w:r>
    </w:p>
    <w:bookmarkEnd w:id="0"/>
    <w:p w14:paraId="5C097F03" w14:textId="5E23FA64" w:rsidR="00A7291B" w:rsidRDefault="0025169D" w:rsidP="00A7291B">
      <w:pPr>
        <w:pStyle w:val="NormalBlock"/>
      </w:pPr>
      <w:r>
        <w:t>Deixe-me ajudar você um pouco. Nesta passagem que o Christopher acabou Deuteronômio ler, Paulo está falando sobre pregadores. Ele está falando sobre pregadores. Deixe-me fazer uma pergunta. Você conhece algum pregador pelo nome?</w:t>
      </w:r>
    </w:p>
    <w:bookmarkEnd w:id="0"/>
    <w:p w14:paraId="5C097F03" w14:textId="5E23FA64" w:rsidR="00A7291B" w:rsidRDefault="0025169D" w:rsidP="00A7291B">
      <w:pPr>
        <w:pStyle w:val="NormalBlock"/>
      </w:pPr>
      <w:r>
        <w:t>Existem aqueles que são pregadores? Quem são eles? Você conhece alguém? Como você. Sim.</w:t>
      </w:r>
    </w:p>
    <w:bookmarkEnd w:id="0"/>
    <w:p w14:paraId="5C097F03" w14:textId="5E23FA64" w:rsidR="00A7291B" w:rsidRDefault="0025169D" w:rsidP="00A7291B">
      <w:pPr>
        <w:pStyle w:val="NormalBlock"/>
      </w:pPr>
      <w:r>
        <w:t>Como eu. Eu sou um. Eu estava com tanto medo lá. Deixe-me perguntar. Há outros pregadores aqui em Stillwater?</w:t>
      </w:r>
    </w:p>
    <w:bookmarkEnd w:id="0"/>
    <w:p w14:paraId="5C097F03" w14:textId="5E23FA64" w:rsidR="00A7291B" w:rsidRDefault="0025169D" w:rsidP="00A7291B">
      <w:pPr>
        <w:pStyle w:val="NormalBlock"/>
      </w:pPr>
      <w:r>
        <w:t>Você pode nomear alguns? Este é um que me dá aqui. Eu tenho Magalonezo. Sou eu Deuteronômio novo. Acho que você está em apuros aqui.</w:t>
      </w:r>
    </w:p>
    <w:bookmarkEnd w:id="0"/>
    <w:p w14:paraId="5C097F03" w14:textId="5E23FA64" w:rsidR="00A7291B" w:rsidRDefault="0025169D" w:rsidP="00A7291B">
      <w:pPr>
        <w:pStyle w:val="NormalBlock"/>
      </w:pPr>
      <w:r>
        <w:t>Você tem um filho seu chamado me aqui. Certo. Temos vários, não temos? Certo. Temos Woody aqui, senhor Woodrow, irmão Woodrow aqui, e Mike Dawes.</w:t>
      </w:r>
    </w:p>
    <w:bookmarkEnd w:id="0"/>
    <w:p w14:paraId="5C097F03" w14:textId="5E23FA64" w:rsidR="00A7291B" w:rsidRDefault="0025169D" w:rsidP="00A7291B">
      <w:pPr>
        <w:pStyle w:val="NormalBlock"/>
      </w:pPr>
      <w:r>
        <w:t>Sim. Seu pai e Mike Dawes. Eu não sei onde ele está. Obrigado, Mike. Mike me introduziu a isso em primeiro lugar, e eu realmente o agradeço.</w:t>
      </w:r>
    </w:p>
    <w:bookmarkEnd w:id="0"/>
    <w:p w14:paraId="5C097F03" w14:textId="5E23FA64" w:rsidR="00A7291B" w:rsidRDefault="0025169D" w:rsidP="00A7291B">
      <w:pPr>
        <w:pStyle w:val="NormalBlock"/>
      </w:pPr>
      <w:r>
        <w:t>Sim. Há vários homens aqui que trabalham como pregadores. Agora vou fazer uma pergunta realmente difícil. Agora você vai ter que pensar muito e, se puder, pode me dizer o que os pregadores fazem? Quero dizer, o que eles fazem?</w:t>
      </w:r>
    </w:p>
    <w:bookmarkEnd w:id="0"/>
    <w:p w14:paraId="5C097F03" w14:textId="5E23FA64" w:rsidR="00A7291B" w:rsidRDefault="0025169D" w:rsidP="00A7291B">
      <w:pPr>
        <w:pStyle w:val="NormalBlock"/>
      </w:pPr>
      <w:r>
        <w:t>Vou perguntar às mulheres porque elas estão sempre fazendo essa pergunta para começar. Você vai ter que seguir em frente. Quero ouvir o que você diz. Sim. Venha aqui.</w:t>
      </w:r>
    </w:p>
    <w:bookmarkEnd w:id="0"/>
    <w:p w14:paraId="5C097F03" w14:textId="5E23FA64" w:rsidR="00A7291B" w:rsidRDefault="0025169D" w:rsidP="00A7291B">
      <w:pPr>
        <w:pStyle w:val="NormalBlock"/>
      </w:pPr>
      <w:r>
        <w:t>Eu não tenho cabo Deuteronômio microfone suficiente. Eles pregam a palavra Deuteronômio Deus. Eles pregam a palavra Deuteronômio Deus. Isso mesmo. Eles falam às pessoas sobre Deus.</w:t>
      </w:r>
    </w:p>
    <w:bookmarkEnd w:id="0"/>
    <w:p w14:paraId="5C097F03" w14:textId="5E23FA64" w:rsidR="00A7291B" w:rsidRDefault="0025169D" w:rsidP="00A7291B">
      <w:pPr>
        <w:pStyle w:val="NormalBlock"/>
      </w:pPr>
      <w:r>
        <w:t>É isso que os pregadores fazem. Eles falam às pessoas sobre Deus. Agora, esta é uma pergunta muito difícil. Rapaz, não tenho certeza se alguém sabe esta aqui, mas vamos ver. Alguém sabe o que Paulo diz sobre os pregadores Naum passagem que o Christopher leu?</w:t>
      </w:r>
    </w:p>
    <w:bookmarkEnd w:id="0"/>
    <w:p w14:paraId="5C097F03" w14:textId="5E23FA64" w:rsidR="00A7291B" w:rsidRDefault="0025169D" w:rsidP="00A7291B">
      <w:pPr>
        <w:pStyle w:val="NormalBlock"/>
      </w:pPr>
      <w:r>
        <w:t>Ele diz 2 coisas sobre eles. Você sabe o que ele disse? Alguém lembra ao menos o que ele diz? Oh, ok. Uau.</w:t>
      </w:r>
    </w:p>
    <w:bookmarkEnd w:id="0"/>
    <w:p w14:paraId="5C097F03" w14:textId="5E23FA64" w:rsidR="00A7291B" w:rsidRDefault="0025169D" w:rsidP="00A7291B">
      <w:pPr>
        <w:pStyle w:val="NormalBlock"/>
      </w:pPr>
      <w:r>
        <w:t>Temos um bom rapaz. Vá em frente, Kim. Eles são gentis. Bem, eles são gentis. Todos eles são gentis e bonitos, devo acrescentar.</w:t>
      </w:r>
    </w:p>
    <w:bookmarkEnd w:id="0"/>
    <w:p w14:paraId="5C097F03" w14:textId="5E23FA64" w:rsidR="00A7291B" w:rsidRDefault="0025169D" w:rsidP="00A7291B">
      <w:pPr>
        <w:pStyle w:val="NormalBlock"/>
      </w:pPr>
      <w:r>
        <w:t>Mas Paulo não diz essa coisa particular aqui. O que Paulo diz sobre os pregadores é que as pessoas não podem conhecer Jesus a menos que os pregadores preguem. Isso não é importante? A menos que os pregadores lhes falem sobre Deus, as pessoas não vão conhecer Deus. E isso é tão importante porque, se as pessoas não conhecem Deus, o que vai acontecer?</w:t>
      </w:r>
    </w:p>
    <w:bookmarkEnd w:id="0"/>
    <w:p w14:paraId="5C097F03" w14:textId="5E23FA64" w:rsidR="00A7291B" w:rsidRDefault="0025169D" w:rsidP="00A7291B">
      <w:pPr>
        <w:pStyle w:val="NormalBlock"/>
      </w:pPr>
      <w:r>
        <w:t>Alguém sabe? Senhoras? As pessoas fazem coisas ruins. Isso mesmo. As pessoas fazem coisas ruins e o diabo vai pegá-las.</w:t>
      </w:r>
    </w:p>
    <w:bookmarkEnd w:id="0"/>
    <w:p w14:paraId="5C097F03" w14:textId="5E23FA64" w:rsidR="00A7291B" w:rsidRDefault="0025169D" w:rsidP="00A7291B">
      <w:pPr>
        <w:pStyle w:val="NormalBlock"/>
      </w:pPr>
      <w:r>
        <w:t>Essa é outra forma Deuteronômio dizer isso. Sim. Então, os pregadores falam às pessoas sobre Deus e isso é muito importante. Outra coisa que Paulo diz nesta passagem em particular é que as pessoas, ou melhor, os pregadores não podem pregar a menos que alguém os envie. Isso é realmente importante.</w:t>
      </w:r>
    </w:p>
    <w:bookmarkEnd w:id="0"/>
    <w:p w14:paraId="5C097F03" w14:textId="5E23FA64" w:rsidR="00A7291B" w:rsidRDefault="0025169D" w:rsidP="00A7291B">
      <w:pPr>
        <w:pStyle w:val="NormalBlock"/>
      </w:pPr>
      <w:r>
        <w:t>E essa palavra ali envia significa que, a menos que alguém ajude os pregadores, os pregadores não podem fazer seu trabalho. Agora, tenho algo para lhes dizer que diz respeito a todos vocês aqui esta manhã. Algo muito especial está acontecendo hoje, e algo muito especial vai acontecer em 2 semanas. Alguém sabe o que é essa coisa especial que está acontecendo hoje? Vamos ver.</w:t>
      </w:r>
    </w:p>
    <w:bookmarkEnd w:id="0"/>
    <w:p w14:paraId="5C097F03" w14:textId="5E23FA64" w:rsidR="00A7291B" w:rsidRDefault="0025169D" w:rsidP="00A7291B">
      <w:pPr>
        <w:pStyle w:val="NormalBlock"/>
      </w:pPr>
      <w:r>
        <w:t>Vamos chamar alguém que foi bem. Venha aqui e fale diretamente no microfone. Que coisa especial está acontecendo hoje? É seu aniversário? Sim.</w:t>
      </w:r>
    </w:p>
    <w:bookmarkEnd w:id="0"/>
    <w:p w14:paraId="5C097F03" w14:textId="5E23FA64" w:rsidR="00A7291B" w:rsidRDefault="0025169D" w:rsidP="00A7291B">
      <w:pPr>
        <w:pStyle w:val="NormalBlock"/>
      </w:pPr>
      <w:r>
        <w:t>Eu faço aniversário em agosto. Você não está perto o suficiente. Ok. Bem, que coisa especial está acontecendo hoje? Ok.</w:t>
      </w:r>
    </w:p>
    <w:bookmarkEnd w:id="0"/>
    <w:p w14:paraId="5C097F03" w14:textId="5E23FA64" w:rsidR="00A7291B" w:rsidRDefault="0025169D" w:rsidP="00A7291B">
      <w:pPr>
        <w:pStyle w:val="NormalBlock"/>
      </w:pPr>
      <w:r>
        <w:t>Daremos a você uma chance. Confraternização. Bem, eu estava pensando em outra coisa, para dizer a verdade. A confraternização e muitas pessoas estão aqui para isso. Sim.</w:t>
      </w:r>
    </w:p>
    <w:bookmarkEnd w:id="0"/>
    <w:p w14:paraId="5C097F03" w14:textId="5E23FA64" w:rsidR="00A7291B" w:rsidRDefault="0025169D" w:rsidP="00A7291B">
      <w:pPr>
        <w:pStyle w:val="NormalBlock"/>
      </w:pPr>
      <w:r>
        <w:t>Ok. Vá em frente. Kip. Igreja. Sim.</w:t>
      </w:r>
    </w:p>
    <w:bookmarkEnd w:id="0"/>
    <w:p w14:paraId="5C097F03" w14:textId="5E23FA64" w:rsidR="00A7291B" w:rsidRDefault="0025169D" w:rsidP="00A7291B">
      <w:pPr>
        <w:pStyle w:val="NormalBlock"/>
      </w:pPr>
      <w:r>
        <w:t>A igreja está acontecendo hoje. Bem, uma coisa especial que está acontecendo hoje é que este é o último domingo que estarei aqui. É o último dia. Então, quero ter certeza Deuteronômio que me despedi Deuteronômio você pessoalmente para que você não fique surpreso. Então, isso é algo especial.</w:t>
      </w:r>
    </w:p>
    <w:bookmarkEnd w:id="0"/>
    <w:p w14:paraId="5C097F03" w14:textId="5E23FA64" w:rsidR="00A7291B" w:rsidRDefault="0025169D" w:rsidP="00A7291B">
      <w:pPr>
        <w:pStyle w:val="NormalBlock"/>
      </w:pPr>
      <w:r>
        <w:t>Meu tempo para falar sobre Deus e para falar sobre Jesus acabou. Agora, qual é a outra coisa especial que vai acontecer talvez daqui a 2 semanas? Um novo pregador vai chegar. Isso mesmo. O novo pregador vai chegar em 2 semanas.</w:t>
      </w:r>
    </w:p>
    <w:bookmarkEnd w:id="0"/>
    <w:p w14:paraId="5C097F03" w14:textId="5E23FA64" w:rsidR="00A7291B" w:rsidRDefault="0025169D" w:rsidP="00A7291B">
      <w:pPr>
        <w:pStyle w:val="NormalBlock"/>
      </w:pPr>
      <w:r>
        <w:t>Certo? Alguém sabe o nome dele? Oh, rapaz. Sim. Aqui.</w:t>
      </w:r>
    </w:p>
    <w:bookmarkEnd w:id="0"/>
    <w:p w14:paraId="5C097F03" w14:textId="5E23FA64" w:rsidR="00A7291B" w:rsidRDefault="0025169D" w:rsidP="00A7291B">
      <w:pPr>
        <w:pStyle w:val="NormalBlock"/>
      </w:pPr>
      <w:r>
        <w:t>Randy Dill. Oh, Randy Dill. Oh, aqui está uma difícil. Meninas, qual é o nome Daniel esposa dele? Oh oh, vocês também sabem isso?</w:t>
      </w:r>
    </w:p>
    <w:bookmarkEnd w:id="0"/>
    <w:p w14:paraId="5C097F03" w14:textId="5E23FA64" w:rsidR="00A7291B" w:rsidRDefault="0025169D" w:rsidP="00A7291B">
      <w:pPr>
        <w:pStyle w:val="NormalBlock"/>
      </w:pPr>
      <w:r>
        <w:t>Pam. Sim. O nome dela é Pam. Certo? As 2 crianças.</w:t>
      </w:r>
    </w:p>
    <w:bookmarkEnd w:id="0"/>
    <w:p w14:paraId="5C097F03" w14:textId="5E23FA64" w:rsidR="00A7291B" w:rsidRDefault="0025169D" w:rsidP="00A7291B">
      <w:pPr>
        <w:pStyle w:val="NormalBlock"/>
      </w:pPr>
      <w:r>
        <w:t>22 crianças. Alguém sabe o nome das crianças? Jennifer. Jennifer. Ouça isso.</w:t>
      </w:r>
    </w:p>
    <w:bookmarkEnd w:id="0"/>
    <w:p w14:paraId="5C097F03" w14:textId="5E23FA64" w:rsidR="00A7291B" w:rsidRDefault="0025169D" w:rsidP="00A7291B">
      <w:pPr>
        <w:pStyle w:val="NormalBlock"/>
      </w:pPr>
      <w:r>
        <w:t>Jennifer e Jason. Certo? Isso ainda é algo especial que vai acontecer em 2 semanas. O novo pregador está chegando e ele vai falar sobre Deus e vai falar sobre Jesus. Então hoje, em nossa oração, o que eu quero que façamos é lembrar, enquanto oramos e ao longo do dia, vamos orar por ele e sua família para que cheguem aqui em segurança e que fiquem por muito, muito tempo.</w:t>
      </w:r>
    </w:p>
    <w:bookmarkEnd w:id="0"/>
    <w:p w14:paraId="5C097F03" w14:textId="5E23FA64" w:rsidR="00A7291B" w:rsidRDefault="0025169D" w:rsidP="00A7291B">
      <w:pPr>
        <w:pStyle w:val="NormalBlock"/>
      </w:pPr>
      <w:r>
        <w:t>Eu não deveria ficar muito tempo, apenas um pouco, mas eles devem ficar por muito tempo. Vamos orar para que eles fiquem aqui por muito, muito tempo. E a outra coisa é, como Paulo diz, que vocês o ajudem porque ele não poderá fazer seu trabalho a menos que vocês o ajudem. Agora, esta manhã, para encerrar nossa, nossa pequena lição aqui, pedimos ao Wyatt Wilson que nos conduza em uma oração. E, Wyatt, se você puder subir aqui, fique em pé bem reto.</w:t>
      </w:r>
    </w:p>
    <w:bookmarkEnd w:id="0"/>
    <w:p w14:paraId="5C097F03" w14:textId="5E23FA64" w:rsidR="00A7291B" w:rsidRDefault="0025169D" w:rsidP="00A7291B">
      <w:pPr>
        <w:pStyle w:val="NormalBlock"/>
      </w:pPr>
      <w:r>
        <w:t>Crianças, se vocês prestarem atenção agora, vamos orar a Deus. E vocês, crianças aí, escutem enquanto Wyatt nos conduz Naum oração. Pode começar, Wyatt. Querido Pai Celestial, por favor, permita que Marcos tenha um caminho seguro até aqui, e por favor, proteja todas as crianças para que estejam seguras. E por favor, que Michael esteja seguro em seu caminho.</w:t>
      </w:r>
    </w:p>
    <w:bookmarkEnd w:id="0"/>
    <w:p w14:paraId="5C097F03" w14:textId="5E23FA64" w:rsidR="00A7291B" w:rsidRDefault="0025169D" w:rsidP="00A7291B">
      <w:pPr>
        <w:pStyle w:val="NormalBlock"/>
      </w:pPr>
      <w:r>
        <w:t>E você tanta água. Amém. Amém. Certo, crianças. Obrigado.</w:t>
      </w:r>
    </w:p>
    <w:bookmarkEnd w:id="0"/>
    <w:p w14:paraId="5C097F03" w14:textId="5E23FA64" w:rsidR="00A7291B" w:rsidRDefault="0025169D" w:rsidP="00A7291B">
      <w:pPr>
        <w:pStyle w:val="NormalBlock"/>
      </w:pPr>
      <w:r>
        <w:t>Foi maravilhoso. Cantamos. Oramos. Você pode me ouvir aí? Mais alto.</w:t>
      </w:r>
    </w:p>
    <w:bookmarkEnd w:id="0"/>
    <w:p w14:paraId="5C097F03" w14:textId="5E23FA64" w:rsidR="00A7291B" w:rsidRDefault="0025169D" w:rsidP="00A7291B">
      <w:pPr>
        <w:pStyle w:val="NormalBlock"/>
      </w:pPr>
      <w:r>
        <w:t>Mais perto. Mais perto. Oramos. Cantamos. Eu estava pensando, sabe, às vezes cantamos e às vezes não durante a comunhão e, algumas pessoas têm ideias diferentes.</w:t>
      </w:r>
    </w:p>
    <w:bookmarkEnd w:id="0"/>
    <w:p w14:paraId="5C097F03" w14:textId="5E23FA64" w:rsidR="00A7291B" w:rsidRDefault="0025169D" w:rsidP="00A7291B">
      <w:pPr>
        <w:pStyle w:val="NormalBlock"/>
      </w:pPr>
      <w:r>
        <w:t>Não é sobre isso que o meu sermão trata. Mas eu estava, eu estava, eu estava sentado ali e disse, sabe, temos outra opção. Podemos apenas ouvir. Podemos apenas ouvir e deixar que as palavras nos edifiquem. Sabe, não precisa ser, eu tenho que cantar, eu tenho que orar sozinho.</w:t>
      </w:r>
    </w:p>
    <w:bookmarkEnd w:id="0"/>
    <w:p w14:paraId="5C097F03" w14:textId="5E23FA64" w:rsidR="00A7291B" w:rsidRDefault="0025169D" w:rsidP="00A7291B">
      <w:pPr>
        <w:pStyle w:val="NormalBlock"/>
      </w:pPr>
      <w:r>
        <w:t>Podíamos simplesmente entrar nisso e apenas ouvir o que eles são. Deixe os outros cantarem para nós. Foi o que eu fiz. É uma experiência maravilhosa. Eu devo ser burro.</w:t>
      </w:r>
    </w:p>
    <w:bookmarkEnd w:id="0"/>
    <w:p w14:paraId="5C097F03" w14:textId="5E23FA64" w:rsidR="00A7291B" w:rsidRDefault="0025169D" w:rsidP="00A7291B">
      <w:pPr>
        <w:pStyle w:val="NormalBlock"/>
      </w:pPr>
      <w:r>
        <w:t>Demorou 15 anos para entender isso. Bem, é a primeira vez em muito tempo, e estou falando o máximo que posso sem sobrecarregar a primeira fila e ainda alcançando a última fila lá atrás, mas esta é a primeira vez em muito tempo que minha família e eu estamos juntos em uma manhã Deuteronômio domingo e estamos felizes em compartilhar isso aqui com vocês em Stillwater. Eu me aproximei Deuteronômio muitas pessoas aqui e isso não é apenas um discurso Deuteronômio apresentação Deuteronômio pregador, isso é a verdade. E eu sou e continuo sendo grato pela oportunidade Deuteronômio ter servido vocês nos últimos meses. Foi uma grande oportunidade para mim pessoalmente e sou grato.</w:t>
      </w:r>
    </w:p>
    <w:bookmarkEnd w:id="0"/>
    <w:p w14:paraId="5C097F03" w14:textId="5E23FA64" w:rsidR="00A7291B" w:rsidRDefault="0025169D" w:rsidP="00A7291B">
      <w:pPr>
        <w:pStyle w:val="NormalBlock"/>
      </w:pPr>
      <w:r>
        <w:t>Antes Deuteronômio começar minha lição, só quero dizer algumas coisas enquanto a maioria das pessoas está reunida. Vocês me fizeram sentir, vocês me fizeram sentir mais do que bem-vindo. Vocês me fizeram sentir desejado. Há uma diferença. Há uma diferença.</w:t>
      </w:r>
    </w:p>
    <w:bookmarkEnd w:id="0"/>
    <w:p w14:paraId="5C097F03" w14:textId="5E23FA64" w:rsidR="00A7291B" w:rsidRDefault="0025169D" w:rsidP="00A7291B">
      <w:pPr>
        <w:pStyle w:val="NormalBlock"/>
      </w:pPr>
      <w:r>
        <w:t>Você me fez sentir desejado e isso me motivou muito. Obrigado por cada palavra Deuteronômio bondade. Obrigado por cada palavra Deuteronômio aceitação que você pronunciou. Obrigado por cada ato generoso que você gerou para comigo. Sou grato.</w:t>
      </w:r>
    </w:p>
    <w:bookmarkEnd w:id="0"/>
    <w:p w14:paraId="5C097F03" w14:textId="5E23FA64" w:rsidR="00A7291B" w:rsidRDefault="0025169D" w:rsidP="00A7291B">
      <w:pPr>
        <w:pStyle w:val="NormalBlock"/>
      </w:pPr>
      <w:r>
        <w:t>Obrigado à Anne Brumley. Não posso nomear individualmente todos, mas quero agradecer à Anne Brumley pela sua ajuda no escritório. Tudo o que lhe pedi foi sempre feito com entusiasmo, sempre feito bem, sempre feito no prazo. Acho que isso se chama ser um profissional. Obrigado, Anne.</w:t>
      </w:r>
    </w:p>
    <w:bookmarkEnd w:id="0"/>
    <w:p w14:paraId="5C097F03" w14:textId="5E23FA64" w:rsidR="00A7291B" w:rsidRDefault="0025169D" w:rsidP="00A7291B">
      <w:pPr>
        <w:pStyle w:val="NormalBlock"/>
      </w:pPr>
      <w:r>
        <w:t>Onde quer que você esteja, não posso vê-lo, mas obrigado pela sua ajuda e seu encorajamento. Obrigado ao Woody. Obrigado ao Mike pelo seu, pelo seu encorajamento. Toda vez que planejamos o culto juntos, é sempre uma experiência edificante para mim. Obrigado, Sandy, pelo seu grande entusiasmo, sempre ansiosa para fazer o que é bom.</w:t>
      </w:r>
    </w:p>
    <w:bookmarkEnd w:id="0"/>
    <w:p w14:paraId="5C097F03" w14:textId="5E23FA64" w:rsidR="00A7291B" w:rsidRDefault="0025169D" w:rsidP="00A7291B">
      <w:pPr>
        <w:pStyle w:val="NormalBlock"/>
      </w:pPr>
      <w:r>
        <w:t>Obrigado aos anciãos, a todos vocês, pelo seu amor, antes Deuteronômio tudo. Eu podia sentir isso. Eu podia perceber isso. Obrigado pelo seu amor. Obrigado pelo seu encorajamento.</w:t>
      </w:r>
    </w:p>
    <w:bookmarkEnd w:id="0"/>
    <w:p w14:paraId="5C097F03" w14:textId="5E23FA64" w:rsidR="00A7291B" w:rsidRDefault="0025169D" w:rsidP="00A7291B">
      <w:pPr>
        <w:pStyle w:val="NormalBlock"/>
      </w:pPr>
      <w:r>
        <w:t>Acima Deuteronômio tudo, obrigado pelo seu exemplo. Encontrei em cada um Deuteronômio vocês e em suas esposas as qualidades compostas que formam a imagem Deuteronômio Jesus Cristo por completo, e o verdadeiro espírito Deuteronômio amor que me servirá no futuro como um padrão do que é liderança. E não digo isso como uma palavra vazia. Eu poderia simplesmente dizer, obrigado, presbíteros. Vocês foram muito gentis.</w:t>
      </w:r>
    </w:p>
    <w:bookmarkEnd w:id="0"/>
    <w:p w14:paraId="5C097F03" w14:textId="5E23FA64" w:rsidR="00A7291B" w:rsidRDefault="0025169D" w:rsidP="00A7291B">
      <w:pPr>
        <w:pStyle w:val="NormalBlock"/>
      </w:pPr>
      <w:r>
        <w:t>Mas eu quero dizer isso do fundo do meu coração. Você me deu uma nova visão do que a liderança precisa ser, e eu levo isso comigo e vou implementar aquilo que você me ensinou. Sem me ensinar verbalmente, você me ensinou muito em todas as minhas ações, sua pureza. Estou impressionado. Obrigado a todos os irmãos que lideraram o canto e que trabalharam tanto Naum preparação dos cultos, do microfone e, você sabe, posso levar este suporte comigo?</w:t>
      </w:r>
    </w:p>
    <w:bookmarkEnd w:id="0"/>
    <w:p w14:paraId="5C097F03" w14:textId="5E23FA64" w:rsidR="00A7291B" w:rsidRDefault="0025169D" w:rsidP="00A7291B">
      <w:pPr>
        <w:pStyle w:val="NormalBlock"/>
      </w:pPr>
      <w:r>
        <w:t>Onde esteve isso nos últimos 4 meses? Eu amo este suporte. Isto é ótimo. Obrigado por todas essas pequenas coisas. Você sabe, o microfone funciona.</w:t>
      </w:r>
    </w:p>
    <w:bookmarkEnd w:id="0"/>
    <w:p w14:paraId="5C097F03" w14:textId="5E23FA64" w:rsidR="00A7291B" w:rsidRDefault="0025169D" w:rsidP="00A7291B">
      <w:pPr>
        <w:pStyle w:val="NormalBlock"/>
      </w:pPr>
      <w:r>
        <w:t>Alguém lhe entrega um microfone. Alguém lhe entrega uma folha. Está tudo pronto. Está pronto para começar. E eu sei que durante a semana, as pessoas estão trabalhando duro.</w:t>
      </w:r>
    </w:p>
    <w:bookmarkEnd w:id="0"/>
    <w:p w14:paraId="5C097F03" w14:textId="5E23FA64" w:rsidR="00A7291B" w:rsidRDefault="0025169D" w:rsidP="00A7291B">
      <w:pPr>
        <w:pStyle w:val="NormalBlock"/>
      </w:pPr>
      <w:r>
        <w:t>Obrigado, diáconos, por servirem como devem e cumprirem seu ministério, especialmente quando diz respeito a mim. E, claro, quero fazer um agradecimento especial às crianças que sempre levantaram meu ânimo a cada semana, especialmente durante aquela lição para crianças, e também sempre se comportaram tão bem e com respeito durante o culto. Obrigado, crianças, pelo que me deram pessoalmente, Deuteronômio qualquer forma, e, assim, cooperaram. Sou grato. Então chegamos ao fim do nosso relacionamento especial e desta parte do nosso relacionamento.</w:t>
      </w:r>
    </w:p>
    <w:bookmarkEnd w:id="0"/>
    <w:p w14:paraId="5C097F03" w14:textId="5E23FA64" w:rsidR="00A7291B" w:rsidRDefault="0025169D" w:rsidP="00A7291B">
      <w:pPr>
        <w:pStyle w:val="NormalBlock"/>
      </w:pPr>
      <w:r>
        <w:t>E como João Batista disse em outro contexto, claro, eu devo diminuir para que o homem novo possa aumentar. E isso é bom e está certo e é assim que deve ser e é assim que planejamos, e está indo conforme o plano, e graças a Deus por isso. E sempre há grande entusiasmo quando um novo pregador chega, e não é diferente aqui. Há grande entusiasmo pela chegada Deuteronômio Randy e sua família aqui, e todos querem ver a igreja crescer, e todos querem que a igreja se torne mais dinâmica, e isso é bom. Isso é uma coisa boa.</w:t>
      </w:r>
    </w:p>
    <w:bookmarkEnd w:id="0"/>
    <w:p w14:paraId="5C097F03" w14:textId="5E23FA64" w:rsidR="00A7291B" w:rsidRDefault="0025169D" w:rsidP="00A7291B">
      <w:pPr>
        <w:pStyle w:val="NormalBlock"/>
      </w:pPr>
      <w:r>
        <w:t>E eu já falei com muitos Deuteronômio vocês sobre este ponto e percebi que vocês têm grandes expectativas. Então, esta manhã, ao me retirar para dar lugar ao homem novo, quero compartilhar com vocês alguns pensamentos sobre o que vocês devem esperar do pregador. Não apenas o que esperar do Randy, mas o que esperar dos pregadores, ponto final. E talvez o que não esperar dos pregadores. Talvez comecemos pelo que vocês não devem esperar, o que não esperar deste homem.</w:t>
      </w:r>
    </w:p>
    <w:bookmarkEnd w:id="0"/>
    <w:p w14:paraId="5C097F03" w14:textId="5E23FA64" w:rsidR="00A7291B" w:rsidRDefault="0025169D" w:rsidP="00A7291B">
      <w:pPr>
        <w:pStyle w:val="NormalBlock"/>
      </w:pPr>
      <w:r>
        <w:t>Você não deve esperar perfeição. Não espere perfeição. Não estou dizendo isso como uma desculpa ou uma cobertura para o pecado ou preguiça, sabe. Quero dizer, os pregadores têm que se esforçar como todo mundo, talvez até mais às vezes. Mas eu sei que você não pensa realmente que os pregadores são pessoas perfeitas.</w:t>
      </w:r>
    </w:p>
    <w:bookmarkEnd w:id="0"/>
    <w:p w14:paraId="5C097F03" w14:textId="5E23FA64" w:rsidR="00A7291B" w:rsidRDefault="0025169D" w:rsidP="00A7291B">
      <w:pPr>
        <w:pStyle w:val="NormalBlock"/>
      </w:pPr>
      <w:r>
        <w:t>Mas Deuteronômio alguma forma, parece que as pessoas ficam extremamente desapontadas quando veem falhas e caráter em seu pregador. Elas ficam extremamente desapontadas quando veem fraqueza, e às vezes fracasso. E talvez percebam que há uma luta óbvia Naum vida daquele homem com um pecado particular. Ou talvez eles estejam lutando com suas esposas ou com seus filhos. Sabe, já é ruim o suficiente que os pregadores e suas esposas queiram criar filhos perfeitos.</w:t>
      </w:r>
    </w:p>
    <w:bookmarkEnd w:id="0"/>
    <w:p w14:paraId="5C097F03" w14:textId="5E23FA64" w:rsidR="00A7291B" w:rsidRDefault="0025169D" w:rsidP="00A7291B">
      <w:pPr>
        <w:pStyle w:val="NormalBlock"/>
      </w:pPr>
      <w:r>
        <w:t>Pergunte ao meu filho, Paulo, ele é perfeito. Já é ruim o suficiente que os pregadores e suas esposas queiram criar filhos perfeitos sem que a congregação espere que eles tenham sucesso. Em 1 Coríntios capítulo 15, versículos 9 e 10, Paulo disse: porque eu sou o menor dos apóstolos, que não sou digno Deuteronômio ser chamado apóstolo, pois persegui a igreja Deuteronômio Deus. Mas ele diz: pela graça Deuteronômio Deus, sou o que sou. Da mesma forma, posso dizer esta manhã, não é a educação.</w:t>
      </w:r>
    </w:p>
    <w:bookmarkEnd w:id="0"/>
    <w:p w14:paraId="5C097F03" w14:textId="5E23FA64" w:rsidR="00A7291B" w:rsidRDefault="0025169D" w:rsidP="00A7291B">
      <w:pPr>
        <w:pStyle w:val="NormalBlock"/>
      </w:pPr>
      <w:r>
        <w:t>Não são os talentos. Não é uma reivindicação Deuteronômio perfeição que trará Randy aqui. É a graça Deuteronômio Deus que o amou e o salvou Daniel maldição Daniel imperfeição e o tornou útil no serviço Deuteronômio Deus. Aquele homem que está vindo é perfeito aos olhos Deuteronômio Deus pela graça, embora, pela sua visão temporal, você veja o produto inacabado do amor Deuteronômio Deus. Não é por ser mais perfeito do que qualquer outra pessoa que alguém passa a pregar.</w:t>
      </w:r>
    </w:p>
    <w:bookmarkEnd w:id="0"/>
    <w:p w14:paraId="5C097F03" w14:textId="5E23FA64" w:rsidR="00A7291B" w:rsidRDefault="0025169D" w:rsidP="00A7291B">
      <w:pPr>
        <w:pStyle w:val="NormalBlock"/>
      </w:pPr>
      <w:r>
        <w:t>Não é apenas pela habilidade que você é sustentado nesta tarefa específica. É a graça Deuteronômio Deus que o sustenta neste ministério. A tarefa Deuteronômio pregar é demasiado grande. A mensagem é maravilhosa demais. A responsabilidade é pesada demais para a mera força humana ou para a mera sabedoria humana.</w:t>
      </w:r>
    </w:p>
    <w:bookmarkEnd w:id="0"/>
    <w:p w14:paraId="5C097F03" w14:textId="5E23FA64" w:rsidR="00A7291B" w:rsidRDefault="0025169D" w:rsidP="00A7291B">
      <w:pPr>
        <w:pStyle w:val="NormalBlock"/>
      </w:pPr>
      <w:r>
        <w:t>E, portanto, por favor, não espere perfeição dele. Espere, antes, que assim como Paulo, ele trabalhe em seu ministério Deuteronômio tal maneira que a graça Deuteronômio Deus para com ele não seja em vão. Talvez outra coisa que você não deva esperar dele seja o crescimento Daniel igreja. Crescimento Daniel igreja. Não espere crescimento Daniel igreja do novo pregador.</w:t>
      </w:r>
    </w:p>
    <w:bookmarkEnd w:id="0"/>
    <w:p w14:paraId="5C097F03" w14:textId="5E23FA64" w:rsidR="00A7291B" w:rsidRDefault="0025169D" w:rsidP="00A7291B">
      <w:pPr>
        <w:pStyle w:val="NormalBlock"/>
      </w:pPr>
      <w:r>
        <w:t>Você sabe, há muitas pessoas que pensam que a coisa a fazer para a igreja crescer é contratar um novo pregador, ou talvez construir uma nova ala, ou talvez começar um novo programa. Mas o crescimento Daniel igreja não é gerado pelo homem. O crescimento Daniel igreja não é gerado por mero esforço humano. O crescimento Daniel igreja é um produto Deuteronômio Deus. Como Paulo disse em 1 Coríntios capítulo 3, versículo 6, Eu plantei, Apolo regou, mas Deus estava causando o aumento.</w:t>
      </w:r>
    </w:p>
    <w:bookmarkEnd w:id="0"/>
    <w:p w14:paraId="5C097F03" w14:textId="5E23FA64" w:rsidR="00A7291B" w:rsidRDefault="0025169D" w:rsidP="00A7291B">
      <w:pPr>
        <w:pStyle w:val="NormalBlock"/>
      </w:pPr>
      <w:r>
        <w:t>Você sabe, os pregadores podem pregar e os pregadores podem exortar e os pregadores podem repreender, mas a igreja cresce quando cada indivíduo assume sua responsabilidade Deuteronômio se submeter à vontade Deuteronômio Deus. É isso que faz a igreja crescer. Em Atos capítulo 2:38, Pedro pregou, Arrependei-vos e sede batizados. Mas o crescimento veio porque 3.000 indivíduos decidiram responder. Você sabe que Deus poderia ter usado qualquer pessoa para pregar essa mensagem?</w:t>
      </w:r>
    </w:p>
    <w:bookmarkEnd w:id="0"/>
    <w:p w14:paraId="5C097F03" w14:textId="5E23FA64" w:rsidR="00A7291B" w:rsidRDefault="0025169D" w:rsidP="00A7291B">
      <w:pPr>
        <w:pStyle w:val="NormalBlock"/>
      </w:pPr>
      <w:r>
        <w:t>Qualquer pessoa poderia ter dito a mesma coisa que Pedro disse. O crescimento não ocorreu por causa do mensageiro, mas porque as pessoas responderam à mensagem. E em nenhum lugar Daniel Bíblia diz que Pedro era um orador dinâmico. Na verdade, diz que ele era meio comum. E pessoas que estudam as línguas bíblicas nos dizem que sua escrita e sua comunicação são bastante simples.</w:t>
      </w:r>
    </w:p>
    <w:bookmarkEnd w:id="0"/>
    <w:p w14:paraId="5C097F03" w14:textId="5E23FA64" w:rsidR="00A7291B" w:rsidRDefault="0025169D" w:rsidP="00A7291B">
      <w:pPr>
        <w:pStyle w:val="NormalBlock"/>
      </w:pPr>
      <w:r>
        <w:t>O evangelho, diz Paulo, é o poder Deuteronômio Deus para salvação Deuteronômio todo aquele que crê. Romanos capítulo 1 versículo 16. Portanto, eu lhes digo, um novo pregador não é a cura para a apatia, nem para a preguiça, nem para a pecaminosidade, nem para a mundanidade, nem para um espírito rebelde. Eu lhes direi qual é a cura para isso. O arrependimento é a cura para essas coisas, irmãos e irmãs.</w:t>
      </w:r>
    </w:p>
    <w:bookmarkEnd w:id="0"/>
    <w:p w14:paraId="5C097F03" w14:textId="5E23FA64" w:rsidR="00A7291B" w:rsidRDefault="0025169D" w:rsidP="00A7291B">
      <w:pPr>
        <w:pStyle w:val="NormalBlock"/>
      </w:pPr>
      <w:r>
        <w:t>Portanto, o crescimento desta igreja depende Deuteronômio você e Deuteronômio como você vai responder à palavra Deuteronômio Deus, não importa quem a esteja pregando. O crescimento Daniel igreja pertence a você e a como a palavra atua em seu coração. Certo. O que você deve esperar dele? Há coisas que você deve esperar dele.</w:t>
      </w:r>
    </w:p>
    <w:bookmarkEnd w:id="0"/>
    <w:p w14:paraId="5C097F03" w14:textId="5E23FA64" w:rsidR="00A7291B" w:rsidRDefault="0025169D" w:rsidP="00A7291B">
      <w:pPr>
        <w:pStyle w:val="NormalBlock"/>
      </w:pPr>
      <w:r>
        <w:t>Absolutamente. E acho que é seguro dizer, e com toda justiça para com o próprio Randy, que você deve esperar que ele faça o trabalho Deuteronômio um evangelista. Espere isso. Isso você pode esperar. E, resumidamente, o trabalho Deuteronômio um evangelista não é segundo o currículo, não segundo a descrição do cargo, não segundo o que está acontecendo Naum irmandade, ou o que é conveniente, ou o que alguém está fazendo, então deixaremos isso, você sabe, deixaremos isso aqui para o sacerdote.</w:t>
      </w:r>
    </w:p>
    <w:bookmarkEnd w:id="0"/>
    <w:p w14:paraId="5C097F03" w14:textId="5E23FA64" w:rsidR="00A7291B" w:rsidRDefault="0025169D" w:rsidP="00A7291B">
      <w:pPr>
        <w:pStyle w:val="NormalBlock"/>
      </w:pPr>
      <w:r>
        <w:t>De acordo com o Novo Testamento, o trabalho do evangelista é, a, proclamar o evangelho aos perdidos. Em Atos capítulo 8, Filipe está pregando o evangelho a alguém que está perdido. A vida ou a morte Daniel igreja é diretamente proporcional a essa atividade. Você quer crescer? Pregue aos perdidos. Você quer encolher?</w:t>
      </w:r>
    </w:p>
    <w:bookmarkEnd w:id="0"/>
    <w:p w14:paraId="5C097F03" w14:textId="5E23FA64" w:rsidR="00A7291B" w:rsidRDefault="0025169D" w:rsidP="00A7291B">
      <w:pPr>
        <w:pStyle w:val="NormalBlock"/>
      </w:pPr>
      <w:r>
        <w:t>Pare Deuteronômio pregar para os perdidos. É muito simples. Você não precisa Deuteronômio um doutorado para entender isso. Quando os perdidos ouvem como Deus lidou com o pecado deles e com sua condição Deuteronômio perdidos, eles vêm a Deus e a igreja cresce. É tão simples e, ainda assim, nos afastamos dessa simples verdade com tanta facilidade.</w:t>
      </w:r>
    </w:p>
    <w:bookmarkEnd w:id="0"/>
    <w:p w14:paraId="5C097F03" w14:textId="5E23FA64" w:rsidR="00A7291B" w:rsidRDefault="0025169D" w:rsidP="00A7291B">
      <w:pPr>
        <w:pStyle w:val="NormalBlock"/>
      </w:pPr>
      <w:r>
        <w:t>Acabamos fazendo do meio o fim. Sabe o que quero dizer? Acabamos fazendo do encontro para ouvir sobre o fato Deuteronômio que temos que pregar aos perdidos o propósito Daniel nossa existência, em vez Deuteronômio realmente sair e pregar aos perdidos em nossa comunidade. E acredite, ainda há pessoas perdidas em Stillwater.</w:t>
      </w:r>
    </w:p>
    <w:bookmarkEnd w:id="0"/>
    <w:p w14:paraId="5C097F03" w14:textId="5E23FA64" w:rsidR="00A7291B" w:rsidRDefault="0025169D" w:rsidP="00A7291B">
      <w:pPr>
        <w:pStyle w:val="NormalBlock"/>
      </w:pPr>
      <w:r>
        <w:t>Ainda há perdidos, há muitos prédios Deuteronômio igrejas em Stillwater. Não deixe essa fachada, sabe, te levar a algum tipo Deuteronômio complacência. Bem, eles estão lá. Eles não pensam como nós, mas estão perto o suficiente. Eles não estão perto o suficiente.</w:t>
      </w:r>
    </w:p>
    <w:bookmarkEnd w:id="0"/>
    <w:p w14:paraId="5C097F03" w14:textId="5E23FA64" w:rsidR="00A7291B" w:rsidRDefault="0025169D" w:rsidP="00A7291B">
      <w:pPr>
        <w:pStyle w:val="NormalBlock"/>
      </w:pPr>
      <w:r>
        <w:t>Lembre-se Deuteronômio que eu disse isso a você há muitas semanas. Quase suficiente não é suficiente. Quase suficiente não é suficiente. A menos que você tenha crido em Cristo, se arrependido dos seus pecados, sido imerso em nome Deuteronômio Jesus, você não está salvo. Não importa o quão grande seja o seu edifício e quanto você faça Naum comunidade.</w:t>
      </w:r>
    </w:p>
    <w:bookmarkEnd w:id="0"/>
    <w:p w14:paraId="5C097F03" w14:textId="5E23FA64" w:rsidR="00A7291B" w:rsidRDefault="0025169D" w:rsidP="00A7291B">
      <w:pPr>
        <w:pStyle w:val="NormalBlock"/>
      </w:pPr>
      <w:r>
        <w:t>Outra coisa que, outra coisa que ele faz, ou melhor, o que ele está fazendo quando está pregando aos perdidos é que ele o faz a partir Deuteronômio qualquer status que você lhe dê, seja do púlpito, ou Daniel mídia, ou por outros meios. O trabalho do evangelista é tentar mobilizar a igreja para realizar a tarefa Deuteronômio levar o evangelho aos perdidos. Você pode esperar isso dele. Você pode esperar que ele estabeleça e organize a igreja. Essa é outra parte Deuteronômio sua tarefa, não é?</w:t>
      </w:r>
    </w:p>
    <w:bookmarkEnd w:id="0"/>
    <w:p w14:paraId="5C097F03" w14:textId="5E23FA64" w:rsidR="00A7291B" w:rsidRDefault="0025169D" w:rsidP="00A7291B">
      <w:pPr>
        <w:pStyle w:val="NormalBlock"/>
      </w:pPr>
      <w:r>
        <w:t>Em Tito capítulo 1, desculpe, versículo 5, Paulo está falando com, com um jovem evangelista e ele lhe diz: Por esta razão, deixei você em Creta, para que você pusesse em ordem o que restava e nomeasse presbíteros em cada cidade, como eu lhe ordenei. Agora, a palavra pôr em ordem, esse termo sugere, 1, que Tito deveria corrigir as partes defeituosas. Aquela igreja ainda tinha algumas coisas que precisavam ser consertadas e Paulo o deixou lá para fazer esse trabalho específico. E, em segundo lugar, sugere a ideia Deuteronômio que a tarefa completa Deuteronômio reunir todos os componentes para que a igreja ali fosse operacional Deuteronômio acordo com o Novo Testamento. Esta é uma igreja modelo aqui que Tito foi enviado para concluir.</w:t>
      </w:r>
    </w:p>
    <w:bookmarkEnd w:id="0"/>
    <w:p w14:paraId="5C097F03" w14:textId="5E23FA64" w:rsidR="00A7291B" w:rsidRDefault="0025169D" w:rsidP="00A7291B">
      <w:pPr>
        <w:pStyle w:val="NormalBlock"/>
      </w:pPr>
      <w:r>
        <w:t>Ainda não estava terminado. Todas as peças estavam lá. Você sabe, as partes principais foram montadas, mas ainda havia muitas peças que precisavam ser colocadas. E Paulo diz a Tito: Você termina Deuteronômio montar o modelo. Essa é parte do trabalho do evangelista.</w:t>
      </w:r>
    </w:p>
    <w:bookmarkEnd w:id="0"/>
    <w:p w14:paraId="5C097F03" w14:textId="5E23FA64" w:rsidR="00A7291B" w:rsidRDefault="0025169D" w:rsidP="00A7291B">
      <w:pPr>
        <w:pStyle w:val="NormalBlock"/>
      </w:pPr>
      <w:r>
        <w:t>A tarefa aqui é encontrar maneiras Deuteronômio fazer com que todas as partes deste corpo em águas calmas trabalhem juntas Deuteronômio forma mais coesa. Esta é a igreja? Sim. Vocês têm presbíteros? Sim.</w:t>
      </w:r>
    </w:p>
    <w:bookmarkEnd w:id="0"/>
    <w:p w14:paraId="5C097F03" w14:textId="5E23FA64" w:rsidR="00A7291B" w:rsidRDefault="0025169D" w:rsidP="00A7291B">
      <w:pPr>
        <w:pStyle w:val="NormalBlock"/>
      </w:pPr>
      <w:r>
        <w:t>Diáconos? Sim. Pregadores? Sim. Mas ainda há partes do modelo que ainda estão Naum caixa.</w:t>
      </w:r>
    </w:p>
    <w:bookmarkEnd w:id="0"/>
    <w:p w14:paraId="5C097F03" w14:textId="5E23FA64" w:rsidR="00A7291B" w:rsidRDefault="0025169D" w:rsidP="00A7291B">
      <w:pPr>
        <w:pStyle w:val="NormalBlock"/>
      </w:pPr>
      <w:r>
        <w:t>E o trabalho do pregador é garantir que todas as partes estejam colocadas e que todas as partes estejam funcionando em conjunto corretamente. Então, quando você aciona o interruptor, tudo funciona. Esse é o trabalho do evangelista. Espere dele que ele conserte as partes quebradas e coloque o restante das partes no corpo. E assim o evangelista trabalha com cada parte do corpo, com os professores, diáconos, presbíteros e todos os santos, para que o corpo, como Paulo diz em Efésios 4:16, se edifique em amor.</w:t>
      </w:r>
    </w:p>
    <w:bookmarkEnd w:id="0"/>
    <w:p w14:paraId="5C097F03" w14:textId="5E23FA64" w:rsidR="00A7291B" w:rsidRDefault="0025169D" w:rsidP="00A7291B">
      <w:pPr>
        <w:pStyle w:val="NormalBlock"/>
      </w:pPr>
      <w:r>
        <w:t>E então outro trabalho do evangelista é ministrar a palavra à igreja. Em 2 Timóteo capítulo 4 versículo 2, Paulo diz a Timóteo: Pregue a palavra, repreenda, corrija, exorte com toda paciência, disse ele, e doutrina. Este é o trabalho dos evangelistas. Os perdidos precisam ouvir a palavra Deuteronômio Deus para serem salvos. E a igreja precisa estar organizada para realizar esta tarefa.</w:t>
      </w:r>
    </w:p>
    <w:bookmarkEnd w:id="0"/>
    <w:p w14:paraId="5C097F03" w14:textId="5E23FA64" w:rsidR="00A7291B" w:rsidRDefault="0025169D" w:rsidP="00A7291B">
      <w:pPr>
        <w:pStyle w:val="NormalBlock"/>
      </w:pPr>
      <w:r>
        <w:t>Mas a igreja, os salvos, também precisam ouvir a palavra Deuteronômio Deus para permanecer salvos. Você sabe, eles entram pela porta Daniel frente, algo precisa acontecer para que não saiam pela porta dos fundos. Esse é o trabalho do evangelista. Por favor, por favor, não se ofenda se uma Deuteronômio suas crenças for corrigida Deuteronômio acordo com as Escrituras pelo pregador. Isso se chama repreensão.</w:t>
      </w:r>
    </w:p>
    <w:bookmarkEnd w:id="0"/>
    <w:p w14:paraId="5C097F03" w14:textId="5E23FA64" w:rsidR="00A7291B" w:rsidRDefault="0025169D" w:rsidP="00A7291B">
      <w:pPr>
        <w:pStyle w:val="NormalBlock"/>
      </w:pPr>
      <w:r>
        <w:t>Por favor, não fique zangado se Ele tratar dos seus pecados e das suas más atitudes. Isso é chamado Deuteronômio repreensão. Por favor, não seja endurecido se Ele o encorajar a fazer melhor, a perdoar alguém ou a não desistir. Isso é chamado Deuteronômio exortação. Veja, esse é o trabalho Dele.</w:t>
      </w:r>
    </w:p>
    <w:bookmarkEnd w:id="0"/>
    <w:p w14:paraId="5C097F03" w14:textId="5E23FA64" w:rsidR="00A7291B" w:rsidRDefault="0025169D" w:rsidP="00A7291B">
      <w:pPr>
        <w:pStyle w:val="NormalBlock"/>
      </w:pPr>
      <w:r>
        <w:t>É por isso que você o trouxe aqui. É por isso que você o paga. É isso que Deus quer que ele faça para o seu benefício. Então, não brigue com ele sobre essas coisas. Não fique bravo se ele lhe disser que você está errado e você estiver errado.</w:t>
      </w:r>
    </w:p>
    <w:bookmarkEnd w:id="0"/>
    <w:p w14:paraId="5C097F03" w14:textId="5E23FA64" w:rsidR="00A7291B" w:rsidRDefault="0025169D" w:rsidP="00A7291B">
      <w:pPr>
        <w:pStyle w:val="NormalBlock"/>
      </w:pPr>
      <w:r>
        <w:t>Arrependa-se. Você pode esperar que seu pregador faça o trabalho Deuteronômio um evangelista, pregue aos perdidos, organize a igreja e ministre a palavra aos santos. Espere isso dele. Espere isso porque esse é o seu trabalho. É para isso que você o está pagando.</w:t>
      </w:r>
    </w:p>
    <w:bookmarkEnd w:id="0"/>
    <w:p w14:paraId="5C097F03" w14:textId="5E23FA64" w:rsidR="00A7291B" w:rsidRDefault="0025169D" w:rsidP="00A7291B">
      <w:pPr>
        <w:pStyle w:val="NormalBlock"/>
      </w:pPr>
      <w:r>
        <w:t>Agora, eu poderia até terminar aqui e, sabe, teríamos uma lição bastante boa, eu acho. Mas acho que há mais um ponto que precisamos destacar. Há algumas coisas que você não deve esperar dele e há algumas coisas que você deve esperar dele. Mas sabe Deuteronômio uma coisa, há algumas coisas que ele vai esperar Deuteronômio você. E eu quero falar sobre as coisas que Ele vai esperar Deuteronômio você.</w:t>
      </w:r>
    </w:p>
    <w:bookmarkEnd w:id="0"/>
    <w:p w14:paraId="5C097F03" w14:textId="5E23FA64" w:rsidR="00A7291B" w:rsidRDefault="0025169D" w:rsidP="00A7291B">
      <w:pPr>
        <w:pStyle w:val="NormalBlock"/>
      </w:pPr>
      <w:r>
        <w:t>Ele vai esperar que você obedeça à palavra. Ele vai esperar isso Deuteronômio você. Se o que é pregado e ensinado é preciso Deuteronômio acordo com a palavra Deuteronômio Deus e você afirma ser um discípulo Deuteronômio Jesus Cristo, então sua resposta não é apenas um comentário sobre o estilo Deuteronômio pregação dele ou o quão bom ele foi. Bem, ele é como este homem. Ele não é como você sabe, pregar não é patinação artística.</w:t>
      </w:r>
    </w:p>
    <w:bookmarkEnd w:id="0"/>
    <w:p w14:paraId="5C097F03" w14:textId="5E23FA64" w:rsidR="00A7291B" w:rsidRDefault="0025169D" w:rsidP="00A7291B">
      <w:pPr>
        <w:pStyle w:val="NormalBlock"/>
      </w:pPr>
      <w:r>
        <w:t>Não é, sabe, ele prega e você levanta, sabe, 8, 7 e meio. Isso não é pregação. Isso não é o que a pregação realmente é. Sua verdadeira resposta ao sermão E é sempre, sabe, não me entenda Malaquias, é sempre encorajador para o pregador quando alguém diz, gostei Daniel sua mensagem, ou Isso foi encorajador para mim, ou Aprendi algo. Ou sabe, isso é sempre encorajador.</w:t>
      </w:r>
    </w:p>
    <w:bookmarkEnd w:id="0"/>
    <w:p w14:paraId="5C097F03" w14:textId="5E23FA64" w:rsidR="00A7291B" w:rsidRDefault="0025169D" w:rsidP="00A7291B">
      <w:pPr>
        <w:pStyle w:val="NormalBlock"/>
      </w:pPr>
      <w:r>
        <w:t>É uma experiência muito esvaziadora. Você tenta. Você sobe aqui e fala por 40 minutos e fica meio esvaziado quando termina. Então, ser abraçado e amado depois é meio que encher seu espírito novamente. Mas esse não é o objetivo Deuteronômio tudo isso.</w:t>
      </w:r>
    </w:p>
    <w:bookmarkEnd w:id="0"/>
    <w:p w14:paraId="5C097F03" w14:textId="5E23FA64" w:rsidR="00A7291B" w:rsidRDefault="0025169D" w:rsidP="00A7291B">
      <w:pPr>
        <w:pStyle w:val="NormalBlock"/>
      </w:pPr>
      <w:r>
        <w:t>O objetivo Daniel pregação é para que você obedeça porque Deus falou com você através do pregador. Deus falou com você através do pregador. Ninguém está acima Daniel obediência. Você nunca é jovem demais ou velho demais para obedecer à palavra Deuteronômio Deus. E sabe Deuteronômio uma coisa?</w:t>
      </w:r>
    </w:p>
    <w:bookmarkEnd w:id="0"/>
    <w:p w14:paraId="5C097F03" w14:textId="5E23FA64" w:rsidR="00A7291B" w:rsidRDefault="0025169D" w:rsidP="00A7291B">
      <w:pPr>
        <w:pStyle w:val="NormalBlock"/>
      </w:pPr>
      <w:r>
        <w:t>Normalmente temos mais problemas com cristãos mais velhos do que com os mais jovens nesta categoria. A obediência é sempre o que Deus espera. E a obediência é sempre o que Deus tem exigido. Ele a exigiu Deuteronômio reis e escravos, Deuteronômio mestres e alunos, dos muito velhos aos que estão apenas começando, Deuteronômio Gênesis a Apocalipse. Você nunca está além Deuteronômio obedecer a Deus.</w:t>
      </w:r>
    </w:p>
    <w:bookmarkEnd w:id="0"/>
    <w:p w14:paraId="5C097F03" w14:textId="5E23FA64" w:rsidR="00A7291B" w:rsidRDefault="0025169D" w:rsidP="00A7291B">
      <w:pPr>
        <w:pStyle w:val="NormalBlock"/>
      </w:pPr>
      <w:r>
        <w:t>Você nunca fica tão bom assim. E sabe Deuteronômio uma coisa? Deus espera que todo o Seu povo guarde toda a Sua palavra o tempo todo. Você pode se aposentar Daniel OSU ou Daniel General Electric, sabe, mas você nunca se aposenta Deuteronômio obedecer a Deus. Desde as coisas mais simples e básicas em Sua palavra, como ir à igreja regularmente.</w:t>
      </w:r>
    </w:p>
    <w:bookmarkEnd w:id="0"/>
    <w:p w14:paraId="5C097F03" w14:textId="5E23FA64" w:rsidR="00A7291B" w:rsidRDefault="0025169D" w:rsidP="00A7291B">
      <w:pPr>
        <w:pStyle w:val="NormalBlock"/>
      </w:pPr>
      <w:r>
        <w:t>Você sabe, Hebreus capítulo 10 versículo 25. Desde a instrução mais simples e básica, como ir à igreja regularmente, até as ideias mais sublimes e abrangentes Deuteronômio oferecer seu corpo como um sacrifício vivo, Romanos capítulo 12 versículos 1 e 2. Você sabe, desde o mandamento mais simples até o mandamento mais abrangente, Deus espera que você obedeça. Este homem esperará que você esteja ansioso para obedecer à vontade Deuteronômio Deus conforme você a conhece. E você precisa estar pronto para ser repreendido quando não estiver.</w:t>
      </w:r>
    </w:p>
    <w:bookmarkEnd w:id="0"/>
    <w:p w14:paraId="5C097F03" w14:textId="5E23FA64" w:rsidR="00A7291B" w:rsidRDefault="0025169D" w:rsidP="00A7291B">
      <w:pPr>
        <w:pStyle w:val="NormalBlock"/>
      </w:pPr>
      <w:r>
        <w:t>De outra forma, por que vir aqui? Por que você deveria vir? O que você está fazendo aqui? Você não engana a Deus se for desobediente, e os irmãos geralmente sabem quem são os hipócritas. Nós os identificamos.</w:t>
      </w:r>
    </w:p>
    <w:bookmarkEnd w:id="0"/>
    <w:p w14:paraId="5C097F03" w14:textId="5E23FA64" w:rsidR="00A7291B" w:rsidRDefault="0025169D" w:rsidP="00A7291B">
      <w:pPr>
        <w:pStyle w:val="NormalBlock"/>
      </w:pPr>
      <w:r>
        <w:t>Deixamos eles entrarem. Eles podem sentar. Eles podem beber o suco e morder a bolacha, mas, você sabe, eventualmente faremos o ato Daniel separação. Jesus nos disse especificamente, Não se preocupe agora. O trigo e o joio, não faça isso.</w:t>
      </w:r>
    </w:p>
    <w:bookmarkEnd w:id="0"/>
    <w:p w14:paraId="5C097F03" w14:textId="5E23FA64" w:rsidR="00A7291B" w:rsidRDefault="0025169D" w:rsidP="00A7291B">
      <w:pPr>
        <w:pStyle w:val="NormalBlock"/>
      </w:pPr>
      <w:r>
        <w:t>Você vai perturbar a igreja tentando descobrir quem são todos os hipócritas. Não faça isso. Apenas deixe-os crescer. Está tudo bem. Eu sei quem eles são.</w:t>
      </w:r>
    </w:p>
    <w:bookmarkEnd w:id="0"/>
    <w:p w14:paraId="5C097F03" w14:textId="5E23FA64" w:rsidR="00A7291B" w:rsidRDefault="0025169D" w:rsidP="00A7291B">
      <w:pPr>
        <w:pStyle w:val="NormalBlock"/>
      </w:pPr>
      <w:r>
        <w:t>O novo pregador esperará que você obedeça. E a segunda coisa que ele fará é esperar que você se envolva. Ele deve esperar que todos que confessam Jesus Cristo e afirmam fazer parte do corpo, Daniel igreja, estejam envolvidos Naum vida Daniel igreja. Você sabe, em um corpo humano, cada parte tem uma função específica que Deuteronômio alguma forma sustenta e nutre o todo. Em Efésios capítulo 4, versículos 15 e 16, Paulo diz: Mas, falando a verdade em amor, cresçamos em tudo naquele que é a cabeça, Cristo, do qual todo o corpo, ajustado e unido pelo auxílio Deuteronômio todas as juntas, segundo a justa cooperação Deuteronômio cada parte, efetua o crescimento do corpo para edificação Deuteronômio si mesmo.</w:t>
      </w:r>
    </w:p>
    <w:bookmarkEnd w:id="0"/>
    <w:p w14:paraId="5C097F03" w14:textId="5E23FA64" w:rsidR="00A7291B" w:rsidRDefault="0025169D" w:rsidP="00A7291B">
      <w:pPr>
        <w:pStyle w:val="NormalBlock"/>
      </w:pPr>
      <w:r>
        <w:t>E Ló, ele diz, É o funcionamento adequado Deuteronômio cada parte que causa o crescimento. Percebe? Quando cada parte está funcionando e funcionando Daniel maneira que deve funcionar, então há crescimento no corpo. Agora, se alguém lhe perguntar, O que você faz Naum igreja? E sua única resposta for que você vai aos cultos, algo está errado.</w:t>
      </w:r>
    </w:p>
    <w:bookmarkEnd w:id="0"/>
    <w:p w14:paraId="5C097F03" w14:textId="5E23FA64" w:rsidR="00A7291B" w:rsidRDefault="0025169D" w:rsidP="00A7291B">
      <w:pPr>
        <w:pStyle w:val="NormalBlock"/>
      </w:pPr>
      <w:r>
        <w:t>Quero dizer, odeio destruir sua ilusão, mas ir à igreja não é envolvimento. Odeio estourar o balão esta manhã, mas ir à igreja não é envolvimento. Quando participamos dos cultos, recebemos algo. Não damos muito além Deuteronômio louvor a Deus. Ensinar outros Deuteronômio alguma forma, visitar ou trazer outros para a igreja, estudar com alguém, manter a propriedade física, dar, ajudar, servir, compartilhar ou dirigir, isso é envolvimento.</w:t>
      </w:r>
    </w:p>
    <w:bookmarkEnd w:id="0"/>
    <w:p w14:paraId="5C097F03" w14:textId="5E23FA64" w:rsidR="00A7291B" w:rsidRDefault="0025169D" w:rsidP="00A7291B">
      <w:pPr>
        <w:pStyle w:val="NormalBlock"/>
      </w:pPr>
      <w:r>
        <w:t>Mas ir à igreja e ouvir o sermão, seja uma vez ou cinco vezes por semana, isso não é envolvimento. É como dizer que somos músicos porque ouvimos rádio. Há uma grande diferença. Sabe, como eles chamam isso? Airbands.</w:t>
      </w:r>
    </w:p>
    <w:bookmarkEnd w:id="0"/>
    <w:p w14:paraId="5C097F03" w14:textId="5E23FA64" w:rsidR="00A7291B" w:rsidRDefault="0025169D" w:rsidP="00A7291B">
      <w:pPr>
        <w:pStyle w:val="NormalBlock"/>
      </w:pPr>
      <w:r>
        <w:t>Meus filhos são aqueles que fazem o show Deuteronômio airband. Você sabe, eles ligam o rádio e vão, você pode. E eles fingem, sabe, você está apenas fingindo. Isso não é envolvimento. Quero te dizer uma coisa.</w:t>
      </w:r>
    </w:p>
    <w:bookmarkEnd w:id="0"/>
    <w:p w14:paraId="5C097F03" w14:textId="5E23FA64" w:rsidR="00A7291B" w:rsidRDefault="0025169D" w:rsidP="00A7291B">
      <w:pPr>
        <w:pStyle w:val="NormalBlock"/>
      </w:pPr>
      <w:r>
        <w:t>Não há espectadores no reino Deuteronômio Deus, apenas participantes. E o novo pregador deve esperar que cada indivíduo aqui comece a pensar seriamente onde e como servirá, porque eu digo a vocês, acho que vocês serão chamados. Acho que vocês serão chamados. Sabe, um dos fundamentos Daniel boa comunicação, ou melhor, para boas comunicações e relacionamentos, é a compreensão clara das expectativas mútuas. Deixe-me dizer, eu atrapalhei isso, não foi?</w:t>
      </w:r>
    </w:p>
    <w:bookmarkEnd w:id="0"/>
    <w:p w14:paraId="5C097F03" w14:textId="5E23FA64" w:rsidR="00A7291B" w:rsidRDefault="0025169D" w:rsidP="00A7291B">
      <w:pPr>
        <w:pStyle w:val="NormalBlock"/>
      </w:pPr>
      <w:r>
        <w:t>Eu falei baixo, talvez você não estivesse prestando atenção. Então, preste atenção e eu vou repetir. Um dos fundamentos para uma boa comunicação e relacionamentos é a compreensão clara das expectativas mútuas. Então, com essa ideia em mente, eu expliquei algumas das coisas que vocês precisarão oferecer um ao outro, você para o homem novo e o homem novo para você, se vocês vão edificar esta grande igreja. E esta é uma grande igreja.</w:t>
      </w:r>
    </w:p>
    <w:bookmarkEnd w:id="0"/>
    <w:p w14:paraId="5C097F03" w14:textId="5E23FA64" w:rsidR="00A7291B" w:rsidRDefault="0025169D" w:rsidP="00A7291B">
      <w:pPr>
        <w:pStyle w:val="NormalBlock"/>
      </w:pPr>
      <w:r>
        <w:t>Não cometa erros sobre o que sinto por esta congregação. Duas coisas, a, espere que ele trabalhe duro e, como evangelista, alcance os perdidos, organize o trabalho Daniel igreja, administre a você e suas necessidades particulares através Daniel palavra Deuteronômio Deus. Espere isso, você tem esse direito. E ele deve esperar que você obedeça à palavra Deuteronômio Deus Deuteronômio todo o coração e se envolva com toda a sua capacidade, e todos vocês têm grande capacidade. Agora, se ambos fizerem essas coisas, aqui está o que podem esperar.</w:t>
      </w:r>
    </w:p>
    <w:bookmarkEnd w:id="0"/>
    <w:p w14:paraId="5C097F03" w14:textId="5E23FA64" w:rsidR="00A7291B" w:rsidRDefault="0025169D" w:rsidP="00A7291B">
      <w:pPr>
        <w:pStyle w:val="NormalBlock"/>
      </w:pPr>
      <w:r>
        <w:t>Você pode esperar, antes Deuteronômio tudo, que você pode, você terá crescimento espiritual e numérico. Você terá. Você pode esperar ser um modelo Deuteronômio encorajamento para a irmandade ao nosso redor. Não pensamos nisso com muita frequência. Que por suas ações e seu crescimento e sua espiritualidade e seu amor, você encoraja os outros.</w:t>
      </w:r>
    </w:p>
    <w:bookmarkEnd w:id="0"/>
    <w:p w14:paraId="5C097F03" w14:textId="5E23FA64" w:rsidR="00A7291B" w:rsidRDefault="0025169D" w:rsidP="00A7291B">
      <w:pPr>
        <w:pStyle w:val="NormalBlock"/>
      </w:pPr>
      <w:r>
        <w:t>Quando eu vou a algum lugar e digo, O que você está fazendo? Eu ouço, Então, ouvi dizer que você está em Stillwater. Sim. E eles dizem, Igreja ótima. Eu diria, Quero dizer isso.</w:t>
      </w:r>
    </w:p>
    <w:bookmarkEnd w:id="0"/>
    <w:p w14:paraId="5C097F03" w14:textId="5E23FA64" w:rsidR="00A7291B" w:rsidRDefault="0025169D" w:rsidP="00A7291B">
      <w:pPr>
        <w:pStyle w:val="NormalBlock"/>
      </w:pPr>
      <w:r>
        <w:t>Grande igreja. Sim, grande igreja. Agora, eu preguei em alguns lugares e digo, Então, onde você está pregando? Estou aqui, fazendo o trabalho aqui. Então, como está indo?</w:t>
      </w:r>
    </w:p>
    <w:bookmarkEnd w:id="0"/>
    <w:p w14:paraId="5C097F03" w14:textId="5E23FA64" w:rsidR="00A7291B" w:rsidRDefault="0025169D" w:rsidP="00A7291B">
      <w:pPr>
        <w:pStyle w:val="NormalBlock"/>
      </w:pPr>
      <w:r>
        <w:t>Você conseguindo passar por isso, sabe, eles te destroem. Sim. Estou falando sério. Você pode esperar encorajar a irmandade E todos vocês podem esperar ser favoravelmente recebidos no céu quando Jesus voltar por sua bela noiva, a igreja que vocês são. Espero ter correspondido às suas expectativas com minha pregação e meu ensino durante os últimos 6 meses mais ou menos.</w:t>
      </w:r>
    </w:p>
    <w:bookmarkEnd w:id="0"/>
    <w:p w14:paraId="5C097F03" w14:textId="5E23FA64" w:rsidR="00A7291B" w:rsidRDefault="0025169D" w:rsidP="00A7291B">
      <w:pPr>
        <w:pStyle w:val="NormalBlock"/>
      </w:pPr>
      <w:r>
        <w:t>E minha única expectativa Deuteronômio vocês Deuteronômio semana em semana tem sido que, se vocês não obedeceram ao evangelho, não adiem para outro dia o arrependimento dos seus pecados, a confissão Deuteronômio Cristo e o batismo. Sempre esperei que vocês obedecessem ao evangelho. E sempre, sempre esperei, se vocês foram rebeldes, desobedientes, infiéis ou desinteressados, sempre esperei que quisessem recomeçar. Portanto, faço esse mesmo convite, um recomeço com o Senhor como uma nova criança em Cristo ou um recomeço Naum igreja se vocês foram desobedientes. E se vocês querem se preparar para a vinda do homem novo, que maneira maravilhosa Deuteronômio fazer isso.</w:t>
      </w:r>
    </w:p>
    <w:bookmarkEnd w:id="0"/>
    <w:p w14:paraId="5C097F03" w14:textId="5E23FA64" w:rsidR="00A7291B" w:rsidRDefault="0025169D" w:rsidP="00A7291B">
      <w:pPr>
        <w:pStyle w:val="NormalBlock"/>
      </w:pPr>
      <w:r>
        <w:t>Você sabe, eu já fiz este convite mais Deuteronômio 30 vezes, poucas pessoas aceitaram. Então eu ofereço mais uma vez. Se você precisa ser batizado, se você precisa se arrepender, se você precisa recomeçar, vamos cantar mais uma canção Deuteronômio convite. Não adie por mais um dia. Esta manhã não é diferente.</w:t>
      </w:r>
    </w:p>
    <w:bookmarkEnd w:id="0"/>
    <w:p w14:paraId="5C097F03" w14:textId="5E23FA64" w:rsidR="00A7291B" w:rsidRDefault="0025169D" w:rsidP="00A7291B">
      <w:pPr>
        <w:pStyle w:val="NormalBlock"/>
      </w:pPr>
      <w:r>
        <w:t>Eu o encorajo a fazer isso. Agradeço a você e oro para que Deus o abençoe em tudo o que fizer.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