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O temor do Senhor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O fundamento de toda sabedoria</w:t>
      </w:r>
    </w:p>
    <w:p w14:paraId="670F8077" w14:textId="038F6EFB" w:rsidR="00944B2D" w:rsidRDefault="00944B2D" w:rsidP="00944B2D">
      <w:pPr>
        <w:pStyle w:val="ChapterVerse"/>
      </w:pPr>
      <w:r w:rsidRPr="00944B2D">
        <w:t>Provérbios 1:7</w:t>
      </w:r>
    </w:p>
    <w:bookmarkEnd w:id="0"/>
    <w:p w14:paraId="5C097F03" w14:textId="5E23FA64" w:rsidR="00A7291B" w:rsidRDefault="0025169D" w:rsidP="00A7291B">
      <w:pPr>
        <w:pStyle w:val="NormalBlock"/>
      </w:pPr>
      <w:r>
        <w:t>Se alguém pedisse a Salomão que reduzisse todo o livro de Provérbios a uma frase, ele poderia ter apontado para sua declaração inicial: "O temor do SENHOR é o fundamento do verdadeiro conhecimento..."</w:t>
      </w:r>
    </w:p>
    <w:bookmarkEnd w:id="0"/>
    <w:p w14:paraId="5C097F03" w14:textId="5E23FA64" w:rsidR="00A7291B" w:rsidRDefault="0025169D" w:rsidP="00A7291B">
      <w:pPr>
        <w:pStyle w:val="NormalBlock"/>
      </w:pPr>
      <w:r>
        <w:t>Esta não é meramente a primeira lição em Provérbios. É o fundamento sobre o qual repousa toda e qualquer outra lição. Sem ele, a sabedoria se torna pouco mais do que astúcia. Com ele, cada área da vida começa a fazer sentido.</w:t>
      </w:r>
    </w:p>
    <w:bookmarkEnd w:id="0"/>
    <w:p w14:paraId="5C097F03" w14:textId="5E23FA64" w:rsidR="00A7291B" w:rsidRDefault="0025169D" w:rsidP="00A7291B">
      <w:pPr>
        <w:pStyle w:val="NormalBlock"/>
      </w:pPr>
      <w:r>
        <w:t>À medida que Salomão retorna a este tema ao longo do livro, uma grande verdade emerge: toda forma de verdadeira sabedoria começa com um relacionamento correto com Deus.</w:t>
      </w:r>
    </w:p>
    <w:p w14:paraId="27FB83DB" w14:textId="77777777" w:rsidR="00227BF5" w:rsidRDefault="00227BF5" w:rsidP="00227BF5">
      <w:pPr>
        <w:pStyle w:val="Heading3"/>
      </w:pPr>
      <w:r>
        <w:t>O que significa temer ao Senhor?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Para os leitores modernos, a palavra "temor" muitas vezes sugere terror. Salomão quer dizer algo muito mais rico.</w:t>
      </w:r>
    </w:p>
    <w:bookmarkEnd w:id="0"/>
    <w:p w14:paraId="5C097F03" w14:textId="5E23FA64" w:rsidR="00A7291B" w:rsidRDefault="0025169D" w:rsidP="00A7291B">
      <w:pPr>
        <w:pStyle w:val="NormalBlock"/>
      </w:pPr>
      <w:r>
        <w:t>O temor do Senhor inclui reverência, humildade, confiança, adoração, obediência e uma profunda consciência de que somente Deus possui sabedoria perfeita. É a atitude que reconhece Deus como Criador, Juiz e Salvador, e se submete voluntariamente à Sua autoridade.</w:t>
      </w:r>
    </w:p>
    <w:bookmarkEnd w:id="0"/>
    <w:p w14:paraId="5C097F03" w14:textId="5E23FA64" w:rsidR="00A7291B" w:rsidRDefault="0025169D" w:rsidP="00A7291B">
      <w:pPr>
        <w:pStyle w:val="NormalBlock"/>
      </w:pPr>
      <w:r>
        <w:t>Esse tipo de temor não nos afasta de Deus. Ele nos atrai para Ele com respeito e confiança.</w:t>
      </w:r>
    </w:p>
    <w:p w14:paraId="27FB83DB" w14:textId="77777777" w:rsidR="00227BF5" w:rsidRDefault="00227BF5" w:rsidP="00227BF5">
      <w:pPr>
        <w:pStyle w:val="Heading3"/>
      </w:pPr>
      <w:r>
        <w:t>O Princípio da Sabedoria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Ao longo de Provérbios, Salomão repetidamente relaciona o temor do Senhor com sabedoria, conhecimento, entendimento, confiança, segurança, vida longa e discernimento moral.</w:t>
      </w:r>
    </w:p>
    <w:bookmarkEnd w:id="0"/>
    <w:p w14:paraId="5C097F03" w14:textId="5E23FA64" w:rsidR="00A7291B" w:rsidRDefault="0025169D" w:rsidP="00A7291B">
      <w:pPr>
        <w:pStyle w:val="NormalBlock"/>
      </w:pPr>
      <w:r>
        <w:t>Isso acontece porque toda decisão importante começa com a mesma pergunta: "Confiarei no meu próprio entendimento ou confiarei no de Deus?"</w:t>
      </w:r>
    </w:p>
    <w:bookmarkEnd w:id="0"/>
    <w:p w14:paraId="5C097F03" w14:textId="5E23FA64" w:rsidR="00A7291B" w:rsidRDefault="0025169D" w:rsidP="00A7291B">
      <w:pPr>
        <w:pStyle w:val="NormalBlock"/>
      </w:pPr>
      <w:r>
        <w:t>As pessoas podem possuir educação, experiência, talento e inteligência, mas ainda assim tomar decisões insensatas se recusarem a orientação de Deus. Por outro lado, um crente comum com um coração humilde frequentemente demonstra uma sabedoria notável porque aprendeu a colocar a Palavra de Deus acima de suas próprias opiniões.</w:t>
      </w:r>
    </w:p>
    <w:bookmarkEnd w:id="0"/>
    <w:p w14:paraId="5C097F03" w14:textId="5E23FA64" w:rsidR="00A7291B" w:rsidRDefault="0025169D" w:rsidP="00A7291B">
      <w:pPr>
        <w:pStyle w:val="NormalBlock"/>
      </w:pPr>
      <w:r>
        <w:t>A sabedoria não é medida pelo QI, mas pela submissão.</w:t>
      </w:r>
    </w:p>
    <w:p w14:paraId="27FB83DB" w14:textId="77777777" w:rsidR="00227BF5" w:rsidRDefault="00227BF5" w:rsidP="00227BF5">
      <w:pPr>
        <w:pStyle w:val="Heading3"/>
      </w:pPr>
      <w:r>
        <w:t>Por que todas as outras lições dependem desta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Todo assunto importante em Provérbios procede do temor do Senhor.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Falamos a verdade porque honramos a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Trabalhamos diligentemente porque servimos a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Buscamos a humildade porque reconhecemos a grandeza de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Evitamos a ganância porque confiamos na provisão de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Exercemos o domínio próprio porque desejamos agradar-Lhe.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Sem o temor do Senhor, estes se tornam pouco mais do que regras morais. Com ele, tornam-se expressões alegres de fé. Todo o livro repousa sobre este único fundamento.</w:t>
      </w:r>
    </w:p>
    <w:p w14:paraId="27FB83DB" w14:textId="77777777" w:rsidR="00227BF5" w:rsidRDefault="00227BF5" w:rsidP="00227BF5">
      <w:pPr>
        <w:pStyle w:val="Heading3"/>
      </w:pPr>
      <w:r>
        <w:t>A Lição de Uma Frase de Salomão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Tudo se torna mais claro quando Deus está em primeiro lugar.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cultura moderna frequentemente incentiva as pessoas a confiarem em si mesmas acima de tudo. Salomão oferece um conselho oposto. A sabedoria duradoura começa reconhecendo que o entendimento de Deus é maior do que o nosso.</w:t>
      </w:r>
    </w:p>
    <w:bookmarkEnd w:id="0"/>
    <w:p w14:paraId="5C097F03" w14:textId="5E23FA64" w:rsidR="00A7291B" w:rsidRDefault="0025169D" w:rsidP="00A7291B">
      <w:pPr>
        <w:pStyle w:val="NormalBlock"/>
      </w:pPr>
      <w:r>
        <w:t>O temor do Senhor não é o fim da sabedoria; é o seu princípio. À medida que aprendemos a colocar Deus em primeiro lugar, cada outra lição em Provérbios encontra o seu devido lugar.</w:t>
      </w:r>
    </w:p>
    <w:bookmarkEnd w:id="0"/>
    <w:p w14:paraId="5C097F03" w14:textId="5E23FA64" w:rsidR="00A7291B" w:rsidRDefault="0025169D" w:rsidP="00A7291B">
      <w:pPr>
        <w:pStyle w:val="NormalBlock"/>
      </w:pPr>
      <w:r>
        <w:t>É por isso que Salomão começa aqui — e por que toda vida sábia deve fazer o mesmo.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