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Pés sujos</w:t>
      </w:r>
    </w:p>
    <w:bookmarkEnd w:id="0"/>
    <w:p w14:paraId="5C097F03" w14:textId="5E23FA64" w:rsidR="00A7291B" w:rsidRDefault="0025169D" w:rsidP="00A7291B">
      <w:pPr>
        <w:pStyle w:val="NormalBlock"/>
      </w:pPr>
      <w:r>
        <w:t>Minha lição esta noite é sobre lavar pés sujos e é tirada da passagem no evangelho de João onde Jesus lavou os pés de Seus discípulos. Antes de tirarmos lições deste ato, quero que voltemos e revisemos o que aconteceu naquela noite quando Jesus se reuniu com Seus Apóstolos escolhidos para comer a ceia da Páscoa. Esta história na verdade começa no Evangelho de Lucas, onde Jesus envia Pedro e João para preparar a ceia da Páscoa.</w:t>
      </w:r>
    </w:p>
    <w:bookmarkEnd w:id="0"/>
    <w:p w14:paraId="7E1F9BC8" w14:textId="7BE2687A" w:rsidR="00A7291B" w:rsidRPr="007C2DD5" w:rsidRDefault="0025169D" w:rsidP="007C2DD5">
      <w:pPr>
        <w:pStyle w:val="Quote"/>
      </w:pPr>
      <w:r>
        <w:t>⁷ Chegou, porém, o dia da Festa dos Pães Asmos, em que importava sacrificar a Páscoa. ⁸ E mandou a Pedro e a João, dizendo: Ide, preparai-nos a Páscoa, para que a comamos. ⁹ E eles lhe perguntaram: Onde queres que a preparemos? ¹⁰ E ele lhes disse: Eis que, quando entrardes na cidade, encontrareis um homem levando um cântaro de água; segui-o até à casa em que ele entrar. ¹¹ E direis ao pai de família da casa: O mestre te diz: Onde está o aposento em que hei de comer a Páscoa com os meus discípulos? ¹² Então, ele vos mostrará um grande cenáculo mobilado; aí fazei os preparativos. ¹³ E, indo eles, acharam como lhes havia sido dito; e prepararam a Páscoa.</w:t>
      </w:r>
    </w:p>
    <w:bookmarkEnd w:id="0"/>
    <w:p w14:paraId="44687C10" w14:textId="5FB066C6" w:rsidR="009C22C1" w:rsidRDefault="009C22C1" w:rsidP="00C35B22">
      <w:pPr>
        <w:pStyle w:val="BibleVerseCite"/>
      </w:pPr>
      <w:r w:rsidRPr="007C2DD5">
        <w:t>- Lucas 22:7-13</w:t>
      </w:r>
    </w:p>
    <w:bookmarkEnd w:id="0"/>
    <w:p w14:paraId="255668C9" w14:textId="77777777" w:rsidR="00A7291B" w:rsidRDefault="0025169D" w:rsidP="00A7291B">
      <w:pPr>
        <w:pStyle w:val="PadTop24"/>
      </w:pPr>
      <w:r>
        <w:t>O fato de João e Pedro realmente prepararem a refeição terá influência no que acontece mais tarde naquela noite. Agora, temos um equívoco sobre a ceia da Páscoa por causa de uma pintura famosa. Na pintura de Leonardo Da Vinci, vemos Jesus e Seus Apóstolos sentados em cadeiras à mesa retangular, com o Senhor no centro e os Apóstolos de cada lado. Esta pintura é bem conhecida, mas historicamente imprecisa quanto ao costume da época.</w:t>
      </w:r>
    </w:p>
    <w:bookmarkEnd w:id="0"/>
    <w:p w14:paraId="5C097F03" w14:textId="5E23FA64" w:rsidR="00A7291B" w:rsidRDefault="0025169D" w:rsidP="00A7291B">
      <w:pPr>
        <w:pStyle w:val="NormalBlock"/>
      </w:pPr>
      <w:r>
        <w:t>Os judeus do primeiro século não se sentavam em cadeiras, mas sim reclinavam-se em almofadas no chão, apoiando-se no cotovelo esquerdo e comendo com a mão direita ao redor de uma mesa baixa em forma de U ou meia-lua. Todos reclinavam-se de apenas um lado da mesa para permitir fácil acesso aos servos. Isso também explica como a mulher que Lucas diz estar atrás de Jesus começou a ungir Seus pés (Lucas 7:38). Caso contrário, ela teria que estar debaixo da mesa para fazer isso, se usássemos a pintura de Da Vinci como referência.</w:t>
      </w:r>
    </w:p>
    <w:bookmarkEnd w:id="0"/>
    <w:p w14:paraId="5C097F03" w14:textId="5E23FA64" w:rsidR="00A7291B" w:rsidRDefault="0025169D" w:rsidP="00A7291B">
      <w:pPr>
        <w:pStyle w:val="NormalBlock"/>
      </w:pPr>
      <w:r>
        <w:t>Outro elemento importante eram os costumes de arranjo dos assentos naquela época. Normalmente, o anfitrião tinha o primeiro lugar à direita da mesa para poder servir e defender o mais velho ou líder que se sentava ao seu lado. O pai ou líder ficava em seguida. Ao lado dele ficava um convidado de honra, geralmente escolhido pelo líder. Depois vinham todos os outros lugares em ordem decrescente de idade ou importância. O último lugar à esquerda também era reservado para alguém de importância.</w:t>
      </w:r>
    </w:p>
    <w:bookmarkEnd w:id="0"/>
    <w:p w14:paraId="5C097F03" w14:textId="5E23FA64" w:rsidR="00A7291B" w:rsidRDefault="0025169D" w:rsidP="00A7291B">
      <w:pPr>
        <w:pStyle w:val="NormalBlock"/>
      </w:pPr>
      <w:r>
        <w:t>Portanto, de acordo com esta informação, e o que João e os outros Apóstolos descrevem, esta é provavelmente a disposição dos assentos. Começando pela direita, João ocupa a posição do anfitrião ao lado de Jesus, o líder, o mestre. Sabemos disso porque em João 13:25 diz que João reclinou-se no peito de Jesus e lhe fez uma pergunta. João só poderia fazer isso se estivesse posicionado ao lado de Jesus.</w:t>
      </w:r>
    </w:p>
    <w:bookmarkEnd w:id="0"/>
    <w:p w14:paraId="5C097F03" w14:textId="5E23FA64" w:rsidR="00A7291B" w:rsidRDefault="0025169D" w:rsidP="00A7291B">
      <w:pPr>
        <w:pStyle w:val="NormalBlock"/>
      </w:pPr>
      <w:r>
        <w:t>Do outro lado de Jesus estava Judas. Se Jesus o escolheu ou se ele mesmo tomou o assento, não sabemos. Sabemos disso porque o próprio Jesus entregou a Judas um pedaço de comida. Novamente, isso não seria possível a menos que ele estivesse ao lado Dele. (Era costume na época que o líder desse o primeiro pedaço de comida ao convidado de honra.)</w:t>
      </w:r>
    </w:p>
    <w:bookmarkEnd w:id="0"/>
    <w:p w14:paraId="5C097F03" w14:textId="5E23FA64" w:rsidR="00A7291B" w:rsidRDefault="0025169D" w:rsidP="00A7291B">
      <w:pPr>
        <w:pStyle w:val="NormalBlock"/>
      </w:pPr>
      <w:r>
        <w:t>Os outros estavam sentados ao redor do restante da mesa até o último lugar, e um de honra foi para Pedro. Novamente, sabemos disso porque Pedro teve que fazer um gesto para João perguntar a Jesus quem era o traidor, sugerindo que ele estava a alguma distância.</w:t>
      </w:r>
    </w:p>
    <w:bookmarkEnd w:id="0"/>
    <w:p w14:paraId="5C097F03" w14:textId="5E23FA64" w:rsidR="00A7291B" w:rsidRDefault="0025169D" w:rsidP="00A7291B">
      <w:pPr>
        <w:pStyle w:val="NormalBlock"/>
      </w:pPr>
      <w:r>
        <w:t>Além disso, João diz que Jesus veio a Pedro por último ao lavar os pés dos Apóstolos. Isso o colocaria na outra extremidade da mesa.</w:t>
      </w:r>
    </w:p>
    <w:bookmarkEnd w:id="0"/>
    <w:p w14:paraId="5C097F03" w14:textId="5E23FA64" w:rsidR="00A7291B" w:rsidRDefault="0025169D" w:rsidP="00A7291B">
      <w:pPr>
        <w:pStyle w:val="NormalBlock"/>
      </w:pPr>
      <w:r>
        <w:t>Agora menciono esta disposição dos assentos porque ela explica como começou a discussão entre os Apóstolos. Lucas registra que surgiu uma disputa entre os Apóstolos sobre quem entre eles era o maior enquanto comiam.</w:t>
      </w:r>
    </w:p>
    <w:bookmarkEnd w:id="0"/>
    <w:p w14:paraId="7E1F9BC8" w14:textId="7BE2687A" w:rsidR="00A7291B" w:rsidRPr="007C2DD5" w:rsidRDefault="0025169D" w:rsidP="007C2DD5">
      <w:pPr>
        <w:pStyle w:val="Quote"/>
      </w:pPr>
      <w:r>
        <w:t>E houve também entre eles contenda sobre qual deles parecia ser o maior.</w:t>
      </w:r>
    </w:p>
    <w:bookmarkEnd w:id="0"/>
    <w:p w14:paraId="44687C10" w14:textId="5FB066C6" w:rsidR="009C22C1" w:rsidRDefault="009C22C1" w:rsidP="00C35B22">
      <w:pPr>
        <w:pStyle w:val="BibleVerseCite"/>
      </w:pPr>
      <w:r w:rsidRPr="007C2DD5">
        <w:t>- Lucas 22:24</w:t>
      </w:r>
    </w:p>
    <w:bookmarkEnd w:id="0"/>
    <w:p w14:paraId="255668C9" w14:textId="77777777" w:rsidR="00A7291B" w:rsidRDefault="0025169D" w:rsidP="00A7291B">
      <w:pPr>
        <w:pStyle w:val="PadTop24"/>
      </w:pPr>
      <w:r>
        <w:t>Se esta disposição dos assentos estiver correta, podemos ver claramente por que os outros apóstolos ficaram chateados.</w:t>
      </w:r>
    </w:p>
    <w:bookmarkEnd w:id="0"/>
    <w:p w14:paraId="5C097F03" w14:textId="5E23FA64" w:rsidR="00A7291B" w:rsidRDefault="0025169D" w:rsidP="00A7291B">
      <w:pPr>
        <w:pStyle w:val="NormalBlock"/>
      </w:pPr>
      <w:r>
        <w:t>Pedro e João, que foram enviados para preparar a refeição, reservaram dois lugares de honra no mapa de assentos para si mesmos. E Judas (que já era suspeito de roubo) está sentado ao lado do Senhor no lugar do convidado de honra. Há ciúmes, amargura e disputa que se transforma em uma discussão aberta.</w:t>
      </w:r>
    </w:p>
    <w:bookmarkEnd w:id="0"/>
    <w:p w14:paraId="5C097F03" w14:textId="5E23FA64" w:rsidR="00A7291B" w:rsidRDefault="0025169D" w:rsidP="00A7291B">
      <w:pPr>
        <w:pStyle w:val="NormalBlock"/>
      </w:pPr>
      <w:r>
        <w:t>No meio de tudo isso, Jesus acalma a ira deles e esvazia seus egos feridos lavando alguns pés sujos.</w:t>
      </w:r>
    </w:p>
    <w:p w14:paraId="6ABE7781" w14:textId="77777777" w:rsidR="00227BF5" w:rsidRDefault="00227BF5" w:rsidP="00227BF5">
      <w:pPr>
        <w:pStyle w:val="Heading2"/>
      </w:pPr>
      <w:r>
        <w:t>Lavando os Pés Sujos</w:t>
      </w:r>
    </w:p>
    <w:bookmarkEnd w:id="0"/>
    <w:bookmarkEnd w:id="0"/>
    <w:p w14:paraId="5C097F03" w14:textId="5E23FA64" w:rsidR="00A7291B" w:rsidRDefault="0025169D" w:rsidP="00A7291B">
      <w:pPr>
        <w:pStyle w:val="NormalBlock"/>
      </w:pPr>
      <w:r>
        <w:t>E assim, a refeição da Páscoa e os arranjos para assentos foram preparados por Pedro e João. Havia outro item, provavelmente deixado pelo dono da casa, que era uma bacia de água e um avental ou toalha para o propósito de lavar os pés dos convidados à medida que chegavam. Isso não era algum tipo de cerimônia, mas simplesmente uma cortesia comum praticada naquela época. As estradas eram empoeiradas, sujas e as pessoas usavam sandálias. Normalmente, o escravo mais jovem era designado para lavar os pés dos convidados como um gesto de boas-vindas e hospitalidade pelo anfitrião.</w:t>
      </w:r>
    </w:p>
    <w:bookmarkEnd w:id="0"/>
    <w:p w14:paraId="5C097F03" w14:textId="5E23FA64" w:rsidR="00A7291B" w:rsidRDefault="0025169D" w:rsidP="00A7291B">
      <w:pPr>
        <w:pStyle w:val="NormalBlock"/>
      </w:pPr>
      <w:r>
        <w:t>Imagine a cena enquanto cada apóstolo entrava na sala e avistava a bacia e a água, mas não querendo se rebaixar para lavar os próprios pés, quanto mais os pés dos seus companheiros apóstolos. Eles entraram na sala e tomaram seus lugares à mesa. Isso era inferior para aqueles que estavam interessados em "posição".</w:t>
      </w:r>
    </w:p>
    <w:bookmarkEnd w:id="0"/>
    <w:p w14:paraId="5C097F03" w14:textId="5E23FA64" w:rsidR="00A7291B" w:rsidRDefault="0025169D" w:rsidP="00A7291B">
      <w:pPr>
        <w:pStyle w:val="NormalBlock"/>
      </w:pPr>
      <w:r>
        <w:t>O que é realmente surpreendente em seu comportamento é que ninguém pensou sequer em lavar os pés de Jesus! Como eu disse antes, uma vez sentados, começa a disputa sobre quem é o maior, e é nesse momento que Jesus se levanta do seu lugar de honra para lavar os pés deles.</w:t>
      </w:r>
    </w:p>
    <w:bookmarkEnd w:id="0"/>
    <w:p w14:paraId="7E1F9BC8" w14:textId="7BE2687A" w:rsidR="00A7291B" w:rsidRPr="007C2DD5" w:rsidRDefault="0025169D" w:rsidP="007C2DD5">
      <w:pPr>
        <w:pStyle w:val="Quote"/>
      </w:pPr>
      <w:r>
        <w:t>³ Jesus, sabendo que o Pai tinha depositado nas suas mãos todas as coisas, e que havia saído de Deus, e que ia para Deus, ⁴ levantou-se da ceia, tirou as vestes e, tomando uma toalha, cingiu-se. ⁵ Depois, pôs água numa bacia e começou a lavar os pés aos discípulos e a enxugar-lhos com a toalha com que estava cingido.</w:t>
      </w:r>
    </w:p>
    <w:bookmarkEnd w:id="0"/>
    <w:p w14:paraId="44687C10" w14:textId="5FB066C6" w:rsidR="009C22C1" w:rsidRDefault="009C22C1" w:rsidP="00C35B22">
      <w:pPr>
        <w:pStyle w:val="BibleVerseCite"/>
      </w:pPr>
      <w:r w:rsidRPr="007C2DD5">
        <w:t>- João 13:3-5</w:t>
      </w:r>
    </w:p>
    <w:bookmarkEnd w:id="0"/>
    <w:p w14:paraId="255668C9" w14:textId="77777777" w:rsidR="00A7291B" w:rsidRDefault="0025169D" w:rsidP="00A7291B">
      <w:pPr>
        <w:pStyle w:val="PadTop24"/>
      </w:pPr>
      <w:r>
        <w:t>Quero que você note que, mesmo que nenhum deles tenha pensado em lavar os pés uns dos outros, ou os pés de Jesus, nenhum deles pensou em se levantar e assumir essa tarefa humilde de Jesus. Jesus, sabendo quem Ele era e o que Ele foi enviado para fazer, e para onde Ele retornaria, aceitou essa tarefa humilde, mesmo assim. Ele até lavou os pés de Judas! Note o que acontece quando Ele chega a Pedro.</w:t>
      </w:r>
    </w:p>
    <w:bookmarkEnd w:id="0"/>
    <w:p w14:paraId="7E1F9BC8" w14:textId="7BE2687A" w:rsidR="00A7291B" w:rsidRPr="007C2DD5" w:rsidRDefault="0025169D" w:rsidP="007C2DD5">
      <w:pPr>
        <w:pStyle w:val="Quote"/>
      </w:pPr>
      <w:r>
        <w:t>⁶ Aproximou-se, pois, de Simão Pedro, que lhe disse: Senhor, tu lavas-me os pés a mim? ⁷ Respondeu Jesus e disse-lhe: O que eu faço, não o sabes tu, agora, mas tu o saberás depois. ⁸ Disse-lhe Pedro: Nunca me lavarás os pés. Respondeu-lhe Jesus: Se eu te não lavar, não tens parte comigo. ⁹ Disse-lhe Simão Pedro: Senhor, não só os meus pés, mas também as mãos e a cabeça. ¹⁰ Disse-lhe Jesus: Aquele que está lavado não necessita de lavar senão os pés, pois no mais todo está limpo. Ora, vós estais limpos, mas não todos. ¹¹ Porque bem sabia ele quem o havia de trair; por isso, disse: Nem todos estais limpos.</w:t>
      </w:r>
    </w:p>
    <w:bookmarkEnd w:id="0"/>
    <w:p w14:paraId="44687C10" w14:textId="5FB066C6" w:rsidR="009C22C1" w:rsidRDefault="009C22C1" w:rsidP="00C35B22">
      <w:pPr>
        <w:pStyle w:val="BibleVerseCite"/>
      </w:pPr>
      <w:r w:rsidRPr="007C2DD5">
        <w:t>- João 13:6-11</w:t>
      </w:r>
    </w:p>
    <w:bookmarkEnd w:id="0"/>
    <w:p w14:paraId="255668C9" w14:textId="77777777" w:rsidR="00A7291B" w:rsidRDefault="0025169D" w:rsidP="00A7291B">
      <w:pPr>
        <w:pStyle w:val="PadTop24"/>
      </w:pPr>
      <w:r>
        <w:t>O que Pedro diz aqui lembra o que João Batista disse a Jesus quando Jesus veio para ser batizado. Em Mateus 3:14, João Batista disse,</w:t>
      </w:r>
    </w:p>
    <w:bookmarkEnd w:id="0"/>
    <w:p w14:paraId="7E1F9BC8" w14:textId="7BE2687A" w:rsidR="00A7291B" w:rsidRPr="007C2DD5" w:rsidRDefault="0025169D" w:rsidP="007C2DD5">
      <w:pPr>
        <w:pStyle w:val="Quote"/>
      </w:pPr>
      <w:r>
        <w:t>Mas João opunha-se-lhe, dizendo: Eu careço de ser batizado por ti, e vens tu a mim?</w:t>
      </w:r>
    </w:p>
    <w:bookmarkEnd w:id="0"/>
    <w:p w14:paraId="44687C10" w14:textId="5FB066C6" w:rsidR="009C22C1" w:rsidRDefault="009C22C1" w:rsidP="00C35B22">
      <w:pPr>
        <w:pStyle w:val="BibleVerseCite"/>
      </w:pPr>
      <w:r w:rsidRPr="007C2DD5">
        <w:t>- Mateus 3:14</w:t>
      </w:r>
    </w:p>
    <w:bookmarkEnd w:id="0"/>
    <w:p w14:paraId="255668C9" w14:textId="77777777" w:rsidR="00A7291B" w:rsidRDefault="0025169D" w:rsidP="00A7291B">
      <w:pPr>
        <w:pStyle w:val="PadTop24"/>
      </w:pPr>
      <w:r>
        <w:t>Da mesma forma, Jesus responde à objeção de Pedro. Não dizendo que esta lavagem dos pés cumpre a justiça, como Ele disse a João Batista. Antes, Ele diz a Pedro que ele entenderá mais tarde sobre o que Jesus está fazendo nesta noite. Depois que Ele morrer e ressuscitar, Pedro colocará todas as palavras e ações de Jesus no contexto adequado.</w:t>
      </w:r>
    </w:p>
    <w:bookmarkEnd w:id="0"/>
    <w:p w14:paraId="5C097F03" w14:textId="5E23FA64" w:rsidR="00A7291B" w:rsidRDefault="0025169D" w:rsidP="00A7291B">
      <w:pPr>
        <w:pStyle w:val="NormalBlock"/>
      </w:pPr>
      <w:r>
        <w:t>Pedro (mais impetuoso do que João Batista) faz mais um comentário. Ele não permitirá que Jesus seja humilde dessa maneira. Isso o envergonha ao ver seu Senhor se humilhar assim. Por exemplo, um professor ou treinador que você admira trabalhando em um lava-rápido e lavando seu carro por gorjetas ou entregando pizza em sua casa. Você fica envergonhado por eles. Jesus responde que aqueles que não são purificados (lavados) por Ele não têm parte com Ele.</w:t>
      </w:r>
    </w:p>
    <w:bookmarkEnd w:id="0"/>
    <w:p w14:paraId="5C097F03" w14:textId="5E23FA64" w:rsidR="00A7291B" w:rsidRDefault="0025169D" w:rsidP="00A7291B">
      <w:pPr>
        <w:pStyle w:val="NormalBlock"/>
      </w:pPr>
      <w:r>
        <w:t>Desta vez, a resposta de Jesus é semelhante à que Ele deu a Nicodemos sobre nascer de novo, pois Nicodemos teve dificuldade com a ideia de que era necessário ser renovado em água e espírito para fazer parte do reino. Por exemplo, Nicodemos falava em termos humanos (e de uma pessoa voltando ao ventre) e Jesus falava em termos espirituais (nascer de novo/salvo espiritualmente).</w:t>
      </w:r>
    </w:p>
    <w:bookmarkEnd w:id="0"/>
    <w:p w14:paraId="5C097F03" w14:textId="5E23FA64" w:rsidR="00A7291B" w:rsidRDefault="0025169D" w:rsidP="00A7291B">
      <w:pPr>
        <w:pStyle w:val="NormalBlock"/>
      </w:pPr>
      <w:r>
        <w:t>Neste caso, Pedro ainda está falando sobre a lavagem dos pés e como essa ação de Jesus diminuiu Seu prestígio e posições. Jesus responde no nível espiritual dizendo que, a menos que Ele te lave (te torne limpo espiritualmente), você nunca poderá estar limpo/justo/salvo. (E o preço que Jesus estava disposto a pagar para realizar isso foi maior do que lavar os pés.)</w:t>
      </w:r>
    </w:p>
    <w:bookmarkEnd w:id="0"/>
    <w:p w14:paraId="5C097F03" w14:textId="5E23FA64" w:rsidR="00A7291B" w:rsidRDefault="0025169D" w:rsidP="00A7291B">
      <w:pPr>
        <w:pStyle w:val="NormalBlock"/>
      </w:pPr>
      <w:r>
        <w:t>Pedro, percebendo que sua relutância em permitir que Jesus fizesse isso poderia de alguma forma separá-lo do Senhor, vai completamente para o outro extremo. Não apenas lave meus pés, lave também minha cabeça e minhas mãos. Novamente, muito parecido com Nicodemos, Jesus assegura a Pedro que, se ele foi lavado (purificado/salvo) por Cristo, ele só precisa se submeter à lavagem dos pés que está sendo feita. A própria coisa que Jesus havia pedido para fazer por eles em primeiro lugar. Não apenas Pedro, mas todos os Apóstolos, como Jesus disse a Pedro, entenderiam o que estava acontecendo quando todo o evento dos próximos dias estivesse completo. Este ato de lavar seus pés sujos era uma parábola viva que apontava para o que estava por vir.</w:t>
      </w:r>
    </w:p>
    <w:bookmarkEnd w:id="0"/>
    <w:p w14:paraId="5C097F03" w14:textId="5E23FA64" w:rsidR="00A7291B" w:rsidRDefault="0025169D" w:rsidP="00A7291B">
      <w:pPr>
        <w:pStyle w:val="NormalBlock"/>
      </w:pPr>
      <w:r>
        <w:t>O Senhor, Mestre, Messias não apenas se humilhando para lavar seus pés sujos, mas esse mesmo Senhor, Mestre, Messias submetendo-se à tortura e à morte para purificar suas vidas sujas. Só depois de Sua morte e ressurreição eles veriam e entenderiam o paralelo entre este serviço e Sua cruz.</w:t>
      </w:r>
    </w:p>
    <w:p w14:paraId="6ABE7781" w14:textId="77777777" w:rsidR="00227BF5" w:rsidRDefault="00227BF5" w:rsidP="00227BF5">
      <w:pPr>
        <w:pStyle w:val="Heading2"/>
      </w:pPr>
      <w:r>
        <w:t>Lições dos Pés Sujos</w:t>
      </w:r>
    </w:p>
    <w:bookmarkEnd w:id="0"/>
    <w:bookmarkEnd w:id="0"/>
    <w:p w14:paraId="5C097F03" w14:textId="5E23FA64" w:rsidR="00A7291B" w:rsidRDefault="0025169D" w:rsidP="00A7291B">
      <w:pPr>
        <w:pStyle w:val="NormalBlock"/>
      </w:pPr>
      <w:r>
        <w:t>Eu chamo este episódio de "parábola viva" porque, em vez de ensinar aos apóstolos uma parábola sobre humildade, Ele encenou a parábola em uma situação da vida real/tempo real.</w:t>
      </w:r>
    </w:p>
    <w:bookmarkEnd w:id="0"/>
    <w:p w14:paraId="5C097F03" w14:textId="5E23FA64" w:rsidR="00A7291B" w:rsidRDefault="0025169D" w:rsidP="00A7291B">
      <w:pPr>
        <w:pStyle w:val="NormalBlock"/>
      </w:pPr>
      <w:r>
        <w:t>Então, quais são algumas lições que podemos tirar hoje desta parábola dos pés sujos?</w:t>
      </w:r>
    </w:p>
    <w:p w14:paraId="27FB83DB" w14:textId="77777777" w:rsidR="00227BF5" w:rsidRDefault="00227BF5" w:rsidP="00227BF5">
      <w:pPr>
        <w:pStyle w:val="Heading3"/>
      </w:pPr>
      <w:r>
        <w:t>1. Tenha Cuidado para Não Ritualizar o que Deve Ser Prático</w:t>
      </w:r>
    </w:p>
    <w:bookmarkEnd w:id="0"/>
    <w:bookmarkEnd w:id="0"/>
    <w:p w14:paraId="5C097F03" w14:textId="5E23FA64" w:rsidR="00A7291B" w:rsidRDefault="0025169D" w:rsidP="00A7291B">
      <w:pPr>
        <w:pStyle w:val="NormalBlock"/>
      </w:pPr>
      <w:r>
        <w:t>Existem muitos grupos religiosos e denominações que tomaram este evento e criaram um "ritual" a partir dele. Por exemplo, Quinta-feira Santa — Parte da Semana Santa praticada entre católicos e outros que continuam o ritual da lavagem dos pés até hoje.</w:t>
      </w:r>
    </w:p>
    <w:bookmarkEnd w:id="0"/>
    <w:p w14:paraId="5C097F03" w14:textId="5E23FA64" w:rsidR="00A7291B" w:rsidRDefault="0025169D" w:rsidP="00A7291B">
      <w:pPr>
        <w:pStyle w:val="NormalBlock"/>
      </w:pPr>
      <w:r>
        <w:t>Ritualizar a prática dilui o propósito e o resultado reais do ensino de Jesus sobre o assunto e leva à divisão, pois grupos discutem sobre como e quando fazê-lo, etc. Na passagem, Jesus diz a Pedro que ele entenderá mais tarde o significado da lavagem dos pés. Mais tarde, quando Jesus explicou como Pedro deveria morrer (um mártir) e que ele foi encarregado de "alimentar o rebanho", Pedro viu o caminho que Jesus havia estabelecido para sua própria vida de experiências de lavagem dos pés.</w:t>
      </w:r>
    </w:p>
    <w:bookmarkEnd w:id="0"/>
    <w:p w14:paraId="5C097F03" w14:textId="5E23FA64" w:rsidR="00A7291B" w:rsidRDefault="0025169D" w:rsidP="00A7291B">
      <w:pPr>
        <w:pStyle w:val="NormalBlock"/>
      </w:pPr>
      <w:r>
        <w:t>Mas em nenhum lugar de seus escritos ou nos ensinamentos dos Apóstolos vemos que eles ensinassem, ordenassem ou ritualizassem esse costume para fins religiosos. Se os Apóstolos não continuaram essa prática em um contexto religioso, nós também não devemos.</w:t>
      </w:r>
    </w:p>
    <w:p w14:paraId="27FB83DB" w14:textId="77777777" w:rsidR="00227BF5" w:rsidRDefault="00227BF5" w:rsidP="00227BF5">
      <w:pPr>
        <w:pStyle w:val="Heading3"/>
      </w:pPr>
      <w:r>
        <w:t>2. Perceba que a lição do lava-pés é realmente sobre lavar pés sujos</w:t>
      </w:r>
    </w:p>
    <w:bookmarkEnd w:id="0"/>
    <w:bookmarkEnd w:id="0"/>
    <w:p w14:paraId="5C097F03" w14:textId="5E23FA64" w:rsidR="00A7291B" w:rsidRDefault="0025169D" w:rsidP="00A7291B">
      <w:pPr>
        <w:pStyle w:val="NormalBlock"/>
      </w:pPr>
      <w:r>
        <w:t>Vamos permitir que Jesus explique:</w:t>
      </w:r>
    </w:p>
    <w:bookmarkEnd w:id="0"/>
    <w:p w14:paraId="7E1F9BC8" w14:textId="7BE2687A" w:rsidR="00A7291B" w:rsidRPr="007C2DD5" w:rsidRDefault="0025169D" w:rsidP="007C2DD5">
      <w:pPr>
        <w:pStyle w:val="Quote"/>
      </w:pPr>
      <w:r>
        <w:t>¹² Depois que lhes lavou os pés, e tomou as suas vestes, e se assentou outra vez à mesa, disse-lhes: Entendeis o que vos tenho feito? ¹³ Vós me chamais Mestre e Senhor e dizeis bem, porque eu o sou. ¹⁴ Ora, se eu, Senhor e Mestre, vos lavei os pés, vós deveis também lavar os pés uns aos outros. ¹⁵ Porque eu vos dei o exemplo, para que, como eu vos fiz, façais vós também. ¹⁶ Na verdade, na verdade vos digo que não é o servo maior do que o seu senhor, nem o enviado, maior do que aquele que o enviou. ¹⁷ Se sabeis essas coisas, bem-aventurados sois se as fizerdes.</w:t>
      </w:r>
    </w:p>
    <w:bookmarkEnd w:id="0"/>
    <w:p w14:paraId="44687C10" w14:textId="5FB066C6" w:rsidR="009C22C1" w:rsidRDefault="009C22C1" w:rsidP="00C35B22">
      <w:pPr>
        <w:pStyle w:val="BibleVerseCite"/>
      </w:pPr>
      <w:r w:rsidRPr="007C2DD5">
        <w:t>- João 13:12-17</w:t>
      </w:r>
    </w:p>
    <w:bookmarkEnd w:id="0"/>
    <w:p w14:paraId="255668C9" w14:textId="77777777" w:rsidR="00A7291B" w:rsidRDefault="0025169D" w:rsidP="00A7291B">
      <w:pPr>
        <w:pStyle w:val="PadTop24"/>
      </w:pPr>
      <w:r>
        <w:t>Jesus é muito claro aqui ao explicar Sua parábola viva:</w:t>
      </w:r>
    </w:p>
    <w:bookmarkEnd w:id="0"/>
    <w:p w14:paraId="2EC75E3D" w14:textId="41EDDCE5" w:rsidR="008A3F75" w:rsidRDefault="00932373" w:rsidP="001E1588">
      <w:pPr>
        <w:pStyle w:val="NormalBlock"/>
        <w:numPr>
          <w:ilvl w:val="0"/>
          <w:numId w:val="199"/>
        </w:numPr>
      </w:pPr>
      <w:r w:rsidRPr="00932373">
        <w:t>Se eu, o seu Senhor e Mestre, posso me humilhar para lavar os seus pés sujos, então vocês, que são inferiores a mim em posição e conhecimento, certamente podem fazer o mesmo.</w:t>
      </w:r>
    </w:p>
    <w:bookmarkEnd w:id="0"/>
    <w:p w14:paraId="2EC75E3D" w14:textId="41EDDCE5" w:rsidR="008A3F75" w:rsidRDefault="00932373" w:rsidP="001E1588">
      <w:pPr>
        <w:pStyle w:val="NormalBlock"/>
        <w:numPr>
          <w:ilvl w:val="0"/>
          <w:numId w:val="199"/>
        </w:numPr>
      </w:pPr>
      <w:r w:rsidRPr="00932373">
        <w:t>O que eu fiz, fiz para ensinar vocês a como tratar uns aos outros, não para criar um ritual religioso.</w:t>
      </w:r>
    </w:p>
    <w:bookmarkEnd w:id="0"/>
    <w:p w14:paraId="2EC75E3D" w14:textId="41EDDCE5" w:rsidR="008A3F75" w:rsidRDefault="00932373" w:rsidP="001E1588">
      <w:pPr>
        <w:pStyle w:val="NormalBlock"/>
        <w:numPr>
          <w:ilvl w:val="0"/>
          <w:numId w:val="199"/>
        </w:numPr>
      </w:pPr>
      <w:r w:rsidRPr="00932373">
        <w:t>Se vocês seguirem o meu exemplo, serão abençoados. Como? Com harmonia, paz, amor, alegria entre vocês.</w:t>
      </w:r>
    </w:p>
    <w:bookmarkEnd w:id="0"/>
    <w:bookmarkEnd w:id="0"/>
    <w:p w14:paraId="5C097F03" w14:textId="5E23FA64" w:rsidR="00A7291B" w:rsidRDefault="0025169D" w:rsidP="00A7291B">
      <w:pPr>
        <w:pStyle w:val="NormalBlock"/>
      </w:pPr>
      <w:r>
        <w:t>Na véspera de Sua crucificação, e no meio de um debate acalorado entre Seus Apóstolos sobre quem era importante e quem era o maior...</w:t>
      </w:r>
    </w:p>
    <w:bookmarkEnd w:id="0"/>
    <w:p w14:paraId="5C097F03" w14:textId="5E23FA64" w:rsidR="00A7291B" w:rsidRDefault="0025169D" w:rsidP="00A7291B">
      <w:pPr>
        <w:pStyle w:val="NormalBlock"/>
      </w:pPr>
      <w:r>
        <w:t>Jesus os deixa com um exemplo vívido de como manter a paz e a harmonia entre aqueles encarregados de estabelecer Sua igreja. A lição dos pés sujos é tanto para nós hoje quanto foi para os Apóstolos.</w:t>
      </w:r>
    </w:p>
    <w:bookmarkEnd w:id="0"/>
    <w:p w14:paraId="5C097F03" w14:textId="5E23FA64" w:rsidR="00A7291B" w:rsidRDefault="0025169D" w:rsidP="00A7291B">
      <w:pPr>
        <w:pStyle w:val="NormalBlock"/>
      </w:pPr>
      <w:r>
        <w:t>Estes ainda são os pecados do orgulho e da ambição egoísta que existem na igreja hoje. Estes causam ira, ressentimento, divisão, competição entre os membros. Ainda somos chamados pelo Senhor para lavar pés sujos, não para criar um ritual de lavagem de pés...</w:t>
      </w:r>
    </w:p>
    <w:bookmarkEnd w:id="0"/>
    <w:p w14:paraId="5C097F03" w14:textId="5E23FA64" w:rsidR="00A7291B" w:rsidRDefault="0025169D" w:rsidP="00A7291B">
      <w:pPr>
        <w:pStyle w:val="NormalBlock"/>
      </w:pPr>
      <w:r>
        <w:t>Mas, antes, imite o Espírito de Cristo quando confrontado com os "Pés Sujos" dos outros. Os pés sujos representam o que pode ser repugnante ou ofensivo em nosso irmão ou irmã. Pode ser a aparência deles; a atitude; seus pecados e fraquezas; talvez a maneira como te trataram. Fazer o esforço para servir aos seus melhores interesses; ignorar suas falhas; perdoar suas ofensas contra você, amá-los apesar dos seus pés sujos, esta é a ação modelada por Cristo com aquela bacia e toalha no cenáculo naquela noite há muito tempo. Se você foi lavado por Ele, então lavar pés sujos é o caminho para segui-Lo.</w:t>
      </w:r>
    </w:p>
    <w:bookmarkEnd w:id="0"/>
    <w:p w14:paraId="5C097F03" w14:textId="5E23FA64" w:rsidR="00A7291B" w:rsidRDefault="0025169D" w:rsidP="00A7291B">
      <w:pPr>
        <w:pStyle w:val="NormalBlock"/>
      </w:pPr>
      <w:r>
        <w:t>Duas perguntas vêm imediatamente à mente com base nesta passagem:</w:t>
      </w:r>
    </w:p>
    <w:bookmarkEnd w:id="0"/>
    <w:p w14:paraId="528DD780" w14:textId="604C58E7" w:rsidR="00FB4BCD" w:rsidRDefault="00FB4BCD" w:rsidP="001E1588">
      <w:pPr>
        <w:pStyle w:val="NormalBlock"/>
        <w:numPr>
          <w:ilvl w:val="0"/>
          <w:numId w:val="201"/>
        </w:numPr>
      </w:pPr>
      <w:r>
        <w:t>Você já foi lavado por Ele? Ele o lavou limpo do pecado e da morte, se você confessou Seu nome, arrependeu-se de seus pecados e foi purificado nas águas do batismo.</w:t>
      </w:r>
    </w:p>
    <w:bookmarkEnd w:id="0"/>
    <w:p w14:paraId="528DD780" w14:textId="604C58E7" w:rsidR="00FB4BCD" w:rsidRDefault="00FB4BCD" w:rsidP="001E1588">
      <w:pPr>
        <w:pStyle w:val="NormalBlock"/>
        <w:numPr>
          <w:ilvl w:val="0"/>
          <w:numId w:val="201"/>
        </w:numPr>
      </w:pPr>
      <w:r>
        <w:t>De quem Jesus lhe pediu para lavar os pés sujos recentemente? Você respondeu como os Apóstolos, orgulhoso demais para se rebaixar, humilhar-se, morrer para si mesmo?</w:t>
      </w:r>
    </w:p>
    <w:bookmarkEnd w:id="0"/>
    <w:bookmarkEnd w:id="0"/>
    <w:p w14:paraId="5C097F03" w14:textId="5E23FA64" w:rsidR="00A7291B" w:rsidRDefault="0025169D" w:rsidP="00A7291B">
      <w:pPr>
        <w:pStyle w:val="NormalBlock"/>
      </w:pPr>
      <w:r>
        <w:t>Ou você seguiu o caminho do Mestre tomando a bacia e a toalha em amor e serviço. Jesus disse um pouco mais tarde naquela sala naquela mesma noite,</w:t>
      </w:r>
    </w:p>
    <w:bookmarkEnd w:id="0"/>
    <w:p w14:paraId="7E1F9BC8" w14:textId="7BE2687A" w:rsidR="00A7291B" w:rsidRPr="007C2DD5" w:rsidRDefault="0025169D" w:rsidP="007C2DD5">
      <w:pPr>
        <w:pStyle w:val="Quote"/>
      </w:pPr>
      <w:r>
        <w:t>Nisto todos conhecerão que sois meus discípulos, se vos amardes uns aos outros.</w:t>
      </w:r>
    </w:p>
    <w:bookmarkEnd w:id="0"/>
    <w:p w14:paraId="44687C10" w14:textId="5FB066C6" w:rsidR="009C22C1" w:rsidRDefault="009C22C1" w:rsidP="00C35B22">
      <w:pPr>
        <w:pStyle w:val="BibleVerseCite"/>
      </w:pPr>
      <w:r w:rsidRPr="007C2DD5">
        <w:t>- João 13:35</w:t>
      </w:r>
    </w:p>
    <w:bookmarkEnd w:id="0"/>
    <w:p w14:paraId="255668C9" w14:textId="77777777" w:rsidR="00A7291B" w:rsidRDefault="0025169D" w:rsidP="00A7291B">
      <w:pPr>
        <w:pStyle w:val="PadTop24"/>
      </w:pPr>
      <w:r>
        <w:t>Ele poderia muito bem ter dito, "...Do mesmo modo que vocês lavam os pés sujos uns dos outros." Se você precisa ser lavado ou orar para melhor tomar a bacia e a toalha, por favor, venha enquanto nos levantamos e cantamos.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