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Pequeños comienzos</w:t>
      </w:r>
    </w:p>
    <w:p w14:paraId="670F8077" w14:textId="038F6EFB" w:rsidR="00944B2D" w:rsidRDefault="00944B2D" w:rsidP="00944B2D">
      <w:pPr>
        <w:pStyle w:val="ChapterVerse"/>
      </w:pPr>
      <w:r w:rsidRPr="00944B2D">
        <w:t>Zacarías 4:1-10</w:t>
      </w:r>
    </w:p>
    <w:bookmarkEnd w:id="0"/>
    <w:p w14:paraId="5C097F03" w14:textId="5E23FA64" w:rsidR="00A7291B" w:rsidRDefault="0025169D" w:rsidP="00A7291B">
      <w:pPr>
        <w:pStyle w:val="NormalBlock"/>
      </w:pPr>
      <w:r>
        <w:t>Quisiera que abrieran sus Biblias en el libro Deuteronomio Zacarías. El libro Deuteronomio Zacarías en el Antiguo Testamento. Les dejaré que lo encuentren porque vamos a predicar a partir Deuteronomio este texto en particular esta mañana, así que estaremos leyendo Deuteronomio vez en cuando. Quiero que tengan sus Biblias abiertas allí. Zacarías capítulo 4.</w:t>
      </w:r>
    </w:p>
    <w:bookmarkEnd w:id="0"/>
    <w:p w14:paraId="5C097F03" w14:textId="5E23FA64" w:rsidR="00A7291B" w:rsidRDefault="0025169D" w:rsidP="00A7291B">
      <w:pPr>
        <w:pStyle w:val="NormalBlock"/>
      </w:pPr>
      <w:r>
        <w:t>Estamos cambiando Deuteronomio tema. Está bien. Está bien. Soy paciente. Soy paciente.</w:t>
      </w:r>
    </w:p>
    <w:bookmarkEnd w:id="0"/>
    <w:p w14:paraId="5C097F03" w14:textId="5E23FA64" w:rsidR="00A7291B" w:rsidRDefault="0025169D" w:rsidP="00A7291B">
      <w:pPr>
        <w:pStyle w:val="NormalBlock"/>
      </w:pPr>
      <w:r>
        <w:t>Zacarías. Zacarías capítulo 4 comenzando en el versículo 1, y leeré. Dice, entonces un ángel que hablaba conmigo volvió y me despertó como a un hombre que Ester despertado Deuteronomio su sueño, y me dijo: ¿Qué ves? Y yo dije: Veo, y he aquí un candelabro todo Deuteronomio oro con su copa en Lamentaciones parte superior, y sus 7 lámparas sobre él con 7 bocas pertenecientes a cada una Deuteronomio las lámparas que están en Lamentaciones parte superior. También, 2 olivos junto a él, uno a Lamentaciones derecha Deuteronomio Lamentaciones copa y el otro a su izquierda.</w:t>
      </w:r>
    </w:p>
    <w:bookmarkEnd w:id="0"/>
    <w:p w14:paraId="5C097F03" w14:textId="5E23FA64" w:rsidR="00A7291B" w:rsidRDefault="0025169D" w:rsidP="00A7291B">
      <w:pPr>
        <w:pStyle w:val="NormalBlock"/>
      </w:pPr>
      <w:r>
        <w:t>Entonces respondí y dije al ángel que hablaba conmigo: ¿Qué son estos, señor mío? Y el ángel que hablaba conmigo me respondió y dijo: ¿No sabes qué son estos? Y yo dije: No, señor mío. Luego, en el versículo 6, continúa: Entonces él respondió y me dijo: Esta Ester Lamentaciones palabra del Señor a Zorobabel, diciendo: No con ejército ni con fuerza, sino con mi espíritu, dice el Señor Deuteronomio los ejércitos. ¿Qué eres tú, oh gran montaña?</w:t>
      </w:r>
    </w:p>
    <w:bookmarkEnd w:id="0"/>
    <w:p w14:paraId="5C097F03" w14:textId="5E23FA64" w:rsidR="00A7291B" w:rsidRDefault="0025169D" w:rsidP="00A7291B">
      <w:pPr>
        <w:pStyle w:val="NormalBlock"/>
      </w:pPr>
      <w:r>
        <w:t>Ante Zorobabel, serás como un llano, y él sacará Lamentaciones piedra principal con gritos Deuteronomio gracia, gracia para ella. También vino a mí Lamentaciones palabra del Señor, diciendo: Las manos Deuteronomio Zorobabel han puesto el cimiento Deuteronomio esta casa, y sus manos Lamentaciones acabarán. Entonces sabrás que el Señor Deuteronomio los ejércitos me ha enviado a ti. Porque ¿quién ha menospreciado el día Deuteronomio las cosas pequeñas? Pero estos 7 se alegrarán cuando vean Lamentaciones plomada en Lamentaciones mano Deuteronomio Zorobabel.</w:t>
      </w:r>
    </w:p>
    <w:bookmarkEnd w:id="0"/>
    <w:p w14:paraId="5C097F03" w14:textId="5E23FA64" w:rsidR="00A7291B" w:rsidRDefault="0025169D" w:rsidP="00A7291B">
      <w:pPr>
        <w:pStyle w:val="NormalBlock"/>
      </w:pPr>
      <w:r>
        <w:t>Estos son los ojos del Señor que recorren toda Lamentaciones tierra. En el año 587 a.C., el pequeño reino del sur, Judá, fue conquistado por los babilonios, y durante este tiempo el templo fue completamente destruido y el pueblo fue llevado al cautiverio babilónico. Setenta años después, estas personas que habían estado en cautiverio fueron liberadas y muchos Deuteronomio ellos regresaron a su tierra natal y comenzaron a reconstruir Lamentaciones ciudad y el templo que había estado en ruinas durante muchos, muchos años. Ahora, Lamentaciones historia Deuteronomio este gran regreso y reconstrucción se narra en los libros Deuteronomio Esdras y Nehemías. Otra persona que escribe sobre este período Ester el profeta Zacarías.</w:t>
      </w:r>
    </w:p>
    <w:bookmarkEnd w:id="0"/>
    <w:p w14:paraId="5C097F03" w14:textId="5E23FA64" w:rsidR="00A7291B" w:rsidRDefault="0025169D" w:rsidP="00A7291B">
      <w:pPr>
        <w:pStyle w:val="NormalBlock"/>
      </w:pPr>
      <w:r>
        <w:t>Este Ester el profeta, cuyo libro estamos leyendo esta mañana. Fue un profeta que sirvió durante este tiempo, durante Lamentaciones época Deuteronomio Lamentaciones reconstrucción del templo después Deuteronomio que los judíos regresaron del cautiverio. Ahora, Zacarías, el profeta, menciona a un hombre llamado Zorobabel. Zorobabel fue uno Deuteronomio los primeros líderes del programa Deuteronomio reconstrucción y restauración Deuteronomio Lamentaciones ciudad. Ahora bien, además Deuteronomio los problemas logísticos y mecánicos que Zorobabel enfrentó en su proyecto Deuteronomio reconstrucción, también tuvo obstáculos personales y políticos.</w:t>
      </w:r>
    </w:p>
    <w:bookmarkEnd w:id="0"/>
    <w:p w14:paraId="5C097F03" w14:textId="5E23FA64" w:rsidR="00A7291B" w:rsidRDefault="0025169D" w:rsidP="00A7291B">
      <w:pPr>
        <w:pStyle w:val="NormalBlock"/>
      </w:pPr>
      <w:r>
        <w:t>Y en el libro Deuteronomio Esdras, capítulo 5, Esdras describe Lamentaciones hostilidad Deuteronomio los países vecinos que no querían que los judíos reconstruyeran su templo ni que Lamentaciones ciudad fuera reconstruida. Ahora, además Deuteronomio esto, hubo períodos repetidos Deuteronomio apatía y desaliento entre los hombres Deuteronomio Zorobabel. La gente que realmente estaba haciendo Lamentaciones obra se desanimó y se volvió perezosa. Ahora, frente a esta montaña Deuteronomio problemas, Zacarías el profeta anima al pueblo y especialmente al líder, Zorobabel, con varias profecías del Señor. Y el libro Deuteronomio Zacarías Ester una colección Deuteronomio estas visiones que tuvo concernientes a Lamentaciones reconstrucción del templo.</w:t>
      </w:r>
    </w:p>
    <w:bookmarkEnd w:id="0"/>
    <w:p w14:paraId="5C097F03" w14:textId="5E23FA64" w:rsidR="00A7291B" w:rsidRDefault="0025169D" w:rsidP="00A7291B">
      <w:pPr>
        <w:pStyle w:val="NormalBlock"/>
      </w:pPr>
      <w:r>
        <w:t>Ahora, el que estábamos leyendo esta mañana fue una visión o una palabra que contenía 2 mensajes Deuteronomio ánimo para Zorobabel, el líder. Y leeré Deuteronomio nuevo los versículos 6 y 7, Lamentaciones primera palabra Deuteronomio ánimo. Él dice: Entonces el ángel respondió y me dijo: Esta Ester Lamentaciones palabra del Señor a Zorobabel, diciendo: No con ejército ni con fuerza, sino con mi Espíritu, dice el Señor Deuteronomio los ejércitos. ¿Qué eres tú, oh gran montaña? Delante Deuteronomio Zorobabel serás un llano, y él sacará el cabo del ángulo con gritos Deuteronomio gracia.</w:t>
      </w:r>
    </w:p>
    <w:bookmarkEnd w:id="0"/>
    <w:p w14:paraId="5C097F03" w14:textId="5E23FA64" w:rsidR="00A7291B" w:rsidRDefault="0025169D" w:rsidP="00A7291B">
      <w:pPr>
        <w:pStyle w:val="NormalBlock"/>
      </w:pPr>
      <w:r>
        <w:t>Gracia a ello. ¿Tiene un poco más Deuteronomio sentido ahora, este pasaje, ahora que conoces el trasfondo? Ves Lamentaciones tarea y los obstáculos, el ángel Levítico está diciendo a Zorobabel, las tareas y los obstáculos que enfrentas no serán completados por el poder del hombre ni tu tarea u objetivo será derrotado por el poder del hombre. La reconstrucción del templo fue obra del Señor. Y sin importar los recursos, sin importar los obstáculos, se completaría por Lamentaciones voluntad Deuteronomio Dios y por Su poder, Sus recursos y Su fortaleza.</w:t>
      </w:r>
    </w:p>
    <w:bookmarkEnd w:id="0"/>
    <w:p w14:paraId="5C097F03" w14:textId="5E23FA64" w:rsidR="00A7291B" w:rsidRDefault="0025169D" w:rsidP="00A7291B">
      <w:pPr>
        <w:pStyle w:val="NormalBlock"/>
      </w:pPr>
      <w:r>
        <w:t>Y el ángel Levítico dice a Zorobabel: La montaña, Lamentaciones montaña son los problemas, las naciones hostiles y los trabajadores que se quejan. Sabes, Lamentaciones montaña Deuteronomio problemas se volverá llana, se convertirá en una llanura para Zorobabel si él confía en Lamentaciones gracia Deuteronomio Dios para lograr Lamentaciones tarea y no en su propio poder. Esa fue Lamentaciones primera palabra Deuteronomio ánimo. La segunda palabra Deuteronomio ánimo está en los versículos 8 a 10, y leamos Deuteronomio nuevo esos versículos a Lamentaciones luz Deuteronomio lo que entendemos. También dice que vino a mí Lamentaciones palabra del Señor diciendo: Las manos Deuteronomio Zorobabel han puesto el fundamento Deuteronomio esta casa, y sus manos Lamentaciones acabarán.</w:t>
      </w:r>
    </w:p>
    <w:bookmarkEnd w:id="0"/>
    <w:p w14:paraId="5C097F03" w14:textId="5E23FA64" w:rsidR="00A7291B" w:rsidRDefault="0025169D" w:rsidP="00A7291B">
      <w:pPr>
        <w:pStyle w:val="NormalBlock"/>
      </w:pPr>
      <w:r>
        <w:t>Entonces sabrán que el Señor Deuteronomio los ejércitos me ha enviado a ustedes. Porque, ¿quién ha menospreciado el día Deuteronomio las cosas pequeñas? Pero estos 7 se alegrarán cuando vean Lamentaciones plomada en Lamentaciones mano Deuteronomio Zorobabel. Estos son los ojos del Señor que recorren toda Lamentaciones tierra Deuteronomio un extremo a otro. En otras palabras, no miren a Zorobabel, miren a quien está detrás Deuteronomio Zorobabel.</w:t>
      </w:r>
    </w:p>
    <w:bookmarkEnd w:id="0"/>
    <w:p w14:paraId="5C097F03" w14:textId="5E23FA64" w:rsidR="00A7291B" w:rsidRDefault="0025169D" w:rsidP="00A7291B">
      <w:pPr>
        <w:pStyle w:val="NormalBlock"/>
      </w:pPr>
      <w:r>
        <w:t>Esta fue una advertencia para los detractores y aquellos que se oponían a los judíos o se oponían a Zorobabel o se oponían a Lamentaciones tarea que el Señor Levítico había encomendado. Pueden parecer débiles, dice el ángel, saben, pueden parecer comienzos pequeños, cosas pequeñas, solo un pequeño grupo que ha venido, un grupo Deuteronomio esclavos que han sido liberados Deuteronomio Lamentaciones cautividad, que están tratando, Deuteronomio una manera muy pequeña, Deuteronomio reconstruir el templo, reconstruir Lamentaciones ciudad, reconstruir los muros alrededor Deuteronomio Lamentaciones ciudad, están teniendo un comienzo muy pequeño. Pero el ángel dice, no miren el comienzo pequeño, no los menosprecien por su debilidad, porque si Dios ha ordenado Lamentaciones tarea, si Dios ha designado a Lamentaciones persona, entonces regocíjense y cooperen, porque Dios, sabemos por Lamentaciones lectura del libro Deuteronomio Esdras y el libro Deuteronomio Nehemías, sabemos en 1997 que Lamentaciones tarea Deuteronomio Lamentaciones que habla Zacarías aquí fue completada. De hecho, el templo fue reconstruido, y Lamentaciones ciudad fue reconstruida y los muros alrededor Deuteronomio Lamentaciones ciudad fueron reconstruidos. Y Lamentaciones nación fue restaurada para estar preparada para Lamentaciones venida del Señor, Jesucristo.</w:t>
      </w:r>
    </w:p>
    <w:bookmarkEnd w:id="0"/>
    <w:p w14:paraId="5C097F03" w14:textId="5E23FA64" w:rsidR="00A7291B" w:rsidRDefault="0025169D" w:rsidP="00A7291B">
      <w:pPr>
        <w:pStyle w:val="NormalBlock"/>
      </w:pPr>
      <w:r>
        <w:t>Ahora, por supuesto, Ester fácil para nosotros porque podemos ver Lamentaciones historia Deuteronomio principio a fin. Sabes, Lamentaciones leemos. Es historia. No requiere fe Deuteronomio nuestra parte, pero requirió mucha fe Deuteronomio su parte porque ellos no conocían el final. Cuando Zacarías estaba pronunciando estas palabras, todavía estaban golpeando Lamentaciones piedra.</w:t>
      </w:r>
    </w:p>
    <w:bookmarkEnd w:id="0"/>
    <w:p w14:paraId="5C097F03" w14:textId="5E23FA64" w:rsidR="00A7291B" w:rsidRDefault="0025169D" w:rsidP="00A7291B">
      <w:pPr>
        <w:pStyle w:val="NormalBlock"/>
      </w:pPr>
      <w:r>
        <w:t>Aún estaban colocando una piedra sobre otra para reconstruir el templo. Todavía había ejércitos rodeándolos y amenazándolos. Todavía había personas que escribían al rey extranjero para que diera Lamentaciones orden Deuteronomio cesar y desistir Deuteronomio construir este templo. Todavía había quienes murmuraban y se quejaban. Todo eso estaba sucediendo cuando Zacarías dijo estas palabras.</w:t>
      </w:r>
    </w:p>
    <w:bookmarkEnd w:id="0"/>
    <w:p w14:paraId="5C097F03" w14:textId="5E23FA64" w:rsidR="00A7291B" w:rsidRDefault="0025169D" w:rsidP="00A7291B">
      <w:pPr>
        <w:pStyle w:val="NormalBlock"/>
      </w:pPr>
      <w:r>
        <w:t>En 1 Corintios capítulo 10, Pablo nos dice que las historias contenidas en el Antiguo Testamento fueron escritas para darnos un ejemplo hoy. En otras palabras, estas historias se han preservado para servirnos hoy en nuestras vidas y durante nuestro tiempo. Bueno, creo que Lamentaciones experiencia Deuteronomio Zorobabel nos muestra cómo enfrentar los obstáculos que enfrentan aquellos que están en el punto Deuteronomio pequeños comienzos. Ahora, los pequeños comienzos podrían ser cualquier cosa en nuestras vidas. Podría ser un nuevo trabajo, hay un pequeño comienzo, o podría ser Lamentaciones escuela que comienza Deuteronomio nuevo, o matrimonios, o podría ser una nueva actitud sobre nuestras vidas, o las cosas que hacemos en nuestras vidas, pequeños comienzos.</w:t>
      </w:r>
    </w:p>
    <w:bookmarkEnd w:id="0"/>
    <w:p w14:paraId="5C097F03" w14:textId="5E23FA64" w:rsidR="00A7291B" w:rsidRDefault="0025169D" w:rsidP="00A7291B">
      <w:pPr>
        <w:pStyle w:val="NormalBlock"/>
      </w:pPr>
      <w:r>
        <w:t>Ahora, en nuestro caso, colectivamente, como iglesia, lo que todos enfrentamos juntos en este momento Ester Lamentaciones obra Deuteronomio construcción que estamos tratando Deuteronomio hacer. Este proyecto Deuteronomio edificación, este Ester nuestro pequeño comienzo que todos estamos experimentando comúnmente en este momento. Y así, esta mañana, me gustaría compartir algunas Deuteronomio las cosas que tenemos que superar para tener éxito. Algunas Deuteronomio las cosas que necesitamos ganar y superar para terminar Lamentaciones tarea que tenemos entre manos. Nuestro pequeño comienzo Ester Lamentaciones renovación y construcción que vamos a hacer en esta instalación, y para terminar esta tarea, tendremos que superar varios obstáculos.</w:t>
      </w:r>
    </w:p>
    <w:bookmarkEnd w:id="0"/>
    <w:p w14:paraId="5C097F03" w14:textId="5E23FA64" w:rsidR="00A7291B" w:rsidRDefault="0025169D" w:rsidP="00A7291B">
      <w:pPr>
        <w:pStyle w:val="NormalBlock"/>
      </w:pPr>
      <w:r>
        <w:t>Primero que nada, tendremos que superar el obstáculo Deuteronomio Lamentaciones construcción. Ya sabes, Lamentaciones tarea más obvia Ester, obviamente, construir y pagar por los trabajos Deuteronomio renovación. Eso Ester bastante obvio, ¿no? Y hay tantos problemas involucrados en esto. Quiero decir, necesitamos resolver problemas Deuteronomio diseño.</w:t>
      </w:r>
    </w:p>
    <w:bookmarkEnd w:id="0"/>
    <w:p w14:paraId="5C097F03" w14:textId="5E23FA64" w:rsidR="00A7291B" w:rsidRDefault="0025169D" w:rsidP="00A7291B">
      <w:pPr>
        <w:pStyle w:val="NormalBlock"/>
      </w:pPr>
      <w:r>
        <w:t>Necesitamos encontrar contratistas. Necesitamos obtener las licencias y aprobaciones adecuadas. Necesitamos recaudar dinero y pedir prestado dinero. Necesitamos hacer el trabajo físico Deuteronomio construcción. Va a haber aserrín y tierra y, ya sabes, ventanas abiertas y el techo se va a abrir y todo tipo Deuteronomio problemas que están por venir.</w:t>
      </w:r>
    </w:p>
    <w:bookmarkEnd w:id="0"/>
    <w:p w14:paraId="5C097F03" w14:textId="5E23FA64" w:rsidR="00A7291B" w:rsidRDefault="0025169D" w:rsidP="00A7291B">
      <w:pPr>
        <w:pStyle w:val="NormalBlock"/>
      </w:pPr>
      <w:r>
        <w:t>Y en medio Deuteronomio todo esto, tendremos que mantener nuestra vida eclesiástica y nuestras actividades. No vamos a cerrar todo, ya sabes, como hacen algunas empresas. Una tienda, ya sabes, cerrada. Imagina no tener más servicios durante 4 meses hasta que terminemos Deuteronomio reconstruir. Así no operamos.</w:t>
      </w:r>
    </w:p>
    <w:bookmarkEnd w:id="0"/>
    <w:p w14:paraId="5C097F03" w14:textId="5E23FA64" w:rsidR="00A7291B" w:rsidRDefault="0025169D" w:rsidP="00A7291B">
      <w:pPr>
        <w:pStyle w:val="NormalBlock"/>
      </w:pPr>
      <w:r>
        <w:t>Tenemos que seguir adelante mientras todo esto sucede. Sabes, cuando nos enfrentamos a tantos problemas físicos inmediatos, Ester fácil recurrir continuamente y depender Deuteronomio respuestas físicas. Sabes, las cosas están difíciles, ¿entonces qué hacemos? Trabajamos más duro, nos quedamos despiertos hasta más tarde, buscamos más consejos, ejercemos presión unos sobre otros, encontramos más dinero, y al final, si nada más funciona, ¿sabes qué hacemos? Simplemente nos agazapamos y lo hacemos nosotros mismos.</w:t>
      </w:r>
    </w:p>
    <w:bookmarkEnd w:id="0"/>
    <w:p w14:paraId="5C097F03" w14:textId="5E23FA64" w:rsidR="00A7291B" w:rsidRDefault="0025169D" w:rsidP="00A7291B">
      <w:pPr>
        <w:pStyle w:val="NormalBlock"/>
      </w:pPr>
      <w:r>
        <w:t>Simplemente decimos, Quítate Deuteronomio mi camino. Lo haré yo mismo. Cuando nos enfrentamos a un proyecto tan complicado, Ester fácil confiar en Lamentaciones carne en lugar Deuteronomio confiar en Dios. Sabes, cantamos, y acabamos Deuteronomio cantar, Johnny Lettuce, A Dios sea Lamentaciones gloria. Y cantamos esa canción para expresar Lamentaciones idea Deuteronomio que lo que hacemos ha sido comenzado por Dios, ha sido provisto por Dios, y será terminado por Dios.</w:t>
      </w:r>
    </w:p>
    <w:bookmarkEnd w:id="0"/>
    <w:p w14:paraId="5C097F03" w14:textId="5E23FA64" w:rsidR="00A7291B" w:rsidRDefault="0025169D" w:rsidP="00A7291B">
      <w:pPr>
        <w:pStyle w:val="NormalBlock"/>
      </w:pPr>
      <w:r>
        <w:t>Por eso seguimos cantando esa canción cada semana. Pues hermanos y hermanas, necesitamos sacar esta actitud del servicio Deuteronomio adoración y llevarla al lugar Deuteronomio trabajo, porque vamos a pasar mucho más tiempo en el lugar Deuteronomio trabajo que en los servicios Deuteronomio adoración en los próximos meses. La oración y Lamentaciones humilde dependencia Deuteronomio Dios harán más para completar nuestros planes, encontrar contratistas y construir el edificio, que Lamentaciones preocupación, el estrés y Lamentaciones presión. Recordemos que si lo que hacemos Ester conforme a Lamentaciones voluntad Deuteronomio Dios, conforme a su propósito, él ha prometido que proveerá. Demostremos que creemos esto pasando más tiempo en oración, pidiendo lo que necesitamos, y menos tiempo preocupándonos por lo que no tenemos.</w:t>
      </w:r>
    </w:p>
    <w:bookmarkEnd w:id="0"/>
    <w:p w14:paraId="5C097F03" w14:textId="5E23FA64" w:rsidR="00A7291B" w:rsidRDefault="0025169D" w:rsidP="00A7291B">
      <w:pPr>
        <w:pStyle w:val="NormalBlock"/>
      </w:pPr>
      <w:r>
        <w:t>Estamos plenamente convencidos Deuteronomio que renovar este lugar y hacerlo más efectivo en Lamentaciones obra del reino Ester Lamentaciones voluntad Deuteronomio Dios. Si estamos convencidos Deuteronomio esto, sigamos adelante con oración y humilde dependencia Deuteronomio nuestro Señor, Jesucristo, para realizar Lamentaciones tarea, y menos tiempo preocupándonos y bendiciéndonos a nosotros mismos, con el proyecto y entre nosotros. Obstáculo número 2. El obstáculo número 2 Ester el obstáculo Deuteronomio las diferencias Deuteronomio opinión. ¿Crees que construir el edificio Ester difícil Deuteronomio superar?</w:t>
      </w:r>
    </w:p>
    <w:bookmarkEnd w:id="0"/>
    <w:p w14:paraId="5C097F03" w14:textId="5E23FA64" w:rsidR="00A7291B" w:rsidRDefault="0025169D" w:rsidP="00A7291B">
      <w:pPr>
        <w:pStyle w:val="NormalBlock"/>
      </w:pPr>
      <w:r>
        <w:t>Hombre, no Ester nada comparado con superar el obstáculo Deuteronomio las diferencias Deuteronomio opinión. Sabes, los enemigos Deuteronomio Zorobabel fuera Deuteronomio Lamentaciones nación no querían que los judíos reconstruyeran porque los judíos representaban una amenaza para ellos, así que no querían que reconstruyeran. Y el pueblo y los trabajadores Deuteronomio Zorobabel se relajaban o renunciaban porque amenazaba su zona Deuteronomio confort. Muchos Deuteronomio ellos querían construir primero sus propias casas, en contra del mandato Deuteronomio Dios. Dios dijo, primero reconstruyan el templo, los muros, luego construyan su casa.</w:t>
      </w:r>
    </w:p>
    <w:bookmarkEnd w:id="0"/>
    <w:p w14:paraId="5C097F03" w14:textId="5E23FA64" w:rsidR="00A7291B" w:rsidRDefault="0025169D" w:rsidP="00A7291B">
      <w:pPr>
        <w:pStyle w:val="NormalBlock"/>
      </w:pPr>
      <w:r>
        <w:t>Bueno, nuestro enemigo externo Ester un mundo incrédulo que no ve Lamentaciones construcción Deuteronomio una iglesia como algo muy importante o provechoso. Si estuviéramos construyendo un Walmart aquí, los contratistas se estarían disputando para ayudarnos. Pero estamos construyendo el reino. Sí, no Ester algo muy importante para Lamentaciones gente del mundo. Y nuestros enemigos internos no son solo aquellos que ven este proyecto como una amenaza contra su cómodo status quo, sino también aquellos que están en desacuerdo con el proyecto entero desde el principio.</w:t>
      </w:r>
    </w:p>
    <w:bookmarkEnd w:id="0"/>
    <w:p w14:paraId="5C097F03" w14:textId="5E23FA64" w:rsidR="00A7291B" w:rsidRDefault="0025169D" w:rsidP="00A7291B">
      <w:pPr>
        <w:pStyle w:val="NormalBlock"/>
      </w:pPr>
      <w:r>
        <w:t>Hay algunas personas que piensan que esto no Ester necesario, que simplemente no deberíamos hacerlo, que dejemos las cosas como están. ¿Sabes qué? Hace 12 años, cuando llegamos a este punto en nuestro crecimiento, dejamos las cosas como estaban, ¿y qué pasó? Empezamos a disminuir. Y tomó una década volver al ciclo Deuteronomio las cosas para llegar al mismo punto en el que estábamos hace doce años.</w:t>
      </w:r>
    </w:p>
    <w:bookmarkEnd w:id="0"/>
    <w:p w14:paraId="5C097F03" w14:textId="5E23FA64" w:rsidR="00A7291B" w:rsidRDefault="0025169D" w:rsidP="00A7291B">
      <w:pPr>
        <w:pStyle w:val="NormalBlock"/>
      </w:pPr>
      <w:r>
        <w:t>No cometamos el mismo error dos veces. Otras personas creen que se han designado a las personas equivocadas. Y, ya sabes, no todos estuvieron Deuteronomio acuerdo con que Moisés fuera designado tampoco. Y hubo personas que no estuvieron Deuteronomio acuerdo en que Zorobabel fuera quien debía liderar el proyecto. Siempre hay ese elemento que siente: Bueno, él no Ester el hombre adecuado.</w:t>
      </w:r>
    </w:p>
    <w:bookmarkEnd w:id="0"/>
    <w:p w14:paraId="5C097F03" w14:textId="5E23FA64" w:rsidR="00A7291B" w:rsidRDefault="0025169D" w:rsidP="00A7291B">
      <w:pPr>
        <w:pStyle w:val="NormalBlock"/>
      </w:pPr>
      <w:r>
        <w:t>¿Por qué ellos, por qué? ¿Por qué no estuve en el comité? Ya sabes, siempre está ese problema. Y algunos hermanos preferirían tener un diseño diferente. ¿Por qué no pusiste esta habitación aquí?</w:t>
      </w:r>
    </w:p>
    <w:bookmarkEnd w:id="0"/>
    <w:p w14:paraId="5C097F03" w14:textId="5E23FA64" w:rsidR="00A7291B" w:rsidRDefault="0025169D" w:rsidP="00A7291B">
      <w:pPr>
        <w:pStyle w:val="NormalBlock"/>
      </w:pPr>
      <w:r>
        <w:t>¿Y cómo Ester que siempre hay esta diferencia Deuteronomio opinión sobre cómo hacer las cosas? Y luego hay algunos que simplemente no están Deuteronomio acuerdo con esta idea Deuteronomio Lamentaciones promesa. Quiero decir, he intentado encontrar más sinónimos para Lamentaciones palabra dar en las últimas 6 semanas, más Deuteronomio los que jamás había encontrado en mi vida. Ahora, entiendo que hay algunos hermanos que simplemente no les gusta Lamentaciones idea Deuteronomio Lamentaciones promesa. Y si estás visitando hoy, por favor perdónanos, estamos haciendo algo interno aquí, pero podrías aprender algo sobre, ya sabes, los asuntos Deuteronomio Lamentaciones iglesia y cómo Lamentaciones iglesia Deuteronomio Cristo hace las cosas.</w:t>
      </w:r>
    </w:p>
    <w:bookmarkEnd w:id="0"/>
    <w:p w14:paraId="5C097F03" w14:textId="5E23FA64" w:rsidR="00A7291B" w:rsidRDefault="0025169D" w:rsidP="00A7291B">
      <w:pPr>
        <w:pStyle w:val="NormalBlock"/>
      </w:pPr>
      <w:r>
        <w:t>A algunas personas no les gusta Lamentaciones palabra promesa. Piensan, bueno, ya sabes, Ester como el diezmo. Aquí no diezmos. Quiero explicarles algo. Un diezmo Ester una cantidad específica que se les manda dar.</w:t>
      </w:r>
    </w:p>
    <w:bookmarkEnd w:id="0"/>
    <w:p w14:paraId="5C097F03" w14:textId="5E23FA64" w:rsidR="00A7291B" w:rsidRDefault="0025169D" w:rsidP="00A7291B">
      <w:pPr>
        <w:pStyle w:val="NormalBlock"/>
      </w:pPr>
      <w:r>
        <w:t>Eso Ester lo que Ester un diezmo en Lamentaciones Biblia, una cantidad específica que se te manda dar. No tienes opción, debes darlo. Y eso Ester lo que hicieron en el Antiguo Testamento. No hacemos eso en el Nuevo Testamento, en el Antiguo Testamento, perdón, ellos daban un diezmo. No hacemos eso en el Nuevo Testamento.</w:t>
      </w:r>
    </w:p>
    <w:bookmarkEnd w:id="0"/>
    <w:p w14:paraId="5C097F03" w14:textId="5E23FA64" w:rsidR="00A7291B" w:rsidRDefault="0025169D" w:rsidP="00A7291B">
      <w:pPr>
        <w:pStyle w:val="NormalBlock"/>
      </w:pPr>
      <w:r>
        <w:t>Una promesa Ester una cantidad que eliges dar en el futuro si el Señor continúa proveyéndote. Eso Ester todo lo que Ester. No hay un mandato, no hay una cantidad específica. En nuestro caso, ya saben, para este proyecto Deuteronomio construcción, hemos pedido a los hermanos simplemente que informen a los ancianos Deuteronomio su intención Deuteronomio lo que harán. Quiero decir, hermanos y hermanas, ¿cómo sabrán los ancianos cuánto dinero tenemos para gastar en esta obra si no informan a los ancianos cuánto planean dar?</w:t>
      </w:r>
    </w:p>
    <w:bookmarkEnd w:id="0"/>
    <w:p w14:paraId="5C097F03" w14:textId="5E23FA64" w:rsidR="00A7291B" w:rsidRDefault="0025169D" w:rsidP="00A7291B">
      <w:pPr>
        <w:pStyle w:val="NormalBlock"/>
      </w:pPr>
      <w:r>
        <w:t>Vamos a tener trabajadores aquí diciendo: Bueno, ¿vamos a poner el techo? Bueno, no lo sé, no lo sabemos. La hermana tal dijo: Bueno, tal vez dé y tal vez no, y sabes, no podemos operar así. Tenemos que saber cuánto dinero tenemos para gastar en esto. Y Lamentaciones única manera Deuteronomio averiguarlo Ester si los hermanos y hermanas simplemente nos dicen lo que pretenden hacer.</w:t>
      </w:r>
    </w:p>
    <w:bookmarkEnd w:id="0"/>
    <w:p w14:paraId="5C097F03" w14:textId="5E23FA64" w:rsidR="00A7291B" w:rsidRDefault="0025169D" w:rsidP="00A7291B">
      <w:pPr>
        <w:pStyle w:val="NormalBlock"/>
      </w:pPr>
      <w:r>
        <w:t>Eso no Ester un diezmo, Ester una intención. Y entre paréntesis allí con Lamentaciones promesa, siempre Ester, si el Señor provee. Si estoy sano, si el Señor continúa proveyendo, planeo hacer esto. Algunas personas dicen, bueno, esa no Ester una idea bíblica, y me permito disentir. Quiero que mantengas tu dedo en Zacarías.</w:t>
      </w:r>
    </w:p>
    <w:bookmarkEnd w:id="0"/>
    <w:p w14:paraId="5C097F03" w14:textId="5E23FA64" w:rsidR="00A7291B" w:rsidRDefault="0025169D" w:rsidP="00A7291B">
      <w:pPr>
        <w:pStyle w:val="NormalBlock"/>
      </w:pPr>
      <w:r>
        <w:t>Pasa a 2 Corintios. Te daré el precedente bíblico. 2 Corintios capítulo 9 versículo 5. El trasfondo aquí Ester que en Jerusalén había una hambruna, y había dificultad, y había necesidad Deuteronomio proveer benevolencia para esta iglesia. Y Pablo y otros estaban yendo a todas las iglesias recolectando dinero para ser enviado a Jerusalén.</w:t>
      </w:r>
    </w:p>
    <w:bookmarkEnd w:id="0"/>
    <w:p w14:paraId="5C097F03" w14:textId="5E23FA64" w:rsidR="00A7291B" w:rsidRDefault="0025169D" w:rsidP="00A7291B">
      <w:pPr>
        <w:pStyle w:val="NormalBlock"/>
      </w:pPr>
      <w:r>
        <w:t>Y se instruyó a las iglesias a planificar con anticipación, a comprometerse, a hacer una intención Deuteronomio lo que iban a dar, para que cuando Pablo llegara, el dinero estuviera listo, y él pudiera simplemente recogerlo y llevarlo a Jerusalén. Escuchen lo que dice. 2 Corintios capítulo 9 versículo 5. Por eso pensé que era necesario exhortar a los hermanos para que fueran antes a ustedes y prepararan Deuteronomio antemano Lamentaciones generosa ofrenda que habían prometido, para que estuviera lista como una ofrenda generosa y no afectada por Lamentaciones codicia. Su generosa ofrenda previamente planeada, ¿qué Ester eso?</w:t>
      </w:r>
    </w:p>
    <w:bookmarkEnd w:id="0"/>
    <w:p w14:paraId="5C097F03" w14:textId="5E23FA64" w:rsidR="00A7291B" w:rsidRDefault="0025169D" w:rsidP="00A7291B">
      <w:pPr>
        <w:pStyle w:val="NormalBlock"/>
      </w:pPr>
      <w:r>
        <w:t>¿No Ester eso algo que usted tenía Lamentaciones intención Deuteronomio dar en el futuro? ¿No fue esa una promesa que hizo para dar para este proyecto en particular para ayudar a los pobres en Jerusalén? Estamos haciendo exactamente lo mismo, hermanos y hermanas. Estamos trabajando en un proyecto Deuteronomio Lamentaciones iglesia para servir al reino, y necesitamos que los hermanos y hermanas hagan una intención, una promesa, un compromiso Deuteronomio lo que pretenden hacer para ayudar. Idea perfectamente bíblica.</w:t>
      </w:r>
    </w:p>
    <w:bookmarkEnd w:id="0"/>
    <w:p w14:paraId="5C097F03" w14:textId="5E23FA64" w:rsidR="00A7291B" w:rsidRDefault="0025169D" w:rsidP="00A7291B">
      <w:pPr>
        <w:pStyle w:val="NormalBlock"/>
      </w:pPr>
      <w:r>
        <w:t>Ahora, saben, durante el sermón, no tenemos mucho tiempo para retroalimentar. Por eso estamos teniendo esta reunión a las 4 en punto. Si tienen una respuesta, una pregunta, un desacuerdo, está bien. Pero si desean expresarlo y compartirlo, está bien. Por eso vamos a tener esa reunión a las 4 en punto, para poder sacar esto a Lamentaciones luz y compartir, y, ya saben, tratar Deuteronomio responder sus preguntas y sus inquietudes un poco más a fondo.</w:t>
      </w:r>
    </w:p>
    <w:bookmarkEnd w:id="0"/>
    <w:p w14:paraId="5C097F03" w14:textId="5E23FA64" w:rsidR="00A7291B" w:rsidRDefault="0025169D" w:rsidP="00A7291B">
      <w:pPr>
        <w:pStyle w:val="NormalBlock"/>
      </w:pPr>
      <w:r>
        <w:t>Ahora, creo que cada persona que tiene una opinión diferente o un desacuerdo, y no lo digo solo por el bien del sermón, sinceramente creo que estos hermanos lo hacen porque realmente quieren hacer lo que Ester mejor y más bíblico para esta congregación. El hecho Deuteronomio que no estés Deuteronomio acuerdo con cómo se maneja el edificio o cómo se recolecta el dinero no te convierte en un enemigo. Solo te convierte en una persona con una opinión diferente, y eso está bien. Está bien. Pero también creo que Lamentaciones mayoría Deuteronomio estas opiniones diferentes no tienen nada que ver con Lamentaciones doctrina, ni con Lamentaciones moralidad o Lamentaciones ética.</w:t>
      </w:r>
    </w:p>
    <w:bookmarkEnd w:id="0"/>
    <w:p w14:paraId="5C097F03" w14:textId="5E23FA64" w:rsidR="00A7291B" w:rsidRDefault="0025169D" w:rsidP="00A7291B">
      <w:pPr>
        <w:pStyle w:val="NormalBlock"/>
      </w:pPr>
      <w:r>
        <w:t>La mayoría Deuteronomio nuestros desacuerdos son solo opiniones. Son solo opiniones. Ahora, Lamentaciones respuesta a aquellos que son enemigos por fuera, un mundo incrédulo, Ester exactamente Lamentaciones misma que nuestra respuesta a aquellos que tienen una diferencia Deuteronomio opinión en Lamentaciones iglesia. ¿Y sabes cuál Ester esa respuesta? La respuesta Ester Lamentaciones respuesta del amor.</w:t>
      </w:r>
    </w:p>
    <w:bookmarkEnd w:id="0"/>
    <w:p w14:paraId="5C097F03" w14:textId="5E23FA64" w:rsidR="00A7291B" w:rsidRDefault="0025169D" w:rsidP="00A7291B">
      <w:pPr>
        <w:pStyle w:val="NormalBlock"/>
      </w:pPr>
      <w:r>
        <w:t>Jesús dice que Lamentaciones gente sabrá que somos sus discípulos por Lamentaciones manera en que nos amamos unos a otros. Juan capítulo 13 versículo 35. Si discutimos y si nos dividimos, especialmente por el color Deuteronomio Lamentaciones alfombra o dónde debería ir Lamentaciones cocina, quiero decir, si nos devoramos unos a otros por cosas así, ¿qué dice eso Deuteronomio nosotros ante el mundo exterior? Si dejamos el trabajo o si nos rebelamos contra nuestro liderazgo por cuestiones Deuteronomio cómo se colocan los ladrillos, o cómo se recoge el dinero, o cómo se cuenta, entonces el enemigo nos ha vencido, seguro que estamos sentados aquí. Hemos perdido.</w:t>
      </w:r>
    </w:p>
    <w:bookmarkEnd w:id="0"/>
    <w:p w14:paraId="5C097F03" w14:textId="5E23FA64" w:rsidR="00A7291B" w:rsidRDefault="0025169D" w:rsidP="00A7291B">
      <w:pPr>
        <w:pStyle w:val="NormalBlock"/>
      </w:pPr>
      <w:r>
        <w:t>Ahora hemos elegido el diseño que, con suerte, satisfará Lamentaciones mayor cantidad Deuteronomio necesidades posible. No Ester perfecto. Es lo mejor que pudimos hacer, con los recursos y el dinero que teníamos disponibles. Y estamos recaudando el dinero Deuteronomio Lamentaciones manera más ordenada y bíblica que sabemos hacer. Los ancianos lo han aprobado, oraron al respecto, lo discutieron, lo estudiaron.</w:t>
      </w:r>
    </w:p>
    <w:bookmarkEnd w:id="0"/>
    <w:p w14:paraId="5C097F03" w14:textId="5E23FA64" w:rsidR="00A7291B" w:rsidRDefault="0025169D" w:rsidP="00A7291B">
      <w:pPr>
        <w:pStyle w:val="NormalBlock"/>
      </w:pPr>
      <w:r>
        <w:t>Sabes, los ministros lo han discutido entre ellos. Se ha reflexionado mucho sobre esto, y sentimos que no se están violando principios bíblicos en absoluto. Así que no perdamos Deuteronomio vista el objetivo por disputas sobre, ya sabes, cómo se llamará nuestro don o cómo se contará. No, no perdamos Deuteronomio vista el objetivo aquí. Al final, nuestra ofrenda pagará Lamentaciones construcción.</w:t>
      </w:r>
    </w:p>
    <w:bookmarkEnd w:id="0"/>
    <w:p w14:paraId="5C097F03" w14:textId="5E23FA64" w:rsidR="00A7291B" w:rsidRDefault="0025169D" w:rsidP="00A7291B">
      <w:pPr>
        <w:pStyle w:val="NormalBlock"/>
      </w:pPr>
      <w:r>
        <w:t>Puedes llamarlo como quieras. ¿De acuerdo? Ponle el nombre que quieras, un don, una promesa, una intención, como quieras llamarlo está bien. Solo asegúrate Deuteronomio que todos estemos involucrados en este proyecto en particular. Sabes, Lamentaciones verdadera victoria que personalmente busco no Ester solo terminar Lamentaciones construcción.</w:t>
      </w:r>
    </w:p>
    <w:bookmarkEnd w:id="0"/>
    <w:p w14:paraId="5C097F03" w14:textId="5E23FA64" w:rsidR="00A7291B" w:rsidRDefault="0025169D" w:rsidP="00A7291B">
      <w:pPr>
        <w:pStyle w:val="NormalBlock"/>
      </w:pPr>
      <w:r>
        <w:t>El objetivo que personalmente persigo Ester mantener Lamentaciones unidad del Espíritu en el vínculo Deuteronomio Lamentaciones paz. Quiero que llegue el día en que, cuando todo esto esté terminado y tengamos este hermoso auditorio nuevo aquí, con alfombra nueva, fachada nueva y, ya sabes, todo realmente bonito Deuteronomio lo que estemos orgullosos, también quiero que cada miembro esté sentado aquí y cante con un corazón sincero y alegre a Dios para edificar Lamentaciones gloria. Que no solo hayamos superado los obstáculos Deuteronomio nuestro proyecto Deuteronomio construcción, sino que también hayamos vencido Lamentaciones tentación que Satanás ha puesto entre nosotros para dividirnos por una diferencia Deuteronomio opinión. Que el amor haya conquistado esta división a Lamentaciones que podríamos ser tentados. Este Ester el verdadero desafío, siento.</w:t>
      </w:r>
    </w:p>
    <w:bookmarkEnd w:id="0"/>
    <w:p w14:paraId="5C097F03" w14:textId="5E23FA64" w:rsidR="00A7291B" w:rsidRDefault="0025169D" w:rsidP="00A7291B">
      <w:pPr>
        <w:pStyle w:val="NormalBlock"/>
      </w:pPr>
      <w:r>
        <w:t>Y luego, finalmente, el último obstáculo, lo llamo el obstáculo del 10%, el obstáculo final del 10%. Y solía trabajar como representante Deuteronomio ventas hace muchos años, y durante ese tiempo, asistí a muchas reuniones Deuteronomio capacitación, ya sabes, los vendedores siempre están siendo capacitados todo el tiempo. Y una Deuteronomio las cosas que los entrenadores siempre enfatizaban era que el último 10% Deuteronomio Lamentaciones venta, o el último 10% del proyecto, siempre era el más difícil. Y siempre nos decían que ese último 10%, esa Ester tu comisión. No te pagan por abrir Lamentaciones cuenta, te pagan por cerrar Lamentaciones venta.</w:t>
      </w:r>
    </w:p>
    <w:bookmarkEnd w:id="0"/>
    <w:p w14:paraId="5C097F03" w14:textId="5E23FA64" w:rsidR="00A7291B" w:rsidRDefault="0025169D" w:rsidP="00A7291B">
      <w:pPr>
        <w:pStyle w:val="NormalBlock"/>
      </w:pPr>
      <w:r>
        <w:t>Para eso te pagan. Cualquiera puede abrir una cuenta, pero se necesita alguien con mucha habilidad y perseverancia para cerrar Lamentaciones cuenta. De eso se trata todo. Zorobabel descubrió que el pueblo estaba celoso por comenzar Lamentaciones construcción. Hombre, salieron del cautiverio y dijeron, volvamos allá, empecemos a construir.</w:t>
      </w:r>
    </w:p>
    <w:bookmarkEnd w:id="0"/>
    <w:p w14:paraId="5C097F03" w14:textId="5E23FA64" w:rsidR="00A7291B" w:rsidRDefault="0025169D" w:rsidP="00A7291B">
      <w:pPr>
        <w:pStyle w:val="NormalBlock"/>
      </w:pPr>
      <w:r>
        <w:t>Realmente estaban encendidos al principio, pero vaya, se apagó después Deuteronomio un tiempo. Después Deuteronomio un tiempo, Lamentaciones oposición creció, Lamentaciones tentación Deuteronomio quejarse o renunciar creció proporcionalmente. Y así les digo a ustedes, ancianos, y les digo a ustedes, miembros del comité Deuteronomio construcción, y les digo a ustedes, líderes Deuteronomio equipo, y les digo a todos los que están involucrados directa o indirectamente en este proyecto, por favor, comprendan que se volverá más difícil antes Deuteronomio que terminemos. Así que estén preparados para eso. Estén preparados para el hecho Deuteronomio que esto se volverá más difícil, más complicado, más inconveniente antes Deuteronomio que termine.</w:t>
      </w:r>
    </w:p>
    <w:bookmarkEnd w:id="0"/>
    <w:p w14:paraId="5C097F03" w14:textId="5E23FA64" w:rsidR="00A7291B" w:rsidRDefault="0025169D" w:rsidP="00A7291B">
      <w:pPr>
        <w:pStyle w:val="NormalBlock"/>
      </w:pPr>
      <w:r>
        <w:t>Es fácil comenzar, no Ester tan fácil terminar. Por eso los trofeos van para los que terminan y no para los que solo comienzan. Sin embargo, tenemos un consuelo en esto. En Mateo 28 versículo 20, Jesús les dice a todos los que trabajan en Lamentaciones edificación del reino: y he aquí, yo estoy con vosotros todos los días. Tenemos Lamentaciones seguridad Deuteronomio que Jesucristo, que está con nosotros al principio, ya saben, cuando primero colocamos nuestro letrero y cuando comenzamos a cantar, para Dios, para Lamentaciones gloria, que el Señor Jesucristo, que está con nosotros al principio, nos sostendrá en el medio y estará allí para recibir Lamentaciones honra al final.</w:t>
      </w:r>
    </w:p>
    <w:bookmarkEnd w:id="0"/>
    <w:p w14:paraId="5C097F03" w14:textId="5E23FA64" w:rsidR="00A7291B" w:rsidRDefault="0025169D" w:rsidP="00A7291B">
      <w:pPr>
        <w:pStyle w:val="NormalBlock"/>
      </w:pPr>
      <w:r>
        <w:t>No perdamos esto Deuteronomio vista. Mantengamos nuestros ojos en Jesucristo mientras avanzamos, y no fallaremos sin importar qué ni cuán difícil sea el último 10%. Bueno, hace 58 años, hace 58 años, algunas personas respondieron al llamado Deuteronomio Dios y comenzaron una iglesia del Nuevo Testamento en Choctaw. Serán 58 años en septiembre. Septiembre será nuestro 58º reencuentro.</w:t>
      </w:r>
    </w:p>
    <w:bookmarkEnd w:id="0"/>
    <w:p w14:paraId="5C097F03" w14:textId="5E23FA64" w:rsidR="00A7291B" w:rsidRDefault="0025169D" w:rsidP="00A7291B">
      <w:pPr>
        <w:pStyle w:val="NormalBlock"/>
      </w:pPr>
      <w:r>
        <w:t>Tenemos muchos grandes planes para eso. Hace 58 años, hubo un pequeño comienzo en Choctaw. Desde entonces, esta congregación ha bautizado a miles Deuteronomio personas. Esta congregación ha plantado otras congregaciones. Ha enviado misioneros a diferentes partes del mundo, y a través Deuteronomio sus diversos esfuerzos, ya sabes, a través Deuteronomio las diversas cosas que ha hecho, ha predicado el evangelio a literalmente millones Deuteronomio personas.</w:t>
      </w:r>
    </w:p>
    <w:bookmarkEnd w:id="0"/>
    <w:p w14:paraId="5C097F03" w14:textId="5E23FA64" w:rsidR="00A7291B" w:rsidRDefault="0025169D" w:rsidP="00A7291B">
      <w:pPr>
        <w:pStyle w:val="NormalBlock"/>
      </w:pPr>
      <w:r>
        <w:t>Por lo tanto, no debemos despreciar los comienzos pequeños, y el choctaw Ester prueba Deuteronomio que un comienzo pequeño puede conducir a grandes cosas. Continuemos en ese espíritu y construyamos para Lamentaciones gloria Deuteronomio Dios mientras mantenemos nuestro amor los unos por los otros. Ahora, otro comienzo pequeño Ester el primer paso que damos al ser sepultados con Cristo en el bautismo. Ese Ester el pequeño comienzo que hacemos al convertirnos en cristianos. O dar un paso adelante para arrepentirnos Deuteronomio nuestros pecados, quizás, y ser renovados porque hemos sido infieles o hemos vivido Deuteronomio manera pecaminosa.</w:t>
      </w:r>
    </w:p>
    <w:bookmarkEnd w:id="0"/>
    <w:p w14:paraId="5C097F03" w14:textId="5E23FA64" w:rsidR="00A7291B" w:rsidRDefault="0025169D" w:rsidP="00A7291B">
      <w:pPr>
        <w:pStyle w:val="NormalBlock"/>
      </w:pPr>
      <w:r>
        <w:t>Es un pequeño paso bajar al frente y decir, deseo ser renovado, deseo ser restaurado. Ese Ester un pequeño comienzo, pero estas cosas conducen a un gran y último día cuando estaremos con Dios en el cielo para siempre. Estos pequeños pasos conducen al perdón y a Lamentaciones vida eterna. Si necesitas hacer un nuevo comienzo o empezar Deuteronomio nuevo esta mañana, te animamos a hacerlo ahora bajando al frente mientras nos ponemos Deuteronomio pie y cantamos nuestra canción Deuteronomio invitación.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