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Pieds sales</w:t>
      </w:r>
    </w:p>
    <w:bookmarkEnd w:id="0"/>
    <w:p w14:paraId="5C097F03" w14:textId="5E23FA64" w:rsidR="00A7291B" w:rsidRDefault="0025169D" w:rsidP="00A7291B">
      <w:pPr>
        <w:pStyle w:val="NormalBlock"/>
      </w:pPr>
      <w:r>
        <w:t>Ma leçon de ce soir porte sur le lavage de pieds sales et est tirée du passage de l'Évangile selon Jean où Jésus a lavé les pieds de ses disciples. Avant de tirer des leçons de cet acte, je veux que nous revenions en arrière et examinions ce qui s'est passé cette nuit-là, lorsque Jésus s'est réuni avec ses apôtres choisis pour manger le repas de la Pâque. Cette histoire commence en réalité dans l'Évangile selon Luc, où Jésus envoie Pierre et Jean préparer le repas de la Pâque.</w:t>
      </w:r>
    </w:p>
    <w:bookmarkEnd w:id="0"/>
    <w:p w14:paraId="7E1F9BC8" w14:textId="7BE2687A" w:rsidR="00A7291B" w:rsidRPr="007C2DD5" w:rsidRDefault="0025169D" w:rsidP="007C2DD5">
      <w:pPr>
        <w:pStyle w:val="Quote"/>
      </w:pPr>
      <w:r>
        <w:t>⁷ Le jour des pains sans levain, où l'on devait immoler la Pâque, arriva, </w:t>
        <w:br/>
        <w:t>⁸ et Jésus envoya Pierre et Jean, en disant: Allez nous préparer la Pâque, afin que nous la mangions. </w:t>
        <w:br/>
        <w:t>⁹ Ils lui dirent: Où veux-tu que nous la préparions? </w:t>
        <w:br/>
        <w:t>¹⁰ Il leur répondit: Voici, quand vous serez entrés dans la ville, vous rencontrerez un homme portant une cruche d'eau; suivez-le dans la maison où il entrera, </w:t>
        <w:br/>
        <w:t>¹¹ et vous direz au maître de la maison: Le maître te dit: Où est le lieu où je mangerai la Pâque avec mes disciples? </w:t>
        <w:br/>
        <w:t>¹² Et il vous montrera une grande chambre haute, meublée: c'est là que vous préparerez la Pâque.</w:t>
        <w:br/>
        <w:t>¹³ Ils partirent, et trouvèrent les choses comme il le leur avait dit; et ils préparèrent la Pâque.</w:t>
      </w:r>
    </w:p>
    <w:bookmarkEnd w:id="0"/>
    <w:p w14:paraId="44687C10" w14:textId="5FB066C6" w:rsidR="009C22C1" w:rsidRDefault="009C22C1" w:rsidP="00C35B22">
      <w:pPr>
        <w:pStyle w:val="BibleVerseCite"/>
      </w:pPr>
      <w:r w:rsidRPr="007C2DD5">
        <w:t>- Luc 22.7-13</w:t>
      </w:r>
    </w:p>
    <w:bookmarkEnd w:id="0"/>
    <w:p w14:paraId="255668C9" w14:textId="77777777" w:rsidR="00A7291B" w:rsidRDefault="0025169D" w:rsidP="00A7291B">
      <w:pPr>
        <w:pStyle w:val="PadTop24"/>
      </w:pPr>
      <w:r>
        <w:t>Le fait que Jean et Pierre aient effectivement préparé le repas aura une incidence sur ce qui se passera plus tard dans la nuit. Nous avons maintenant une idée fausse au sujet du repas de la Pâque à cause d'un tableau célèbre. Dans le tableau de Léonard de Vinci, nous voyons Jésus et ses apôtres assis sur des chaises autour d'une table rectangulaire, le Seigneur au centre et les apôtres de chaque côté. Ce tableau est bien connu, mais historiquement inexact quant aux coutumes de l'époque.</w:t>
      </w:r>
    </w:p>
    <w:bookmarkEnd w:id="0"/>
    <w:p w14:paraId="5C097F03" w14:textId="5E23FA64" w:rsidR="00A7291B" w:rsidRDefault="0025169D" w:rsidP="00A7291B">
      <w:pPr>
        <w:pStyle w:val="NormalBlock"/>
      </w:pPr>
      <w:r>
        <w:t>Les Juifs du premier siècle ne s'asseyaient pas sur des chaises, mais s'allongeaient plutôt sur des coussins posés au sol, appuyés sur leur coude gauche et mangeant de la main droite autour d'une table basse en forme de U ou de demi-lune. Ils étaient tous allongés du même côté de la table afin de permettre aux serviteurs d'y accéder facilement. Cela explique également comment la femme dont Luc dit qu'elle se trouvait derrière Jésus a commencé à oindre ses pieds (Luc 7.38). Sinon, elle aurait dû se trouver sous la table pour le faire, si nous prenions le tableau de Léonard de Vinci comme référence.</w:t>
      </w:r>
    </w:p>
    <w:bookmarkEnd w:id="0"/>
    <w:p w14:paraId="5C097F03" w14:textId="5E23FA64" w:rsidR="00A7291B" w:rsidRDefault="0025169D" w:rsidP="00A7291B">
      <w:pPr>
        <w:pStyle w:val="NormalBlock"/>
      </w:pPr>
      <w:r>
        <w:t>Un autre élément important était les usages concernant la disposition des places à cette époque. Normalement, l'hôte occupait la première place à droite de la table afin de pouvoir servir et défendre l'aîné ou le dirigeant assis à côté de lui. Le père ou le dirigeant venait ensuite. À côté de lui se trouvait un invité honoré, généralement choisi par le dirigeant. Puis venaient toutes les autres places, par ordre décroissant d'âge ou d'importance. La dernière place à gauche était également réservée à une personne importante.</w:t>
      </w:r>
    </w:p>
    <w:bookmarkEnd w:id="0"/>
    <w:p w14:paraId="5C097F03" w14:textId="5E23FA64" w:rsidR="00A7291B" w:rsidRDefault="0025169D" w:rsidP="00A7291B">
      <w:pPr>
        <w:pStyle w:val="NormalBlock"/>
      </w:pPr>
      <w:r>
        <w:t>Donc, d'après ces informations et ce que décrivent Jean et les autres apôtres, voici probablement à quoi ressemblait la disposition des places. En commençant par la droite, Jean occupe la place de l'hôte à côté de Jésus, le chef et l'enseignant. Nous le savons parce qu'en Jean 13.25, il est dit que Jean s'est penché sur la poitrine de Jésus et lui a posé une question. Jean n'aurait pu faire cela que s'il avait été placé à côté de Jésus.</w:t>
      </w:r>
    </w:p>
    <w:bookmarkEnd w:id="0"/>
    <w:p w14:paraId="5C097F03" w14:textId="5E23FA64" w:rsidR="00A7291B" w:rsidRDefault="0025169D" w:rsidP="00A7291B">
      <w:pPr>
        <w:pStyle w:val="NormalBlock"/>
      </w:pPr>
      <w:r>
        <w:t>De l'autre côté de Jésus se trouvait Judas. Nous ne savons pas si Jésus l'avait choisi ou s'il avait pris la place lui-même. Nous le savons parce que Jésus lui-même tendit à Judas une bouchée de nourriture. Là encore, cela n'aurait pas été possible s'il ne s'était pas trouvé à côté de lui. (À cette époque, il était d'usage que le chef donne la première bouchée de nourriture à l'invité d'honneur.)</w:t>
      </w:r>
    </w:p>
    <w:bookmarkEnd w:id="0"/>
    <w:p w14:paraId="5C097F03" w14:textId="5E23FA64" w:rsidR="00A7291B" w:rsidRDefault="0025169D" w:rsidP="00A7291B">
      <w:pPr>
        <w:pStyle w:val="NormalBlock"/>
      </w:pPr>
      <w:r>
        <w:t>Les autres étaient assis autour du reste de la table, jusqu'à la dernière place, et l'une des places d'honneur revint à Pierre. Là encore, nous le savons parce que Pierre dut faire signe à Jean de demander à Jésus qui était le traître, ce qui laisse penser qu'il se trouvait à une certaine distance.</w:t>
      </w:r>
    </w:p>
    <w:bookmarkEnd w:id="0"/>
    <w:p w14:paraId="5C097F03" w14:textId="5E23FA64" w:rsidR="00A7291B" w:rsidRDefault="0025169D" w:rsidP="00A7291B">
      <w:pPr>
        <w:pStyle w:val="NormalBlock"/>
      </w:pPr>
      <w:r>
        <w:t>De plus, Jean dit que Jésus est venu en dernier vers Pierre lorsqu'il lavait les pieds des apôtres. Cela le placerait à l'autre bout de la table.</w:t>
      </w:r>
    </w:p>
    <w:bookmarkEnd w:id="0"/>
    <w:p w14:paraId="5C097F03" w14:textId="5E23FA64" w:rsidR="00A7291B" w:rsidRDefault="0025169D" w:rsidP="00A7291B">
      <w:pPr>
        <w:pStyle w:val="NormalBlock"/>
      </w:pPr>
      <w:r>
        <w:t>Je mentionne maintenant cette disposition des places, car elle explique comment la dispute parmi les apôtres a commencé. Luc rapporte qu'une dispute s'éleva parmi les apôtres pour savoir lequel d'entre eux était le plus grand pendant qu'ils mangeaient.</w:t>
      </w:r>
    </w:p>
    <w:bookmarkEnd w:id="0"/>
    <w:p w14:paraId="7E1F9BC8" w14:textId="7BE2687A" w:rsidR="00A7291B" w:rsidRPr="007C2DD5" w:rsidRDefault="0025169D" w:rsidP="007C2DD5">
      <w:pPr>
        <w:pStyle w:val="Quote"/>
      </w:pPr>
      <w:r>
        <w:t>Il s'éleva aussi parmi les apôtres une contestation: lequel d'entre eux devait être estimé le plus grand?</w:t>
      </w:r>
    </w:p>
    <w:bookmarkEnd w:id="0"/>
    <w:p w14:paraId="44687C10" w14:textId="5FB066C6" w:rsidR="009C22C1" w:rsidRDefault="009C22C1" w:rsidP="00C35B22">
      <w:pPr>
        <w:pStyle w:val="BibleVerseCite"/>
      </w:pPr>
      <w:r w:rsidRPr="007C2DD5">
        <w:t>- Luc 22.24</w:t>
      </w:r>
    </w:p>
    <w:bookmarkEnd w:id="0"/>
    <w:p w14:paraId="255668C9" w14:textId="77777777" w:rsidR="00A7291B" w:rsidRDefault="0025169D" w:rsidP="00A7291B">
      <w:pPr>
        <w:pStyle w:val="PadTop24"/>
      </w:pPr>
      <w:r>
        <w:t>Si cette disposition des places est exacte, nous pouvons facilement comprendre pourquoi les autres apôtres étaient contrariés.</w:t>
      </w:r>
    </w:p>
    <w:bookmarkEnd w:id="0"/>
    <w:p w14:paraId="5C097F03" w14:textId="5E23FA64" w:rsidR="00A7291B" w:rsidRDefault="0025169D" w:rsidP="00A7291B">
      <w:pPr>
        <w:pStyle w:val="NormalBlock"/>
      </w:pPr>
      <w:r>
        <w:t>Pierre et Jean, qui avaient été envoyés pour préparer le repas, se réservèrent deux places d'honneur sur le plan de table. Et Judas (qui était déjà soupçonné de vol) est assis à côté du Seigneur, à la place réservée à l'invité d'honneur. La jalousie, l'amertume et la discorde éclatent en une dispute ouverte.</w:t>
      </w:r>
    </w:p>
    <w:bookmarkEnd w:id="0"/>
    <w:p w14:paraId="5C097F03" w14:textId="5E23FA64" w:rsidR="00A7291B" w:rsidRDefault="0025169D" w:rsidP="00A7291B">
      <w:pPr>
        <w:pStyle w:val="NormalBlock"/>
      </w:pPr>
      <w:r>
        <w:t>Au milieu de tout cela, Jésus apaise leur colère et désamorce leur ego meurtri en lavant des pieds sales.</w:t>
      </w:r>
    </w:p>
    <w:p w14:paraId="6ABE7781" w14:textId="77777777" w:rsidR="00227BF5" w:rsidRDefault="00227BF5" w:rsidP="00227BF5">
      <w:pPr>
        <w:pStyle w:val="Heading2"/>
      </w:pPr>
      <w:r>
        <w:t>Laver des pieds sales</w:t>
      </w:r>
    </w:p>
    <w:bookmarkEnd w:id="0"/>
    <w:bookmarkEnd w:id="0"/>
    <w:p w14:paraId="5C097F03" w14:textId="5E23FA64" w:rsidR="00A7291B" w:rsidRDefault="0025169D" w:rsidP="00A7291B">
      <w:pPr>
        <w:pStyle w:val="NormalBlock"/>
      </w:pPr>
      <w:r>
        <w:t>Ainsi, le repas de la Pâque et la disposition des places ont été préparés par Pierre et Jean. Un autre élément se trouvait là, probablement laissé par le propriétaire de la maison : un bassin d'eau et un tablier ou une serviette destinés à laver les pieds des invités à leur arrivée. Il ne s'agissait pas d'une sorte de cérémonie, mais simplement d'une marque de courtoisie courante à cette époque. Les routes étaient poussiéreuses et sales, et les gens portaient des sandales. Habituellement, on chargeait le plus jeune esclave de laver les pieds des invités, en signe de bienvenue et d'hospitalité de la part de l'hôte.</w:t>
      </w:r>
    </w:p>
    <w:bookmarkEnd w:id="0"/>
    <w:p w14:paraId="5C097F03" w14:textId="5E23FA64" w:rsidR="00A7291B" w:rsidRDefault="0025169D" w:rsidP="00A7291B">
      <w:pPr>
        <w:pStyle w:val="NormalBlock"/>
      </w:pPr>
      <w:r>
        <w:t>Imaginez la scène lorsque chaque apôtre entra dans la pièce et aperçut la bassine et l'eau, mais sans vouloir s'abaisser à laver ses propres pieds, encore moins ceux de ses compagnons apôtres. Ils entrèrent dans la pièce et prirent place à table. Cela était indigne de ceux qui s'intéressaient à la « position ».</w:t>
      </w:r>
    </w:p>
    <w:bookmarkEnd w:id="0"/>
    <w:p w14:paraId="5C097F03" w14:textId="5E23FA64" w:rsidR="00A7291B" w:rsidRDefault="0025169D" w:rsidP="00A7291B">
      <w:pPr>
        <w:pStyle w:val="NormalBlock"/>
      </w:pPr>
      <w:r>
        <w:t>Ce qui est vraiment étonnant dans leur comportement, c'est que personne n'a même pensé à laver les pieds de Jésus ! Comme je l'ai dit précédemment, une fois assis, leur dispute pour savoir qui est le plus grand commence, et c'est à ce moment-là que Jésus se lève de la place d'honneur qu'il occupait pour leur laver les pieds.</w:t>
      </w:r>
    </w:p>
    <w:bookmarkEnd w:id="0"/>
    <w:p w14:paraId="7E1F9BC8" w14:textId="7BE2687A" w:rsidR="00A7291B" w:rsidRPr="007C2DD5" w:rsidRDefault="0025169D" w:rsidP="007C2DD5">
      <w:pPr>
        <w:pStyle w:val="Quote"/>
      </w:pPr>
      <w:r>
        <w:t>³ Jésus, qui savait que le Père avait remis toutes choses entre ses mains, qu'il était venu de Dieu, et qu'il s'en allait à Dieu,</w:t>
        <w:br/>
        <w:t>⁴ se leva de table, ôta ses vêtements, et prit un linge, dont il se ceignit.</w:t>
        <w:br/>
        <w:t>⁵ Ensuite il versa de l'eau dans un bassin, et il se mit à laver les pieds des disciples, et à les essuyer avec le linge dont il était ceint.</w:t>
      </w:r>
    </w:p>
    <w:bookmarkEnd w:id="0"/>
    <w:p w14:paraId="44687C10" w14:textId="5FB066C6" w:rsidR="009C22C1" w:rsidRDefault="009C22C1" w:rsidP="00C35B22">
      <w:pPr>
        <w:pStyle w:val="BibleVerseCite"/>
      </w:pPr>
      <w:r w:rsidRPr="007C2DD5">
        <w:t>- Jean 13.3-5</w:t>
      </w:r>
    </w:p>
    <w:bookmarkEnd w:id="0"/>
    <w:p w14:paraId="255668C9" w14:textId="77777777" w:rsidR="00A7291B" w:rsidRDefault="0025169D" w:rsidP="00A7291B">
      <w:pPr>
        <w:pStyle w:val="PadTop24"/>
      </w:pPr>
      <w:r>
        <w:t>Je veux que vous remarquiez que, même si aucun d'eux n'a pensé à laver les pieds des autres, ni ceux de Jésus, aucun n'a pensé à se lever d'un bond et à accomplir cette tâche humble à la place de Jésus. Jésus, sachant qui il était, ce qu'il avait été envoyé faire et où il retournerait, a néanmoins accepté cette tâche humble. Il a même lavé les pieds de Judas ! Remarquez ce qui se passe lorsqu'il arrive à Pierre.</w:t>
      </w:r>
    </w:p>
    <w:bookmarkEnd w:id="0"/>
    <w:p w14:paraId="7E1F9BC8" w14:textId="7BE2687A" w:rsidR="00A7291B" w:rsidRPr="007C2DD5" w:rsidRDefault="0025169D" w:rsidP="007C2DD5">
      <w:pPr>
        <w:pStyle w:val="Quote"/>
      </w:pPr>
      <w:r>
        <w:t>⁶ Il vint donc à Simon Pierre; et Pierre lui dit: Toi, Seigneur, tu me laves les pieds!</w:t>
        <w:br/>
        <w:t>⁷ Jésus lui répondit: Ce que je fais, tu ne le comprends pas maintenant, mais tu le comprendras bientôt.</w:t>
        <w:br/>
        <w:t>⁸ Pierre lui dit: Non, jamais tu ne me laveras les pieds. Jésus lui répondit: Si je ne te lave, tu n'auras point de part avec moi.</w:t>
        <w:br/>
        <w:t>⁹ Simon Pierre lui dit: Seigneur, non seulement les pieds, mais encore les mains et la tête.</w:t>
        <w:br/>
        <w:t>¹⁰ Jésus lui dit: Celui qui est lavé n'a besoin que de se laver les pieds pour être entièrement pur; et vous êtes purs, mais non pas tous.</w:t>
        <w:br/>
        <w:t>¹¹ Car il connaissait celui qui le livrait; c'est pourquoi il dit: Vous n'êtes pas tous purs.</w:t>
      </w:r>
    </w:p>
    <w:bookmarkEnd w:id="0"/>
    <w:p w14:paraId="44687C10" w14:textId="5FB066C6" w:rsidR="009C22C1" w:rsidRDefault="009C22C1" w:rsidP="00C35B22">
      <w:pPr>
        <w:pStyle w:val="BibleVerseCite"/>
      </w:pPr>
      <w:r w:rsidRPr="007C2DD5">
        <w:t>- Jean 13.6-11</w:t>
      </w:r>
    </w:p>
    <w:bookmarkEnd w:id="0"/>
    <w:p w14:paraId="255668C9" w14:textId="77777777" w:rsidR="00A7291B" w:rsidRDefault="0025169D" w:rsidP="00A7291B">
      <w:pPr>
        <w:pStyle w:val="PadTop24"/>
      </w:pPr>
      <w:r>
        <w:t>Ce que Pierre dit ici rappelle ce que Jean-Baptiste a dit à Jésus lorsque Jésus est venu pour être baptisé. Dans Matthieu 3.14, Jean-Baptiste a dit :</w:t>
      </w:r>
    </w:p>
    <w:bookmarkEnd w:id="0"/>
    <w:p w14:paraId="7E1F9BC8" w14:textId="7BE2687A" w:rsidR="00A7291B" w:rsidRPr="007C2DD5" w:rsidRDefault="0025169D" w:rsidP="007C2DD5">
      <w:pPr>
        <w:pStyle w:val="Quote"/>
      </w:pPr>
      <w:r>
        <w:t>Mais Jean s'y opposait, en disant: C'est moi qui ai besoin d'être baptisé par toi, et tu viens à moi!</w:t>
      </w:r>
    </w:p>
    <w:bookmarkEnd w:id="0"/>
    <w:p w14:paraId="44687C10" w14:textId="5FB066C6" w:rsidR="009C22C1" w:rsidRDefault="009C22C1" w:rsidP="00C35B22">
      <w:pPr>
        <w:pStyle w:val="BibleVerseCite"/>
      </w:pPr>
      <w:r w:rsidRPr="007C2DD5">
        <w:t>- Matthieu 3.14</w:t>
      </w:r>
    </w:p>
    <w:bookmarkEnd w:id="0"/>
    <w:p w14:paraId="255668C9" w14:textId="77777777" w:rsidR="00A7291B" w:rsidRDefault="0025169D" w:rsidP="00A7291B">
      <w:pPr>
        <w:pStyle w:val="PadTop24"/>
      </w:pPr>
      <w:r>
        <w:t>De la même manière, Jésus répond à l'objection de Pierre. Non pas en disant que ce lavement des pieds accomplit la justice, ce qu'il avait dit à Jean-Baptiste. Il dit plutôt à Pierre qu'il comprendra plus tard ce que Jésus fait cette nuit-là. Une fois qu'il sera mort et ressuscité, Pierre replacera toutes les paroles et les actions de Jésus dans leur juste contexte.</w:t>
      </w:r>
    </w:p>
    <w:bookmarkEnd w:id="0"/>
    <w:p w14:paraId="5C097F03" w14:textId="5E23FA64" w:rsidR="00A7291B" w:rsidRDefault="0025169D" w:rsidP="00A7291B">
      <w:pPr>
        <w:pStyle w:val="NormalBlock"/>
      </w:pPr>
      <w:r>
        <w:t>Pierre (plus impétueux que Jean-Baptiste) fait encore un commentaire. Il ne permettra pas à Jésus de s'humilier ainsi. Il est gêné de voir son Seigneur s'humilier de cette manière. Par exemple, un enseignant ou un entraîneur que vous admirez travaillant dans une station de lavage et nettoyant votre voiture pour recevoir des pourboires, ou livrant une pizza à votre domicile. Vous êtes gêné pour lui. Jésus répond que ceux qui ne sont pas purifiés (lavés) par lui n'ont aucune part avec lui.</w:t>
      </w:r>
    </w:p>
    <w:bookmarkEnd w:id="0"/>
    <w:p w14:paraId="5C097F03" w14:textId="5E23FA64" w:rsidR="00A7291B" w:rsidRDefault="0025169D" w:rsidP="00A7291B">
      <w:pPr>
        <w:pStyle w:val="NormalBlock"/>
      </w:pPr>
      <w:r>
        <w:t>Cette fois, la réponse de Jésus est semblable à celle qu'il a donnée à Nicodème au sujet de la nouvelle naissance, alors que Nicodème avait du mal à comprendre qu'il fallait être renouvelé dans l'eau et dans l'Esprit pour faire partie du royaume. Par exemple, Nicodème parlait en termes humains (et d'une personne retournant dans le sein maternel), tandis que Jésus parlait en termes spirituels (né de nouveau/sauvé spirituellement).</w:t>
      </w:r>
    </w:p>
    <w:bookmarkEnd w:id="0"/>
    <w:p w14:paraId="5C097F03" w14:textId="5E23FA64" w:rsidR="00A7291B" w:rsidRDefault="0025169D" w:rsidP="00A7291B">
      <w:pPr>
        <w:pStyle w:val="NormalBlock"/>
      </w:pPr>
      <w:r>
        <w:t>Dans ce cas, Pierre parle toujours du lavement des pieds et de la manière dont cette action de Jésus a abaissé son prestige et ses positions. Jésus répond sur le plan spirituel en disant que, à moins qu'il ne vous lave (vous rende spirituellement purs), vous ne pourrez jamais être purs, justes ou sauvés. (Et le prix que Jésus était disposé à payer pour accomplir cela était plus grand que le fait de laver des pieds.)</w:t>
      </w:r>
    </w:p>
    <w:bookmarkEnd w:id="0"/>
    <w:p w14:paraId="5C097F03" w14:textId="5E23FA64" w:rsidR="00A7291B" w:rsidRDefault="0025169D" w:rsidP="00A7291B">
      <w:pPr>
        <w:pStyle w:val="NormalBlock"/>
      </w:pPr>
      <w:r>
        <w:t>Pierre, sentant que sa réticence à laisser Jésus faire cela pourrait d'une manière ou d'une autre le séparer du Seigneur, va complètement à l'autre extrême. « Ne me lave pas seulement les pieds, mais aussi la tête et les mains. » De nouveau, tout comme pour Nicodème, Jésus assure à Pierre que, s'il a été lavé (purifié/sauvé) par Christ, il lui suffit de se soumettre au lavage des pieds qui est en cours : c'est précisément ce que Jésus leur avait demandé de faire au départ. Non seulement Pierre, mais tous les apôtres comprendraient, comme Jésus le dit à Pierre, ce qui était en train de se passer lorsque tous les événements des jours suivants seraient achevés. Cet acte qui consistait à leur laver les pieds sales était une parabole vivante qui annonçait ce qui allait venir.</w:t>
      </w:r>
    </w:p>
    <w:bookmarkEnd w:id="0"/>
    <w:p w14:paraId="5C097F03" w14:textId="5E23FA64" w:rsidR="00A7291B" w:rsidRDefault="0025169D" w:rsidP="00A7291B">
      <w:pPr>
        <w:pStyle w:val="NormalBlock"/>
      </w:pPr>
      <w:r>
        <w:t>Le Seigneur, l'Enseignant, le Messie, ne s'humiliant pas seulement pour laver leurs pieds sales, mais ce même Seigneur, Enseignant, Messie, se soumettant à la torture et à la mort afin de purifier leurs vies souillées. Ce n'est qu'après sa mort et sa résurrection qu'ils verraient et comprendraient le parallèle entre ce service et sa croix.</w:t>
      </w:r>
    </w:p>
    <w:p w14:paraId="6ABE7781" w14:textId="77777777" w:rsidR="00227BF5" w:rsidRDefault="00227BF5" w:rsidP="00227BF5">
      <w:pPr>
        <w:pStyle w:val="Heading2"/>
      </w:pPr>
      <w:r>
        <w:t>Leçons sur les pieds sales</w:t>
      </w:r>
    </w:p>
    <w:bookmarkEnd w:id="0"/>
    <w:bookmarkEnd w:id="0"/>
    <w:p w14:paraId="5C097F03" w14:textId="5E23FA64" w:rsidR="00A7291B" w:rsidRDefault="0025169D" w:rsidP="00A7291B">
      <w:pPr>
        <w:pStyle w:val="NormalBlock"/>
      </w:pPr>
      <w:r>
        <w:t>J'appelle cet épisode une « parabole vivante » parce qu'au lieu d'enseigner aux apôtres une parabole sur l'humilité, il a mis la parabole en pratique dans une situation réelle, au moment même où elle se déroulait.</w:t>
      </w:r>
    </w:p>
    <w:bookmarkEnd w:id="0"/>
    <w:p w14:paraId="5C097F03" w14:textId="5E23FA64" w:rsidR="00A7291B" w:rsidRDefault="0025169D" w:rsidP="00A7291B">
      <w:pPr>
        <w:pStyle w:val="NormalBlock"/>
      </w:pPr>
      <w:r>
        <w:t>Quelles leçons pouvons-nous donc tirer aujourd'hui de cette parabole des pieds sales ?</w:t>
      </w:r>
    </w:p>
    <w:p w14:paraId="27FB83DB" w14:textId="77777777" w:rsidR="00227BF5" w:rsidRDefault="00227BF5" w:rsidP="00227BF5">
      <w:pPr>
        <w:pStyle w:val="Heading3"/>
      </w:pPr>
      <w:r>
        <w:t>1. Veillez à ne pas ritualiser ce qui est censé être pratique</w:t>
      </w:r>
    </w:p>
    <w:bookmarkEnd w:id="0"/>
    <w:bookmarkEnd w:id="0"/>
    <w:p w14:paraId="5C097F03" w14:textId="5E23FA64" w:rsidR="00A7291B" w:rsidRDefault="0025169D" w:rsidP="00A7291B">
      <w:pPr>
        <w:pStyle w:val="NormalBlock"/>
      </w:pPr>
      <w:r>
        <w:t>De nombreux groupes religieux et dénominations ont pris cet événement et en ont fait un « rituel ». Par exemple, le Jeudi saint — une partie de la Semaine sainte pratiquée par les catholiques et d'autres personnes qui continuent encore aujourd'hui le rituel du lavement des pieds.</w:t>
      </w:r>
    </w:p>
    <w:bookmarkEnd w:id="0"/>
    <w:p w14:paraId="5C097F03" w14:textId="5E23FA64" w:rsidR="00A7291B" w:rsidRDefault="0025169D" w:rsidP="00A7291B">
      <w:pPr>
        <w:pStyle w:val="NormalBlock"/>
      </w:pPr>
      <w:r>
        <w:t>Ritualiser cette pratique en dilue le but et le résultat véritables de l'enseignement de Jésus sur le sujet et conduit à la division, lorsque les groupes discutent de la manière et du moment de l'accomplir, etc. Dans ce passage, Jésus dit à Pierre qu'il comprendra plus tard la signification du lavement des pieds. Plus tard, lorsque Jésus expliqua comment Pierre devait mourir (en martyr) et qu'il lui confia la charge de « paître le troupeau », Pierre vit la voie que Jésus avait tracée pour sa propre vie, faite d'expériences de lavement des pieds.</w:t>
      </w:r>
    </w:p>
    <w:bookmarkEnd w:id="0"/>
    <w:p w14:paraId="5C097F03" w14:textId="5E23FA64" w:rsidR="00A7291B" w:rsidRDefault="0025169D" w:rsidP="00A7291B">
      <w:pPr>
        <w:pStyle w:val="NormalBlock"/>
      </w:pPr>
      <w:r>
        <w:t>Mais nulle part dans ses écrits ni dans les enseignements des apôtres, nous ne les voyons enseigner, ordonner ou ritualiser cette coutume à des fins religieuses. Si les apôtres n'ont pas poursuivi cette pratique dans un contexte religieux, nous ne devrions pas le faire non plus.</w:t>
      </w:r>
    </w:p>
    <w:p w14:paraId="27FB83DB" w14:textId="77777777" w:rsidR="00227BF5" w:rsidRDefault="00227BF5" w:rsidP="00227BF5">
      <w:pPr>
        <w:pStyle w:val="Heading3"/>
      </w:pPr>
      <w:r>
        <w:t>2. Comprenez que la leçon du lavement des pieds concerne réellement le fait de laver des pieds sales</w:t>
      </w:r>
    </w:p>
    <w:bookmarkEnd w:id="0"/>
    <w:bookmarkEnd w:id="0"/>
    <w:p w14:paraId="5C097F03" w14:textId="5E23FA64" w:rsidR="00A7291B" w:rsidRDefault="0025169D" w:rsidP="00A7291B">
      <w:pPr>
        <w:pStyle w:val="NormalBlock"/>
      </w:pPr>
      <w:r>
        <w:t>Permettons à Jésus d'expliquer :</w:t>
      </w:r>
    </w:p>
    <w:bookmarkEnd w:id="0"/>
    <w:p w14:paraId="7E1F9BC8" w14:textId="7BE2687A" w:rsidR="00A7291B" w:rsidRPr="007C2DD5" w:rsidRDefault="0025169D" w:rsidP="007C2DD5">
      <w:pPr>
        <w:pStyle w:val="Quote"/>
      </w:pPr>
      <w:r>
        <w:t>¹² Après qu'il leur eut lavé les pieds, et qu'il eut pris ses vêtements, il se remit à table, et leur dit: Comprenez-vous ce que je vous ai fait?</w:t>
        <w:br/>
        <w:t>¹³ Vous m'appelez Maître et Seigneur; et vous dites bien, car je le suis.</w:t>
        <w:br/>
        <w:t>¹⁴ Si donc je vous ai lavé les pieds, moi, le Seigneur et le Maître, vous devez aussi vous laver les pieds les uns aux autres;</w:t>
        <w:br/>
        <w:t>¹⁵ car je vous ai donné un exemple, afin que vous fassiez comme je vous ai fait.</w:t>
        <w:br/>
        <w:t>¹⁶ En vérité, en vérité, je vous le dis, le serviteur n'est pas plus grand que son seigneur, ni l'apôtre plus grand que celui qui l'a envoyé.</w:t>
        <w:br/>
        <w:t>¹⁷ Si vous savez ces choses, vous êtes heureux, pourvu que vous les pratiquiez.</w:t>
      </w:r>
    </w:p>
    <w:bookmarkEnd w:id="0"/>
    <w:p w14:paraId="44687C10" w14:textId="5FB066C6" w:rsidR="009C22C1" w:rsidRDefault="009C22C1" w:rsidP="00C35B22">
      <w:pPr>
        <w:pStyle w:val="BibleVerseCite"/>
      </w:pPr>
      <w:r w:rsidRPr="007C2DD5">
        <w:t>- Jean 13.12-17</w:t>
      </w:r>
    </w:p>
    <w:bookmarkEnd w:id="0"/>
    <w:p w14:paraId="255668C9" w14:textId="77777777" w:rsidR="00A7291B" w:rsidRDefault="0025169D" w:rsidP="00A7291B">
      <w:pPr>
        <w:pStyle w:val="PadTop24"/>
      </w:pPr>
      <w:r>
        <w:t>Jésus est très clair ici lorsqu'il explique sa parabole vivante :</w:t>
      </w:r>
    </w:p>
    <w:bookmarkEnd w:id="0"/>
    <w:p w14:paraId="2EC75E3D" w14:textId="41EDDCE5" w:rsidR="008A3F75" w:rsidRDefault="00932373" w:rsidP="001E1588">
      <w:pPr>
        <w:pStyle w:val="NormalBlock"/>
        <w:numPr>
          <w:ilvl w:val="0"/>
          <w:numId w:val="199"/>
        </w:numPr>
      </w:pPr>
      <w:r w:rsidRPr="00932373">
        <w:t>Si moi, votre Seigneur et votre Maître, je peux m'humilier jusqu'à vous laver les pieds sales, alors vous, qui êtes inférieurs à moi en position et en connaissance, pouvez certainement en faire autant.</w:t>
      </w:r>
    </w:p>
    <w:bookmarkEnd w:id="0"/>
    <w:p w14:paraId="2EC75E3D" w14:textId="41EDDCE5" w:rsidR="008A3F75" w:rsidRDefault="00932373" w:rsidP="001E1588">
      <w:pPr>
        <w:pStyle w:val="NormalBlock"/>
        <w:numPr>
          <w:ilvl w:val="0"/>
          <w:numId w:val="199"/>
        </w:numPr>
      </w:pPr>
      <w:r w:rsidRPr="00932373">
        <w:t>Ce que j'ai fait, je l'ai fait pour vous enseigner comment vous traiter les uns les autres, et non pour créer un rituel religieux.</w:t>
      </w:r>
    </w:p>
    <w:bookmarkEnd w:id="0"/>
    <w:p w14:paraId="2EC75E3D" w14:textId="41EDDCE5" w:rsidR="008A3F75" w:rsidRDefault="00932373" w:rsidP="001E1588">
      <w:pPr>
        <w:pStyle w:val="NormalBlock"/>
        <w:numPr>
          <w:ilvl w:val="0"/>
          <w:numId w:val="199"/>
        </w:numPr>
      </w:pPr>
      <w:r w:rsidRPr="00932373">
        <w:t>Si vous suivez mon exemple, vous serez bénis. Comment ? Par l'harmonie, la paix, l'amour et la joie entre vous.</w:t>
      </w:r>
    </w:p>
    <w:bookmarkEnd w:id="0"/>
    <w:bookmarkEnd w:id="0"/>
    <w:p w14:paraId="5C097F03" w14:textId="5E23FA64" w:rsidR="00A7291B" w:rsidRDefault="0025169D" w:rsidP="00A7291B">
      <w:pPr>
        <w:pStyle w:val="NormalBlock"/>
      </w:pPr>
      <w:r>
        <w:t>La veille de sa crucifixion, et au milieu d'un débat animé entre ses apôtres concernant celui qui était important et celui qui était le plus grand...</w:t>
      </w:r>
    </w:p>
    <w:bookmarkEnd w:id="0"/>
    <w:p w14:paraId="5C097F03" w14:textId="5E23FA64" w:rsidR="00A7291B" w:rsidRDefault="0025169D" w:rsidP="00A7291B">
      <w:pPr>
        <w:pStyle w:val="NormalBlock"/>
      </w:pPr>
      <w:r>
        <w:t>Jésus leur laisse un exemple saisissant de la manière de maintenir la paix et l'harmonie parmi ceux qui sont chargés d'établir son Église. La leçon des pieds sales est tout aussi importante pour nous aujourd'hui qu'elle l'était pour les apôtres.</w:t>
      </w:r>
    </w:p>
    <w:bookmarkEnd w:id="0"/>
    <w:p w14:paraId="5C097F03" w14:textId="5E23FA64" w:rsidR="00A7291B" w:rsidRDefault="0025169D" w:rsidP="00A7291B">
      <w:pPr>
        <w:pStyle w:val="NormalBlock"/>
      </w:pPr>
      <w:r>
        <w:t>Ce sont toujours les péchés d'orgueil et d'ambition égoïste qui existent dans l'Église aujourd'hui. Ils provoquent la colère, le ressentiment, la division et la compétition entre les membres. Le Seigneur nous appelle toujours à laver des pieds sales, et non à créer un rituel du lavement des pieds...</w:t>
      </w:r>
    </w:p>
    <w:bookmarkEnd w:id="0"/>
    <w:p w14:paraId="5C097F03" w14:textId="5E23FA64" w:rsidR="00A7291B" w:rsidRDefault="0025169D" w:rsidP="00A7291B">
      <w:pPr>
        <w:pStyle w:val="NormalBlock"/>
      </w:pPr>
      <w:r>
        <w:t>Mais imitez plutôt l'Esprit de Christ lorsque vous êtes confronté aux « pieds sales » des autres. Les pieds sales représentent ce qui peut être répugnant ou offensant chez notre frère ou notre sœur. Cela peut être leur apparence, leur attitude, leurs péchés et leurs faiblesses, ou peut-être la manière dont ils vous ont traité. Faire l'effort de servir leurs meilleurs intérêts, fermer les yeux sur leurs défauts, pardonner les offenses qu'ils ont commises contre vous et les aimer malgré leurs pieds sales : voilà l'action que Christ a montrée avec cette bassine et cette serviette dans la chambre haute, cette nuit-là, il y a longtemps. Si vous avez été lavé par lui, alors laver les pieds sales est la manière de le suivre.</w:t>
      </w:r>
    </w:p>
    <w:bookmarkEnd w:id="0"/>
    <w:p w14:paraId="5C097F03" w14:textId="5E23FA64" w:rsidR="00A7291B" w:rsidRDefault="0025169D" w:rsidP="00A7291B">
      <w:pPr>
        <w:pStyle w:val="NormalBlock"/>
      </w:pPr>
      <w:r>
        <w:t>Deux questions viennent immédiatement à l'esprit à partir de ce passage :</w:t>
      </w:r>
    </w:p>
    <w:bookmarkEnd w:id="0"/>
    <w:p w14:paraId="528DD780" w14:textId="604C58E7" w:rsidR="00FB4BCD" w:rsidRDefault="00FB4BCD" w:rsidP="001E1588">
      <w:pPr>
        <w:pStyle w:val="NormalBlock"/>
        <w:numPr>
          <w:ilvl w:val="0"/>
          <w:numId w:val="201"/>
        </w:numPr>
      </w:pPr>
      <w:r>
        <w:t>A-t-il lavé vos pieds ? Il vous a purifiés du péché et de la mort, si vous avez confessé son nom, vous êtes repentis de vos péchés et avez été purifiés dans les eaux du baptême.</w:t>
      </w:r>
    </w:p>
    <w:bookmarkEnd w:id="0"/>
    <w:p w14:paraId="528DD780" w14:textId="604C58E7" w:rsidR="00FB4BCD" w:rsidRDefault="00FB4BCD" w:rsidP="001E1588">
      <w:pPr>
        <w:pStyle w:val="NormalBlock"/>
        <w:numPr>
          <w:ilvl w:val="0"/>
          <w:numId w:val="201"/>
        </w:numPr>
      </w:pPr>
      <w:r>
        <w:t>Quels pieds sales Jésus vous a-t-il demandé de laver récemment ? Avez-vous réagi comme les apôtres, trop orgueilleux pour vous abaisser, vous humilier, mourir à vous-mêmes ?</w:t>
      </w:r>
    </w:p>
    <w:bookmarkEnd w:id="0"/>
    <w:bookmarkEnd w:id="0"/>
    <w:p w14:paraId="5C097F03" w14:textId="5E23FA64" w:rsidR="00A7291B" w:rsidRDefault="0025169D" w:rsidP="00A7291B">
      <w:pPr>
        <w:pStyle w:val="NormalBlock"/>
      </w:pPr>
      <w:r>
        <w:t>Ou bien avez-vous suivi la voie du Maître en prenant la bassine et la serviette dans l'amour et le service ? Jésus a dit un peu plus tard dans cette pièce, ce même soir,</w:t>
      </w:r>
    </w:p>
    <w:bookmarkEnd w:id="0"/>
    <w:p w14:paraId="7E1F9BC8" w14:textId="7BE2687A" w:rsidR="00A7291B" w:rsidRPr="007C2DD5" w:rsidRDefault="0025169D" w:rsidP="007C2DD5">
      <w:pPr>
        <w:pStyle w:val="Quote"/>
      </w:pPr>
      <w:r>
        <w:t>A ceci tous connaîtront que vous êtes mes disciples, si vous avez de l'amour les uns pour les autres.</w:t>
      </w:r>
    </w:p>
    <w:bookmarkEnd w:id="0"/>
    <w:p w14:paraId="44687C10" w14:textId="5FB066C6" w:rsidR="009C22C1" w:rsidRDefault="009C22C1" w:rsidP="00C35B22">
      <w:pPr>
        <w:pStyle w:val="BibleVerseCite"/>
      </w:pPr>
      <w:r w:rsidRPr="007C2DD5">
        <w:t>- Jean 13.35</w:t>
      </w:r>
    </w:p>
    <w:bookmarkEnd w:id="0"/>
    <w:p w14:paraId="255668C9" w14:textId="77777777" w:rsidR="00A7291B" w:rsidRDefault="0025169D" w:rsidP="00A7291B">
      <w:pPr>
        <w:pStyle w:val="PadTop24"/>
      </w:pPr>
      <w:r>
        <w:t>Il aurait tout aussi bien pu dire : « ...De la manière dont vous lavez les pieds sales les uns des autres. » Si vous avez besoin d'être lavé de vos péchés ou de prière pour mieux prendre la bassine et la serviette, veuillez vous avancer pendant que nous nous levons et chantons.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