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Pies sucios</w:t>
      </w:r>
    </w:p>
    <w:bookmarkEnd w:id="0"/>
    <w:p w14:paraId="5C097F03" w14:textId="5E23FA64" w:rsidR="00A7291B" w:rsidRDefault="0025169D" w:rsidP="00A7291B">
      <w:pPr>
        <w:pStyle w:val="NormalBlock"/>
      </w:pPr>
      <w:r>
        <w:t>Mi lección de esta noche trata sobre lavar pies sucios y se basa en el pasaje del evangelio de Juan donde Jesús lavó los pies de Sus discípulos. Antes de extraer lecciones de este acto, quiero que volvamos atrás y repasemos lo que sucedió aquella noche cuando Jesús se reunió con Sus apóstoles escogidos para comer la cena de la Pascua. Esta historia comienza en realidad en el Evangelio de Lucas, donde Jesús envía a Pedro y a Juan a preparar la cena de la Pascua.</w:t>
      </w:r>
    </w:p>
    <w:bookmarkEnd w:id="0"/>
    <w:p w14:paraId="7E1F9BC8" w14:textId="7BE2687A" w:rsidR="00A7291B" w:rsidRPr="007C2DD5" w:rsidRDefault="0025169D" w:rsidP="007C2DD5">
      <w:pPr>
        <w:pStyle w:val="Quote"/>
      </w:pPr>
      <w:r>
        <w:t>⁷ Llegó el día de la fiesta de los panes sin levadura en que debía sacrificarse el cordero de la Pascua. ⁸ Entonces Jesús envió a Pedro y a Juan, diciendo: Id y preparad la Pascua para nosotros, para que la comamos. ⁹ Ellos le dijeron: ¿Dónde deseas que la preparemos? ¹⁰ Y Él les respondió: He aquí, al entrar en la ciudad, os saldrá al encuentro un hombre que lleva un cántaro de agua; seguidle a la casa donde entre. ¹¹ Y diréis al dueño de la casa: «El Maestro te dice: “¿Dónde está la habitación, en la cual pueda comer la Pascua con mis discípulos?”». ¹² Entonces él os mostrará un gran aposento alto, dispuesto; preparadla allí. ¹³ Entonces ellos fueron y encontraron todo tal como Él les había dicho; y prepararon la Pascua.</w:t>
      </w:r>
    </w:p>
    <w:bookmarkEnd w:id="0"/>
    <w:p w14:paraId="44687C10" w14:textId="5FB066C6" w:rsidR="009C22C1" w:rsidRDefault="009C22C1" w:rsidP="00C35B22">
      <w:pPr>
        <w:pStyle w:val="BibleVerseCite"/>
      </w:pPr>
      <w:r w:rsidRPr="007C2DD5">
        <w:t>- Lucas 22:7-13</w:t>
      </w:r>
    </w:p>
    <w:bookmarkEnd w:id="0"/>
    <w:p w14:paraId="255668C9" w14:textId="77777777" w:rsidR="00A7291B" w:rsidRDefault="0025169D" w:rsidP="00A7291B">
      <w:pPr>
        <w:pStyle w:val="PadTop24"/>
      </w:pPr>
      <w:r>
        <w:t>El hecho de que Juan y Pedro prepararan realmente la comida tendrá relevancia en lo que suceda más tarde esa noche. Ahora bien, tenemos una idea equivocada acerca de la comida de la Pascua debido a una pintura famosa. En la pintura de Leonardo Da Vinci, vemos a Jesús y a sus apóstoles sentados en sillas alrededor de una mesa rectangular, con el Señor en el centro y los apóstoles a ambos lados. Esta pintura es muy conocida, pero históricamente inexacta en cuanto a la costumbre de aquella época.</w:t>
      </w:r>
    </w:p>
    <w:bookmarkEnd w:id="0"/>
    <w:p w14:paraId="5C097F03" w14:textId="5E23FA64" w:rsidR="00A7291B" w:rsidRDefault="0025169D" w:rsidP="00A7291B">
      <w:pPr>
        <w:pStyle w:val="NormalBlock"/>
      </w:pPr>
      <w:r>
        <w:t>Los judíos del primer siglo no se sentaban en sillas, sino que se reclinaban sobre cojines en el suelo, apoyados en el codo izquierdo y comiendo con la mano derecha alrededor de una mesa baja en forma de U o de media luna. Todos se reclinaban solamente a un lado de la mesa para permitir un fácil acceso a los que servían. Esto también explica cómo la mujer que Lucas dice que estaba detrás de Jesús comenzó a ungir Sus pies (Lucas 7:38). De otro modo, habría tenido que estar debajo de la mesa para hacerlo, si usáramos la pintura de Da Vinci como guía.</w:t>
      </w:r>
    </w:p>
    <w:bookmarkEnd w:id="0"/>
    <w:p w14:paraId="5C097F03" w14:textId="5E23FA64" w:rsidR="00A7291B" w:rsidRDefault="0025169D" w:rsidP="00A7291B">
      <w:pPr>
        <w:pStyle w:val="NormalBlock"/>
      </w:pPr>
      <w:r>
        <w:t>Otro elemento importante eran las costumbres relacionadas con la disposición de los asientos en aquella época. Normalmente, el anfitrión ocupaba el primer lugar a la derecha de la mesa para poder servir y defender al mayor o líder que se sentaba junto a él. El padre o líder ocupaba el siguiente lugar. Junto a él se sentaba un invitado de honor, generalmente elegido por el líder. Después, todos los demás lugares en orden descendente de edad o importancia. El último lugar a la izquierda también estaba reservado para alguien importante.</w:t>
      </w:r>
    </w:p>
    <w:bookmarkEnd w:id="0"/>
    <w:p w14:paraId="5C097F03" w14:textId="5E23FA64" w:rsidR="00A7291B" w:rsidRDefault="0025169D" w:rsidP="00A7291B">
      <w:pPr>
        <w:pStyle w:val="NormalBlock"/>
      </w:pPr>
      <w:r>
        <w:t>Así que, de acuerdo con esta información y con lo que describen Juan y los demás apóstoles, probablemente esta era la disposición de los asientos. Comenzando por la derecha, Juan ocupa el lugar del anfitrión junto a Jesús, el líder y maestro. Sabemos esto porque en Juan 13:25 dice que Juan se recostó sobre el pecho de Jesús y le hizo una pregunta. Juan solo podía hacer eso si estaba sentado junto a Jesús.</w:t>
      </w:r>
    </w:p>
    <w:bookmarkEnd w:id="0"/>
    <w:p w14:paraId="5C097F03" w14:textId="5E23FA64" w:rsidR="00A7291B" w:rsidRDefault="0025169D" w:rsidP="00A7291B">
      <w:pPr>
        <w:pStyle w:val="NormalBlock"/>
      </w:pPr>
      <w:r>
        <w:t>Al otro lado de Jesús estaba Judas. No sabemos si Jesús lo escogió o si él mismo tomó el asiento. Sabemos esto porque Jesús mismo le entregó a Judas un bocado de comida. Nuevamente, esto no era posible a menos que estuviera junto a Él. (En aquel tiempo era costumbre que el líder diera el primer bocado de comida al invitado de honor.)</w:t>
      </w:r>
    </w:p>
    <w:bookmarkEnd w:id="0"/>
    <w:p w14:paraId="5C097F03" w14:textId="5E23FA64" w:rsidR="00A7291B" w:rsidRDefault="0025169D" w:rsidP="00A7291B">
      <w:pPr>
        <w:pStyle w:val="NormalBlock"/>
      </w:pPr>
      <w:r>
        <w:t>Los demás estaban sentados alrededor del resto de la mesa hasta que el último lugar, y uno de honor, le correspondió a Pedro. Nuevamente, sabemos esto porque Pedro tuvo que hacerle una señal a Juan para que le preguntara a Jesús quién era el traidor, lo que sugiere que estaba a cierta distancia.</w:t>
      </w:r>
    </w:p>
    <w:bookmarkEnd w:id="0"/>
    <w:p w14:paraId="5C097F03" w14:textId="5E23FA64" w:rsidR="00A7291B" w:rsidRDefault="0025169D" w:rsidP="00A7291B">
      <w:pPr>
        <w:pStyle w:val="NormalBlock"/>
      </w:pPr>
      <w:r>
        <w:t>Además, Juan dice que Jesús llegó a Pedro al final cuando lavó los pies de los apóstoles. Esto lo colocaría en el otro extremo de la mesa.</w:t>
      </w:r>
    </w:p>
    <w:bookmarkEnd w:id="0"/>
    <w:p w14:paraId="5C097F03" w14:textId="5E23FA64" w:rsidR="00A7291B" w:rsidRDefault="0025169D" w:rsidP="00A7291B">
      <w:pPr>
        <w:pStyle w:val="NormalBlock"/>
      </w:pPr>
      <w:r>
        <w:t>Ahora menciono esta disposición de los asientos porque explica cómo comenzó la discusión entre los apóstoles. Lucas registra que surgió una disputa entre los apóstoles acerca de quién de ellos era el mayor mientras comían.</w:t>
      </w:r>
    </w:p>
    <w:bookmarkEnd w:id="0"/>
    <w:p w14:paraId="7E1F9BC8" w14:textId="7BE2687A" w:rsidR="00A7291B" w:rsidRPr="007C2DD5" w:rsidRDefault="0025169D" w:rsidP="007C2DD5">
      <w:pPr>
        <w:pStyle w:val="Quote"/>
      </w:pPr>
      <w:r>
        <w:t>Se suscitó también entre ellos un altercado, sobre cuál de ellos debería ser considerado como el mayor.</w:t>
      </w:r>
    </w:p>
    <w:bookmarkEnd w:id="0"/>
    <w:p w14:paraId="44687C10" w14:textId="5FB066C6" w:rsidR="009C22C1" w:rsidRDefault="009C22C1" w:rsidP="00C35B22">
      <w:pPr>
        <w:pStyle w:val="BibleVerseCite"/>
      </w:pPr>
      <w:r w:rsidRPr="007C2DD5">
        <w:t>- Lucas 22:24</w:t>
      </w:r>
    </w:p>
    <w:bookmarkEnd w:id="0"/>
    <w:p w14:paraId="255668C9" w14:textId="77777777" w:rsidR="00A7291B" w:rsidRDefault="0025169D" w:rsidP="00A7291B">
      <w:pPr>
        <w:pStyle w:val="PadTop24"/>
      </w:pPr>
      <w:r>
        <w:t>Si esta disposición de los asientos es exacta, podemos ver fácilmente por qué los otros apóstoles estaban molestos.</w:t>
      </w:r>
    </w:p>
    <w:bookmarkEnd w:id="0"/>
    <w:p w14:paraId="5C097F03" w14:textId="5E23FA64" w:rsidR="00A7291B" w:rsidRDefault="0025169D" w:rsidP="00A7291B">
      <w:pPr>
        <w:pStyle w:val="NormalBlock"/>
      </w:pPr>
      <w:r>
        <w:t>Pedro y Juan, quienes fueron enviados a preparar la comida, reservaron dos lugares de honor en el plano de los asientos para ellos mismos. Y Judas (de quien ya se sospechaba que robaba) está sentado junto al Señor en el lugar para el invitado de honor. Hay celos, amargura y una disputa que estalla en una discusión abierta.</w:t>
      </w:r>
    </w:p>
    <w:bookmarkEnd w:id="0"/>
    <w:p w14:paraId="5C097F03" w14:textId="5E23FA64" w:rsidR="00A7291B" w:rsidRDefault="0025169D" w:rsidP="00A7291B">
      <w:pPr>
        <w:pStyle w:val="NormalBlock"/>
      </w:pPr>
      <w:r>
        <w:t>En medio de todo esto, Jesús calma su enojo y desinfla sus egos heridos al lavar unos pies sucios.</w:t>
      </w:r>
    </w:p>
    <w:p w14:paraId="6ABE7781" w14:textId="77777777" w:rsidR="00227BF5" w:rsidRDefault="00227BF5" w:rsidP="00227BF5">
      <w:pPr>
        <w:pStyle w:val="Heading2"/>
      </w:pPr>
      <w:r>
        <w:t>Lavando pies sucios</w:t>
      </w:r>
    </w:p>
    <w:bookmarkEnd w:id="0"/>
    <w:bookmarkEnd w:id="0"/>
    <w:p w14:paraId="5C097F03" w14:textId="5E23FA64" w:rsidR="00A7291B" w:rsidRDefault="0025169D" w:rsidP="00A7291B">
      <w:pPr>
        <w:pStyle w:val="NormalBlock"/>
      </w:pPr>
      <w:r>
        <w:t>Y así, Pedro y Juan han preparado la comida de la Pascua y la disposición de los asientos. Había allí otro objeto, probablemente dejado por el dueño de la casa: una palangana con agua y un delantal o una toalla para lavar los pies de los invitados a medida que llegaban. Esto no era una especie de ceremonia, sino simplemente una cortesía común practicada en aquel tiempo. Los caminos eran polvorientos y sucios, y la gente usaba sandalias. Por lo general, al esclavo más joven se le asignaba lavar los pies de los invitados como un gesto de bienvenida y hospitalidad por parte del anfitrión.</w:t>
      </w:r>
    </w:p>
    <w:bookmarkEnd w:id="0"/>
    <w:p w14:paraId="5C097F03" w14:textId="5E23FA64" w:rsidR="00A7291B" w:rsidRDefault="0025169D" w:rsidP="00A7291B">
      <w:pPr>
        <w:pStyle w:val="NormalBlock"/>
      </w:pPr>
      <w:r>
        <w:t>Imagina la escena cuando cada apóstol entró en la habitación y vio la palangana y el agua, pero no queriendo rebajarse a lavar sus propios pies, mucho menos los pies de sus compañeros apóstoles. Entraron en la habitación y ocuparon sus lugares a la mesa. Esto estaba por debajo de aquellos que estaban interesados en la «posición».</w:t>
      </w:r>
    </w:p>
    <w:bookmarkEnd w:id="0"/>
    <w:p w14:paraId="5C097F03" w14:textId="5E23FA64" w:rsidR="00A7291B" w:rsidRDefault="0025169D" w:rsidP="00A7291B">
      <w:pPr>
        <w:pStyle w:val="NormalBlock"/>
      </w:pPr>
      <w:r>
        <w:t>¡Lo verdaderamente asombroso de su comportamiento es que a nadie se le ocurrió siquiera lavar los pies de Jesús! Como dije antes, una vez que están sentados, comienza su disputa sobre quién es el mayor, y es en este momento cuando Jesús se levanta de su asiento preferido para lavarles los pies.</w:t>
      </w:r>
    </w:p>
    <w:bookmarkEnd w:id="0"/>
    <w:p w14:paraId="7E1F9BC8" w14:textId="7BE2687A" w:rsidR="00A7291B" w:rsidRPr="007C2DD5" w:rsidRDefault="0025169D" w:rsidP="007C2DD5">
      <w:pPr>
        <w:pStyle w:val="Quote"/>
      </w:pPr>
      <w:r>
        <w:t>³ Jesús, sabiendo que el Padre había puesto todas las cosas en sus manos, y que de Dios había salido y a Dios volvía, ⁴ se levantó de la cena y se quitó su manto, y tomando una toalla, se la ciñó. ⁵ Luego echó agua en una vasija, y comenzó a lavar los pies de los discípulos y a secárselos con la toalla que tenía ceñida.</w:t>
      </w:r>
    </w:p>
    <w:bookmarkEnd w:id="0"/>
    <w:p w14:paraId="44687C10" w14:textId="5FB066C6" w:rsidR="009C22C1" w:rsidRDefault="009C22C1" w:rsidP="00C35B22">
      <w:pPr>
        <w:pStyle w:val="BibleVerseCite"/>
      </w:pPr>
      <w:r w:rsidRPr="007C2DD5">
        <w:t>- Juan 13:3-5</w:t>
      </w:r>
    </w:p>
    <w:bookmarkEnd w:id="0"/>
    <w:p w14:paraId="255668C9" w14:textId="77777777" w:rsidR="00A7291B" w:rsidRDefault="0025169D" w:rsidP="00A7291B">
      <w:pPr>
        <w:pStyle w:val="PadTop24"/>
      </w:pPr>
      <w:r>
        <w:t>Quiero que noten que, aunque ninguno de ellos pensó en lavar los pies de los demás, ni los pies de Jesús, ninguno pensó en levantarse y asumir esta tarea humilde en lugar de Jesús. Jesús, sabiendo quién era, para qué había sido enviado y adónde regresaría, aceptó esta humilde tarea, no obstante. ¡Incluso lavó los pies de Judas! Observen lo que sucede cuando llega a Pedro.</w:t>
      </w:r>
    </w:p>
    <w:bookmarkEnd w:id="0"/>
    <w:p w14:paraId="7E1F9BC8" w14:textId="7BE2687A" w:rsidR="00A7291B" w:rsidRPr="007C2DD5" w:rsidRDefault="0025169D" w:rsidP="007C2DD5">
      <w:pPr>
        <w:pStyle w:val="Quote"/>
      </w:pPr>
      <w:r>
        <w:t>⁶ Entonces llegó a Simón Pedro. Este le dijo: Señor, ¿tú lavarme a mí los pies? ⁷ Jesús respondió, y le dijo: Ahora tú no comprendes lo que yo hago, pero lo entenderás después. ⁸ Pedro le contestó: ¡Jamás me lavarás los pies! Jesús le respondió: Si no te lavo, no tienes parte conmigo. ⁹ Simón Pedro le dijo: Señor, entonces no solo los pies, sino también las manos y la cabeza. ¹⁰ Jesús le dijo: El que se ha bañado no necesita lavarse, excepto los pies, pues está todo limpio; y vosotros estáis limpios, pero no todos. ¹¹ Porque sabía quién le iba a entregar; por eso dijo: No todos estáis limpios.</w:t>
      </w:r>
    </w:p>
    <w:bookmarkEnd w:id="0"/>
    <w:p w14:paraId="44687C10" w14:textId="5FB066C6" w:rsidR="009C22C1" w:rsidRDefault="009C22C1" w:rsidP="00C35B22">
      <w:pPr>
        <w:pStyle w:val="BibleVerseCite"/>
      </w:pPr>
      <w:r w:rsidRPr="007C2DD5">
        <w:t>- Juan 13:6-11</w:t>
      </w:r>
    </w:p>
    <w:bookmarkEnd w:id="0"/>
    <w:p w14:paraId="255668C9" w14:textId="77777777" w:rsidR="00A7291B" w:rsidRDefault="0025169D" w:rsidP="00A7291B">
      <w:pPr>
        <w:pStyle w:val="PadTop24"/>
      </w:pPr>
      <w:r>
        <w:t>Lo que Pedro dice aquí recuerda lo que Juan el Bautista le dijo a Jesús cuando Jesús vino para ser bautizado. En Mateo 3:14, Juan el Bautista dijo:</w:t>
      </w:r>
    </w:p>
    <w:bookmarkEnd w:id="0"/>
    <w:p w14:paraId="7E1F9BC8" w14:textId="7BE2687A" w:rsidR="00A7291B" w:rsidRPr="007C2DD5" w:rsidRDefault="0025169D" w:rsidP="007C2DD5">
      <w:pPr>
        <w:pStyle w:val="Quote"/>
      </w:pPr>
      <w:r>
        <w:t>Pero Juan trató de impedírselo, diciendo: Yo necesito ser bautizado por ti, ¿y tú vienes a mí?</w:t>
      </w:r>
    </w:p>
    <w:bookmarkEnd w:id="0"/>
    <w:p w14:paraId="44687C10" w14:textId="5FB066C6" w:rsidR="009C22C1" w:rsidRDefault="009C22C1" w:rsidP="00C35B22">
      <w:pPr>
        <w:pStyle w:val="BibleVerseCite"/>
      </w:pPr>
      <w:r w:rsidRPr="007C2DD5">
        <w:t>- Mateo 3:14</w:t>
      </w:r>
    </w:p>
    <w:bookmarkEnd w:id="0"/>
    <w:p w14:paraId="255668C9" w14:textId="77777777" w:rsidR="00A7291B" w:rsidRDefault="0025169D" w:rsidP="00A7291B">
      <w:pPr>
        <w:pStyle w:val="PadTop24"/>
      </w:pPr>
      <w:r>
        <w:t>De la misma manera, Jesús responde a la objeción de Pedro. No diciendo que este lavamiento de los pies cumple la justicia, que es lo que Él le dijo a Juan el Bautista. Más bien, le dice a Pedro que más adelante entenderá lo que Jesús está haciendo esta noche. Una vez que muera y resucite, Pedro pondrá todas las palabras y acciones de Jesús en el contexto adecuado.</w:t>
      </w:r>
    </w:p>
    <w:bookmarkEnd w:id="0"/>
    <w:p w14:paraId="5C097F03" w14:textId="5E23FA64" w:rsidR="00A7291B" w:rsidRDefault="0025169D" w:rsidP="00A7291B">
      <w:pPr>
        <w:pStyle w:val="NormalBlock"/>
      </w:pPr>
      <w:r>
        <w:t>Pedro (más brusco que Juan el Bautista) hace otro comentario. No permitirá que Jesús sea humilde de esta manera. Le resulta vergonzoso que su Señor se humille así. Por ejemplo, un maestro o entrenador a quien admiras trabajando en un autolavado y limpiando tu automóvil por propinas, o entregando pizza en tu casa. Te avergüenzas por ellos. Jesús responde que aquellos que no sean limpiados (lavados) por Él no tienen parte con Él.</w:t>
      </w:r>
    </w:p>
    <w:bookmarkEnd w:id="0"/>
    <w:p w14:paraId="5C097F03" w14:textId="5E23FA64" w:rsidR="00A7291B" w:rsidRDefault="0025169D" w:rsidP="00A7291B">
      <w:pPr>
        <w:pStyle w:val="NormalBlock"/>
      </w:pPr>
      <w:r>
        <w:t>Esta vez, la respuesta de Jesús es como la que le dio a Nicodemo acerca de nacer de nuevo, mientras Nicodemo luchaba con la idea de que uno tenía que ser renovado en agua y espíritu para formar parte del reino. Por ejemplo, Nicodemo hablaba en términos humanos (y de una persona que regresara al vientre materno), y Jesús hablaba en términos espirituales (nacer de nuevo/ser salvo espiritualmente).</w:t>
      </w:r>
    </w:p>
    <w:bookmarkEnd w:id="0"/>
    <w:p w14:paraId="5C097F03" w14:textId="5E23FA64" w:rsidR="00A7291B" w:rsidRDefault="0025169D" w:rsidP="00A7291B">
      <w:pPr>
        <w:pStyle w:val="NormalBlock"/>
      </w:pPr>
      <w:r>
        <w:t>En este caso, Pedro todavía está hablando del lavamiento de los pies y de cómo esta acción de Jesús rebajó su prestigio y posiciones. Jesús responde en el nivel espiritual diciendo que, a menos que Él lo lave a usted (lo haga limpio espiritualmente), nunca podrá estar limpio/ser justo/ser salvo. (Y el precio que Jesús estuvo dispuesto a pagar para lograr esto fue mayor que lavar los pies.)</w:t>
      </w:r>
    </w:p>
    <w:bookmarkEnd w:id="0"/>
    <w:p w14:paraId="5C097F03" w14:textId="5E23FA64" w:rsidR="00A7291B" w:rsidRDefault="0025169D" w:rsidP="00A7291B">
      <w:pPr>
        <w:pStyle w:val="NormalBlock"/>
      </w:pPr>
      <w:r>
        <w:t>Pedro, al percibir que su renuencia a permitir que Jesús hiciera esto podría de alguna manera separarlo del Señor, se va completamente al otro extremo. No me laves solamente los pies; lávame también la cabeza y las manos. Nuevamente, de manera muy parecida a Nicodemo, Jesús le asegura a Pedro que, si ha sido lavado (purificado/salvado) por Cristo, solo necesita someterse al lavamiento de los pies que estaba por realizarse. Precisamente lo que Jesús les había pedido hacer en primer lugar. No solo Pedro, sino todos los apóstoles, como Jesús le dijo a Pedro, entenderían lo que estaba sucediendo cuando se hubiera completado todo el acontecimiento de los días siguientes. Este acto de lavarles los pies sucios era una parábola viviente que señalaba lo que habría de venir.</w:t>
      </w:r>
    </w:p>
    <w:bookmarkEnd w:id="0"/>
    <w:p w14:paraId="5C097F03" w14:textId="5E23FA64" w:rsidR="00A7291B" w:rsidRDefault="0025169D" w:rsidP="00A7291B">
      <w:pPr>
        <w:pStyle w:val="NormalBlock"/>
      </w:pPr>
      <w:r>
        <w:t>El Señor, Maestro, Mesías, no solo humillándose para lavar sus pies sucios, sino ese mismo Señor, Maestro, Mesías sometiéndose a la tortura y a la muerte para limpiar sus vidas sucias. Solo después de su muerte y resurrección verían y entenderían el paralelismo entre este servicio y su cruz.</w:t>
      </w:r>
    </w:p>
    <w:p w14:paraId="6ABE7781" w14:textId="77777777" w:rsidR="00227BF5" w:rsidRDefault="00227BF5" w:rsidP="00227BF5">
      <w:pPr>
        <w:pStyle w:val="Heading2"/>
      </w:pPr>
      <w:r>
        <w:t>Lecciones sobre los pies sucios</w:t>
      </w:r>
    </w:p>
    <w:bookmarkEnd w:id="0"/>
    <w:bookmarkEnd w:id="0"/>
    <w:p w14:paraId="5C097F03" w14:textId="5E23FA64" w:rsidR="00A7291B" w:rsidRDefault="0025169D" w:rsidP="00A7291B">
      <w:pPr>
        <w:pStyle w:val="NormalBlock"/>
      </w:pPr>
      <w:r>
        <w:t>Llamo a este episodio una «parábola viviente» porque, en lugar de enseñar a los apóstoles una parábola sobre la humildad, Él representó la parábola en una situación real y en tiempo real.</w:t>
      </w:r>
    </w:p>
    <w:bookmarkEnd w:id="0"/>
    <w:p w14:paraId="5C097F03" w14:textId="5E23FA64" w:rsidR="00A7291B" w:rsidRDefault="0025169D" w:rsidP="00A7291B">
      <w:pPr>
        <w:pStyle w:val="NormalBlock"/>
      </w:pPr>
      <w:r>
        <w:t>Entonces, ¿qué lecciones podemos extraer hoy de esta parábola de los pies sucios?</w:t>
      </w:r>
    </w:p>
    <w:p w14:paraId="27FB83DB" w14:textId="77777777" w:rsidR="00227BF5" w:rsidRDefault="00227BF5" w:rsidP="00227BF5">
      <w:pPr>
        <w:pStyle w:val="Heading3"/>
      </w:pPr>
      <w:r>
        <w:t>1. Ten cuidado de no ritualizar lo que se supone que debe ser práctico</w:t>
      </w:r>
    </w:p>
    <w:bookmarkEnd w:id="0"/>
    <w:bookmarkEnd w:id="0"/>
    <w:p w14:paraId="5C097F03" w14:textId="5E23FA64" w:rsidR="00A7291B" w:rsidRDefault="0025169D" w:rsidP="00A7291B">
      <w:pPr>
        <w:pStyle w:val="NormalBlock"/>
      </w:pPr>
      <w:r>
        <w:t>Hay muchos grupos religiosos y denominaciones que han tomado este acontecimiento y han creado un «ritual» a partir de él. Por ejemplo, el Jueves Santo — Parte de la Semana Santa practicada entre los católicos y otros que continúan con el ritual del lavamiento de los pies hasta el día de hoy.</w:t>
      </w:r>
    </w:p>
    <w:bookmarkEnd w:id="0"/>
    <w:p w14:paraId="5C097F03" w14:textId="5E23FA64" w:rsidR="00A7291B" w:rsidRDefault="0025169D" w:rsidP="00A7291B">
      <w:pPr>
        <w:pStyle w:val="NormalBlock"/>
      </w:pPr>
      <w:r>
        <w:t>Ritualizar la práctica diluye el propósito y el resultado reales de la enseñanza de Jesús sobre el tema y conduce a la división, mientras los grupos discuten sobre cómo y cuándo hacerlo, etc. En el pasaje, Jesús le dice a Pedro que más adelante comprenderá el significado del lavamiento de los pies. Más adelante, cuando Jesús explicó cómo iba a morir Pedro (como mártir) y que se le había encargado «apacentar el rebaño», Pedro vio el camino que Jesús había establecido para su propia vida de experiencias de lavamiento de pies.</w:t>
      </w:r>
    </w:p>
    <w:bookmarkEnd w:id="0"/>
    <w:p w14:paraId="5C097F03" w14:textId="5E23FA64" w:rsidR="00A7291B" w:rsidRDefault="0025169D" w:rsidP="00A7291B">
      <w:pPr>
        <w:pStyle w:val="NormalBlock"/>
      </w:pPr>
      <w:r>
        <w:t>Pero en ninguna parte de sus escritos ni de las enseñanzas de los apóstoles vemos que enseñaran, ordenaran o ritualizaran esta costumbre con fines religiosos. Si los apóstoles no continuaron esta práctica en un contexto religioso, nosotros tampoco deberíamos hacerlo.</w:t>
      </w:r>
    </w:p>
    <w:p w14:paraId="27FB83DB" w14:textId="77777777" w:rsidR="00227BF5" w:rsidRDefault="00227BF5" w:rsidP="00227BF5">
      <w:pPr>
        <w:pStyle w:val="Heading3"/>
      </w:pPr>
      <w:r>
        <w:t>2. Comprenda que la lección del lavamiento de los pies realmente trata sobre lavar pies sucios</w:t>
      </w:r>
    </w:p>
    <w:bookmarkEnd w:id="0"/>
    <w:bookmarkEnd w:id="0"/>
    <w:p w14:paraId="5C097F03" w14:textId="5E23FA64" w:rsidR="00A7291B" w:rsidRDefault="0025169D" w:rsidP="00A7291B">
      <w:pPr>
        <w:pStyle w:val="NormalBlock"/>
      </w:pPr>
      <w:r>
        <w:t>Permitamos que Jesús explique:</w:t>
      </w:r>
    </w:p>
    <w:bookmarkEnd w:id="0"/>
    <w:p w14:paraId="7E1F9BC8" w14:textId="7BE2687A" w:rsidR="00A7291B" w:rsidRPr="007C2DD5" w:rsidRDefault="0025169D" w:rsidP="007C2DD5">
      <w:pPr>
        <w:pStyle w:val="Quote"/>
      </w:pPr>
      <w:r>
        <w:t>¹² Entonces, cuando acabó de lavarles los pies, tomó su manto, y sentándose a la mesa otra vez, les dijo: ¿Sabéis lo que os he hecho? ¹³ Vosotros me llamáis Maestro y Señor; y tenéis razón, porque lo soy. ¹⁴ Pues si yo, el Señor y el Maestro, os lavé los pies, vosotros también debéis lavaros los pies unos a otros. ¹⁵ Porque os he dado ejemplo, para que como yo os he hecho, vosotros también hagáis. ¹⁶ En verdad, en verdad os digo: un siervo no es mayor que su señor, ni un enviado es mayor que el que lo envió. ¹⁷ Si sabéis esto, seréis felices si lo practicáis.</w:t>
      </w:r>
    </w:p>
    <w:bookmarkEnd w:id="0"/>
    <w:p w14:paraId="44687C10" w14:textId="5FB066C6" w:rsidR="009C22C1" w:rsidRDefault="009C22C1" w:rsidP="00C35B22">
      <w:pPr>
        <w:pStyle w:val="BibleVerseCite"/>
      </w:pPr>
      <w:r w:rsidRPr="007C2DD5">
        <w:t>- Juan 13:12-17</w:t>
      </w:r>
    </w:p>
    <w:bookmarkEnd w:id="0"/>
    <w:p w14:paraId="255668C9" w14:textId="77777777" w:rsidR="00A7291B" w:rsidRDefault="0025169D" w:rsidP="00A7291B">
      <w:pPr>
        <w:pStyle w:val="PadTop24"/>
      </w:pPr>
      <w:r>
        <w:t>Jesús es muy claro aquí al explicar su parábola viviente:</w:t>
      </w:r>
    </w:p>
    <w:bookmarkEnd w:id="0"/>
    <w:p w14:paraId="2EC75E3D" w14:textId="41EDDCE5" w:rsidR="008A3F75" w:rsidRDefault="00932373" w:rsidP="001E1588">
      <w:pPr>
        <w:pStyle w:val="NormalBlock"/>
        <w:numPr>
          <w:ilvl w:val="0"/>
          <w:numId w:val="199"/>
        </w:numPr>
      </w:pPr>
      <w:r w:rsidRPr="00932373">
        <w:t>Si yo, su Señor y Maestro, puedo humillarme para lavarles los pies sucios, entonces ustedes, que son inferiores a mí en posición y conocimiento, ciertamente pueden hacer lo mismo.</w:t>
      </w:r>
    </w:p>
    <w:bookmarkEnd w:id="0"/>
    <w:p w14:paraId="2EC75E3D" w14:textId="41EDDCE5" w:rsidR="008A3F75" w:rsidRDefault="00932373" w:rsidP="001E1588">
      <w:pPr>
        <w:pStyle w:val="NormalBlock"/>
        <w:numPr>
          <w:ilvl w:val="0"/>
          <w:numId w:val="199"/>
        </w:numPr>
      </w:pPr>
      <w:r w:rsidRPr="00932373">
        <w:t>Lo que he hecho, lo he hecho para enseñarles cómo tratarse unos a otros, no para crear un ritual religioso.</w:t>
      </w:r>
    </w:p>
    <w:bookmarkEnd w:id="0"/>
    <w:p w14:paraId="2EC75E3D" w14:textId="41EDDCE5" w:rsidR="008A3F75" w:rsidRDefault="00932373" w:rsidP="001E1588">
      <w:pPr>
        <w:pStyle w:val="NormalBlock"/>
        <w:numPr>
          <w:ilvl w:val="0"/>
          <w:numId w:val="199"/>
        </w:numPr>
      </w:pPr>
      <w:r w:rsidRPr="00932373">
        <w:t>Si siguen mi ejemplo, serán bendecidos. ¿Cómo? Con armonía, paz, amor y gozo entre ustedes.</w:t>
      </w:r>
    </w:p>
    <w:bookmarkEnd w:id="0"/>
    <w:bookmarkEnd w:id="0"/>
    <w:p w14:paraId="5C097F03" w14:textId="5E23FA64" w:rsidR="00A7291B" w:rsidRDefault="0025169D" w:rsidP="00A7291B">
      <w:pPr>
        <w:pStyle w:val="NormalBlock"/>
      </w:pPr>
      <w:r>
        <w:t>En la víspera de Su crucifixión, y en medio de un acalorado debate entre Sus apóstoles acerca de quién era importante y quién era el mayor...</w:t>
      </w:r>
    </w:p>
    <w:bookmarkEnd w:id="0"/>
    <w:p w14:paraId="5C097F03" w14:textId="5E23FA64" w:rsidR="00A7291B" w:rsidRDefault="0025169D" w:rsidP="00A7291B">
      <w:pPr>
        <w:pStyle w:val="NormalBlock"/>
      </w:pPr>
      <w:r>
        <w:t>Jesús les deja un ejemplo vívido de cómo mantener la paz y la armonía entre aquellos encargados de establecer Su iglesia. La lección de los pies sucios es tanto para nosotros hoy como lo fue para los apóstoles.</w:t>
      </w:r>
    </w:p>
    <w:bookmarkEnd w:id="0"/>
    <w:p w14:paraId="5C097F03" w14:textId="5E23FA64" w:rsidR="00A7291B" w:rsidRDefault="0025169D" w:rsidP="00A7291B">
      <w:pPr>
        <w:pStyle w:val="NormalBlock"/>
      </w:pPr>
      <w:r>
        <w:t>Estos siguen siendo los pecados del orgullo y la ambición egoísta que existen en la iglesia hoy. Estos causan ira, resentimiento, división y competencia entre los miembros. El Señor todavía nos llama a lavar pies sucios, no a crear un ritual de lavamiento de pies...</w:t>
      </w:r>
    </w:p>
    <w:bookmarkEnd w:id="0"/>
    <w:p w14:paraId="5C097F03" w14:textId="5E23FA64" w:rsidR="00A7291B" w:rsidRDefault="0025169D" w:rsidP="00A7291B">
      <w:pPr>
        <w:pStyle w:val="NormalBlock"/>
      </w:pPr>
      <w:r>
        <w:t>Pero más bien imita al Espíritu de Cristo cuando te enfrentes a los «pies sucios» de los demás. Los pies sucios representan aquello que puede resultar repugnante u ofensivo en nuestro hermano o hermana. Puede ser su apariencia, su actitud, sus pecados y debilidades; quizá la manera en que te han tratado. Esforzarte por procurar su mayor bien, pasar por alto sus faltas, perdonar sus ofensas contra ti y amarlos a pesar de sus pies sucios: esta es la acción que Cristo modeló con aquella palangana y toalla en el aposento alto, aquella noche hace mucho tiempo. Si Él te ha lavado, entonces lavar los pies sucios es la manera de seguirlo.</w:t>
      </w:r>
    </w:p>
    <w:bookmarkEnd w:id="0"/>
    <w:p w14:paraId="5C097F03" w14:textId="5E23FA64" w:rsidR="00A7291B" w:rsidRDefault="0025169D" w:rsidP="00A7291B">
      <w:pPr>
        <w:pStyle w:val="NormalBlock"/>
      </w:pPr>
      <w:r>
        <w:t>Dos preguntas vienen inmediatamente a la mente basadas en este pasaje:</w:t>
      </w:r>
    </w:p>
    <w:bookmarkEnd w:id="0"/>
    <w:p w14:paraId="528DD780" w14:textId="604C58E7" w:rsidR="00FB4BCD" w:rsidRDefault="00FB4BCD" w:rsidP="001E1588">
      <w:pPr>
        <w:pStyle w:val="NormalBlock"/>
        <w:numPr>
          <w:ilvl w:val="0"/>
          <w:numId w:val="201"/>
        </w:numPr>
      </w:pPr>
      <w:r>
        <w:t>¿Has sido lavado por Él? Él te ha limpiado del pecado y de la muerte, si has confesado Su nombre, te has arrepentido de tus pecados y has sido limpiado en las aguas del bautismo.</w:t>
      </w:r>
    </w:p>
    <w:bookmarkEnd w:id="0"/>
    <w:p w14:paraId="528DD780" w14:textId="604C58E7" w:rsidR="00FB4BCD" w:rsidRDefault="00FB4BCD" w:rsidP="001E1588">
      <w:pPr>
        <w:pStyle w:val="NormalBlock"/>
        <w:numPr>
          <w:ilvl w:val="0"/>
          <w:numId w:val="201"/>
        </w:numPr>
      </w:pPr>
      <w:r>
        <w:t>¿Los pies sucios de quién te ha pedido Jesús que laves últimamente? ¿Has respondido como los apóstoles, demasiado orgulloso para rebajarte, humillarte y morir a ti mismo?</w:t>
      </w:r>
    </w:p>
    <w:bookmarkEnd w:id="0"/>
    <w:bookmarkEnd w:id="0"/>
    <w:p w14:paraId="5C097F03" w14:textId="5E23FA64" w:rsidR="00A7291B" w:rsidRDefault="0025169D" w:rsidP="00A7291B">
      <w:pPr>
        <w:pStyle w:val="NormalBlock"/>
      </w:pPr>
      <w:r>
        <w:t>¿O has seguido el camino del Maestro tomando la palangana y la toalla con amor y servicio? Jesús dijo un poco más tarde en aquella habitación, esa misma noche:</w:t>
      </w:r>
    </w:p>
    <w:bookmarkEnd w:id="0"/>
    <w:p w14:paraId="7E1F9BC8" w14:textId="7BE2687A" w:rsidR="00A7291B" w:rsidRPr="007C2DD5" w:rsidRDefault="0025169D" w:rsidP="007C2DD5">
      <w:pPr>
        <w:pStyle w:val="Quote"/>
      </w:pPr>
      <w:r>
        <w:t>En esto conocerán todos que sois mis discípulos, si os tenéis amor los unos a los otros.</w:t>
      </w:r>
    </w:p>
    <w:bookmarkEnd w:id="0"/>
    <w:p w14:paraId="44687C10" w14:textId="5FB066C6" w:rsidR="009C22C1" w:rsidRDefault="009C22C1" w:rsidP="00C35B22">
      <w:pPr>
        <w:pStyle w:val="BibleVerseCite"/>
      </w:pPr>
      <w:r w:rsidRPr="007C2DD5">
        <w:t>- Juan 13:35</w:t>
      </w:r>
    </w:p>
    <w:bookmarkEnd w:id="0"/>
    <w:p w14:paraId="255668C9" w14:textId="77777777" w:rsidR="00A7291B" w:rsidRDefault="0025169D" w:rsidP="00A7291B">
      <w:pPr>
        <w:pStyle w:val="PadTop24"/>
      </w:pPr>
      <w:r>
        <w:t>Con la misma facilidad podría haber dicho: «...En la manera en que se lavan los pies sucios unos a otros». Si necesitan ser lavados y limpiados o necesitan oración para tomar mejor la palangana y la toalla, por favor, pasen mientras nos ponemos de pie y cantamos.</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